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gif" ContentType="image/gif"/>
  <Default Extension="rtf" ContentType="application/rtf"/>
  <Default Extension="html" ContentType="text/ht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2E1E79" w14:textId="77777777" w:rsidR="00503EAE" w:rsidRPr="00503EAE" w:rsidRDefault="000F7674" w:rsidP="00503EAE">
      <w:pPr>
        <w:rPr>
          <w:b/>
          <w:sz w:val="28"/>
          <w:szCs w:val="28"/>
        </w:rPr>
      </w:pPr>
      <w:r>
        <w:rPr>
          <w:b/>
          <w:sz w:val="32"/>
          <w:szCs w:val="28"/>
        </w:rPr>
        <w:t>Sanningsförsäkran</w:t>
      </w:r>
    </w:p>
    <w:p w14:paraId="3B325EF9" w14:textId="77777777" w:rsidR="000F7674" w:rsidRDefault="000F7674" w:rsidP="00E2714D">
      <w:pPr>
        <w:rPr>
          <w:b/>
        </w:rPr>
      </w:pPr>
    </w:p>
    <w:tbl>
      <w:tblPr>
        <w:tblStyle w:val="Tabellrutn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66"/>
        <w:gridCol w:w="281"/>
        <w:gridCol w:w="3325"/>
      </w:tblGrid>
      <w:tr w:rsidR="000F7674" w14:paraId="6D15778D" w14:textId="77777777" w:rsidTr="00931632">
        <w:tc>
          <w:tcPr>
            <w:tcW w:w="5466" w:type="dxa"/>
            <w:tcBorders>
              <w:bottom w:val="single" w:sz="4" w:space="0" w:color="auto"/>
            </w:tcBorders>
          </w:tcPr>
          <w:p w14:paraId="16723C85" w14:textId="77777777" w:rsidR="000F7674" w:rsidRDefault="000F7674" w:rsidP="00E2714D">
            <w:pPr>
              <w:rPr>
                <w:b/>
              </w:rPr>
            </w:pPr>
          </w:p>
        </w:tc>
        <w:tc>
          <w:tcPr>
            <w:tcW w:w="281" w:type="dxa"/>
          </w:tcPr>
          <w:p w14:paraId="3788676D" w14:textId="77777777" w:rsidR="000F7674" w:rsidRDefault="000F7674" w:rsidP="00E2714D">
            <w:pPr>
              <w:rPr>
                <w:b/>
              </w:rPr>
            </w:pPr>
          </w:p>
        </w:tc>
        <w:tc>
          <w:tcPr>
            <w:tcW w:w="3325" w:type="dxa"/>
            <w:tcBorders>
              <w:bottom w:val="single" w:sz="4" w:space="0" w:color="auto"/>
            </w:tcBorders>
          </w:tcPr>
          <w:p w14:paraId="06F4816A" w14:textId="77777777" w:rsidR="000F7674" w:rsidRDefault="000F7674" w:rsidP="00E2714D">
            <w:pPr>
              <w:rPr>
                <w:b/>
              </w:rPr>
            </w:pPr>
          </w:p>
        </w:tc>
      </w:tr>
      <w:tr w:rsidR="000F7674" w14:paraId="6FE123AF" w14:textId="77777777" w:rsidTr="00931632">
        <w:tc>
          <w:tcPr>
            <w:tcW w:w="5466" w:type="dxa"/>
            <w:tcBorders>
              <w:top w:val="single" w:sz="4" w:space="0" w:color="auto"/>
            </w:tcBorders>
          </w:tcPr>
          <w:p w14:paraId="6B985754" w14:textId="77777777" w:rsidR="000F7674" w:rsidRDefault="000F7674" w:rsidP="000F7674">
            <w:pPr>
              <w:spacing w:before="120"/>
              <w:rPr>
                <w:b/>
              </w:rPr>
            </w:pPr>
            <w:r>
              <w:rPr>
                <w:b/>
              </w:rPr>
              <w:t>Leverantör</w:t>
            </w:r>
          </w:p>
          <w:p w14:paraId="4E5B1C23" w14:textId="77777777" w:rsidR="000F7674" w:rsidRDefault="000F7674" w:rsidP="00E2714D">
            <w:pPr>
              <w:rPr>
                <w:b/>
              </w:rPr>
            </w:pPr>
          </w:p>
        </w:tc>
        <w:tc>
          <w:tcPr>
            <w:tcW w:w="281" w:type="dxa"/>
          </w:tcPr>
          <w:p w14:paraId="185356D7" w14:textId="77777777" w:rsidR="000F7674" w:rsidRDefault="000F7674" w:rsidP="00E2714D">
            <w:pPr>
              <w:rPr>
                <w:b/>
              </w:rPr>
            </w:pPr>
          </w:p>
        </w:tc>
        <w:tc>
          <w:tcPr>
            <w:tcW w:w="3325" w:type="dxa"/>
            <w:tcBorders>
              <w:top w:val="single" w:sz="4" w:space="0" w:color="auto"/>
            </w:tcBorders>
          </w:tcPr>
          <w:p w14:paraId="50372DB4" w14:textId="77777777" w:rsidR="000F7674" w:rsidRDefault="000F7674" w:rsidP="000F7674">
            <w:pPr>
              <w:spacing w:before="120"/>
              <w:rPr>
                <w:b/>
              </w:rPr>
            </w:pPr>
            <w:r>
              <w:rPr>
                <w:b/>
              </w:rPr>
              <w:t>Organisationsnummer</w:t>
            </w:r>
          </w:p>
        </w:tc>
      </w:tr>
    </w:tbl>
    <w:p w14:paraId="10A553AD" w14:textId="77777777" w:rsidR="00931632" w:rsidRDefault="00931632" w:rsidP="00931632"/>
    <w:p w14:paraId="7CB3C9D1" w14:textId="00A638E4" w:rsidR="00931632" w:rsidRDefault="00931632" w:rsidP="00931632">
      <w:r>
        <w:t>Som behörig firmatecknare för sökande försäkras härmed på heder och samvete att företaget/organisationen och i företaget verksamma personer som genom att vara ägare/delägare eller genom sin befattning i företaget har att fatta beslut att företräda detta eller är utsedd att vara ansvarig för den verksamhet upphandlingen avser, inte är:</w:t>
      </w:r>
    </w:p>
    <w:p w14:paraId="00F02BD8" w14:textId="70B30D71" w:rsidR="00931632" w:rsidRPr="00E54691" w:rsidRDefault="00931632" w:rsidP="00931632">
      <w:pPr>
        <w:pStyle w:val="Liststycke"/>
        <w:numPr>
          <w:ilvl w:val="0"/>
          <w:numId w:val="2"/>
        </w:numPr>
      </w:pPr>
      <w:r>
        <w:t>I</w:t>
      </w:r>
      <w:r w:rsidRPr="00E54691">
        <w:t xml:space="preserve"> konkurs eller likvidation, är under tvångsförvaltning eller är föremål för ackord eller tills vidare har inställt sina betalningar eller är underkastad näringsförbud</w:t>
      </w:r>
      <w:r>
        <w:t>.</w:t>
      </w:r>
    </w:p>
    <w:p w14:paraId="18CEAC60" w14:textId="2F9324F1" w:rsidR="00931632" w:rsidRDefault="00931632" w:rsidP="00931632">
      <w:pPr>
        <w:pStyle w:val="Liststycke"/>
        <w:numPr>
          <w:ilvl w:val="0"/>
          <w:numId w:val="2"/>
        </w:numPr>
      </w:pPr>
      <w:r>
        <w:t>I</w:t>
      </w:r>
      <w:r w:rsidRPr="00E54691">
        <w:t>nte är föremål för ansökan om konkurs, tvångslikvidation, ackord eller annat liknande förfarande</w:t>
      </w:r>
      <w:r>
        <w:t>.</w:t>
      </w:r>
    </w:p>
    <w:p w14:paraId="3AFD0E2A" w14:textId="4A97F99F" w:rsidR="00931632" w:rsidRDefault="00931632" w:rsidP="00931632">
      <w:pPr>
        <w:pStyle w:val="Liststycke"/>
        <w:numPr>
          <w:ilvl w:val="0"/>
          <w:numId w:val="2"/>
        </w:numPr>
      </w:pPr>
      <w:r>
        <w:t>Det försäkras också att ovan angiven personkrets inte är dömda för brott avseende yrkesutövningen enligt lagakraftvunnen dom eller gjort sig skyldig till allvarliga fel i yrkesutövningen.</w:t>
      </w:r>
    </w:p>
    <w:p w14:paraId="49353FF3" w14:textId="7112A9D6" w:rsidR="000F7674" w:rsidRDefault="00931632" w:rsidP="000F7674">
      <w:r w:rsidRPr="000F7674">
        <w:t>Felaktigt intygande och undertecknande av denna sanningsförsäkran kan medföra straffansvar enligt 15 kap. brottsbalken.</w:t>
      </w:r>
    </w:p>
    <w:tbl>
      <w:tblPr>
        <w:tblStyle w:val="Tabellrutn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</w:tblGrid>
      <w:tr w:rsidR="000F7674" w14:paraId="015FB752" w14:textId="77777777" w:rsidTr="000F7674">
        <w:tc>
          <w:tcPr>
            <w:tcW w:w="5637" w:type="dxa"/>
            <w:tcBorders>
              <w:bottom w:val="single" w:sz="4" w:space="0" w:color="auto"/>
            </w:tcBorders>
          </w:tcPr>
          <w:p w14:paraId="1AE33009" w14:textId="77777777" w:rsidR="000F7674" w:rsidRDefault="000F7674" w:rsidP="000F7674"/>
          <w:p w14:paraId="18B68C2F" w14:textId="77777777" w:rsidR="000F7674" w:rsidRDefault="000F7674" w:rsidP="000F7674"/>
          <w:p w14:paraId="2E2CA26B" w14:textId="77777777" w:rsidR="000F7674" w:rsidRDefault="000F7674" w:rsidP="000F7674"/>
        </w:tc>
      </w:tr>
      <w:tr w:rsidR="000F7674" w14:paraId="6E4E4DA5" w14:textId="77777777" w:rsidTr="000F7674">
        <w:tc>
          <w:tcPr>
            <w:tcW w:w="5637" w:type="dxa"/>
            <w:tcBorders>
              <w:top w:val="single" w:sz="4" w:space="0" w:color="auto"/>
            </w:tcBorders>
          </w:tcPr>
          <w:p w14:paraId="50086D1A" w14:textId="77777777" w:rsidR="000F7674" w:rsidRDefault="000F7674" w:rsidP="000F7674">
            <w:r>
              <w:t>Ort, datum</w:t>
            </w:r>
          </w:p>
        </w:tc>
      </w:tr>
      <w:tr w:rsidR="000F7674" w14:paraId="731AA3CF" w14:textId="77777777" w:rsidTr="000F7674">
        <w:tc>
          <w:tcPr>
            <w:tcW w:w="5637" w:type="dxa"/>
            <w:tcBorders>
              <w:bottom w:val="single" w:sz="4" w:space="0" w:color="auto"/>
            </w:tcBorders>
          </w:tcPr>
          <w:p w14:paraId="4D059805" w14:textId="77777777" w:rsidR="000F7674" w:rsidRDefault="000F7674" w:rsidP="000F7674"/>
          <w:p w14:paraId="6AA5D300" w14:textId="77777777" w:rsidR="000F7674" w:rsidRDefault="000F7674" w:rsidP="000F7674"/>
          <w:p w14:paraId="769CA95F" w14:textId="77777777" w:rsidR="000F7674" w:rsidRDefault="000F7674" w:rsidP="000F7674"/>
        </w:tc>
      </w:tr>
      <w:tr w:rsidR="000F7674" w14:paraId="29611571" w14:textId="77777777" w:rsidTr="000F7674">
        <w:tc>
          <w:tcPr>
            <w:tcW w:w="5637" w:type="dxa"/>
            <w:tcBorders>
              <w:top w:val="single" w:sz="4" w:space="0" w:color="auto"/>
            </w:tcBorders>
          </w:tcPr>
          <w:p w14:paraId="600B379B" w14:textId="77777777" w:rsidR="000F7674" w:rsidRDefault="000F7674" w:rsidP="000F7674">
            <w:r>
              <w:t>Behörig företrädares underskrift</w:t>
            </w:r>
          </w:p>
        </w:tc>
      </w:tr>
      <w:tr w:rsidR="000F7674" w14:paraId="2A30A1B8" w14:textId="77777777" w:rsidTr="000F7674">
        <w:tc>
          <w:tcPr>
            <w:tcW w:w="5637" w:type="dxa"/>
            <w:tcBorders>
              <w:bottom w:val="single" w:sz="4" w:space="0" w:color="auto"/>
            </w:tcBorders>
          </w:tcPr>
          <w:p w14:paraId="0C806B9E" w14:textId="77777777" w:rsidR="000F7674" w:rsidRDefault="000F7674" w:rsidP="000F7674"/>
          <w:p w14:paraId="35AD3E87" w14:textId="77777777" w:rsidR="000F7674" w:rsidRDefault="000F7674" w:rsidP="000F7674"/>
          <w:p w14:paraId="52448860" w14:textId="77777777" w:rsidR="000F7674" w:rsidRDefault="000F7674" w:rsidP="000F7674"/>
        </w:tc>
      </w:tr>
      <w:tr w:rsidR="000F7674" w14:paraId="1C296FEF" w14:textId="77777777" w:rsidTr="000F7674">
        <w:tc>
          <w:tcPr>
            <w:tcW w:w="5637" w:type="dxa"/>
            <w:tcBorders>
              <w:top w:val="single" w:sz="4" w:space="0" w:color="auto"/>
            </w:tcBorders>
          </w:tcPr>
          <w:p w14:paraId="26B8D754" w14:textId="77777777" w:rsidR="000F7674" w:rsidRDefault="000F7674" w:rsidP="000F7674">
            <w:r>
              <w:t>Namnförtydligande</w:t>
            </w:r>
          </w:p>
        </w:tc>
      </w:tr>
      <w:tr w:rsidR="000F7674" w14:paraId="7C3FA7CE" w14:textId="77777777" w:rsidTr="000F7674">
        <w:tc>
          <w:tcPr>
            <w:tcW w:w="5637" w:type="dxa"/>
            <w:tcBorders>
              <w:bottom w:val="single" w:sz="4" w:space="0" w:color="auto"/>
            </w:tcBorders>
          </w:tcPr>
          <w:p w14:paraId="7CB7E30F" w14:textId="77777777" w:rsidR="000F7674" w:rsidRDefault="000F7674" w:rsidP="000F7674"/>
          <w:p w14:paraId="358EC257" w14:textId="77777777" w:rsidR="000F7674" w:rsidRDefault="000F7674" w:rsidP="000F7674"/>
          <w:p w14:paraId="40C2623D" w14:textId="77777777" w:rsidR="000F7674" w:rsidRDefault="000F7674" w:rsidP="000F7674"/>
        </w:tc>
      </w:tr>
      <w:tr w:rsidR="000F7674" w14:paraId="23042BE1" w14:textId="77777777" w:rsidTr="000F7674">
        <w:tc>
          <w:tcPr>
            <w:tcW w:w="5637" w:type="dxa"/>
            <w:tcBorders>
              <w:top w:val="single" w:sz="4" w:space="0" w:color="auto"/>
            </w:tcBorders>
          </w:tcPr>
          <w:p w14:paraId="31158E63" w14:textId="77777777" w:rsidR="000F7674" w:rsidRDefault="000F7674" w:rsidP="000F7674">
            <w:r>
              <w:t>Befattning</w:t>
            </w:r>
          </w:p>
        </w:tc>
      </w:tr>
    </w:tbl>
    <w:p w14:paraId="72142E40" w14:textId="77777777" w:rsidR="000F7674" w:rsidRDefault="000F7674" w:rsidP="000F7674"/>
    <w:p w14:paraId="0B3F5373" w14:textId="77777777" w:rsidR="000F7674" w:rsidRDefault="000F7674" w:rsidP="000F7674">
      <w:pPr>
        <w:pStyle w:val="Liststycke"/>
      </w:pPr>
    </w:p>
    <w:sectPr w:rsidR="000F7674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459949" w14:textId="77777777" w:rsidR="006D6D74" w:rsidRDefault="006D6D74" w:rsidP="00E2714D">
      <w:pPr>
        <w:spacing w:after="0" w:line="240" w:lineRule="auto"/>
      </w:pPr>
      <w:r>
        <w:separator/>
      </w:r>
    </w:p>
  </w:endnote>
  <w:endnote w:type="continuationSeparator" w:id="0">
    <w:p w14:paraId="0D031DEE" w14:textId="77777777" w:rsidR="006D6D74" w:rsidRDefault="006D6D74" w:rsidP="00E271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71228B" w14:textId="77777777" w:rsidR="006D6D74" w:rsidRDefault="006D6D74" w:rsidP="00E2714D">
      <w:pPr>
        <w:spacing w:after="0" w:line="240" w:lineRule="auto"/>
      </w:pPr>
      <w:r>
        <w:separator/>
      </w:r>
    </w:p>
  </w:footnote>
  <w:footnote w:type="continuationSeparator" w:id="0">
    <w:p w14:paraId="3FA7D8FA" w14:textId="77777777" w:rsidR="006D6D74" w:rsidRDefault="006D6D74" w:rsidP="00E271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lrutnt1"/>
      <w:tblW w:w="9095" w:type="dxa"/>
      <w:tblInd w:w="68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  <w:tblCaption w:val="Information i sidhuvud"/>
    </w:tblPr>
    <w:tblGrid>
      <w:gridCol w:w="4375"/>
      <w:gridCol w:w="3684"/>
      <w:gridCol w:w="1036"/>
    </w:tblGrid>
    <w:tr w:rsidR="00BC0B6A" w:rsidRPr="00BC0B6A" w14:paraId="5B761836" w14:textId="77777777" w:rsidTr="009D4584">
      <w:trPr>
        <w:trHeight w:hRule="exact" w:val="1340"/>
      </w:trPr>
      <w:tc>
        <w:tcPr>
          <w:tcW w:w="4375" w:type="dxa"/>
        </w:tcPr>
        <w:p w14:paraId="517F4A71" w14:textId="77777777" w:rsidR="00BC0B6A" w:rsidRPr="00BC0B6A" w:rsidRDefault="00BC0B6A" w:rsidP="00BC0B6A">
          <w:pPr>
            <w:spacing w:line="200" w:lineRule="atLeast"/>
            <w:rPr>
              <w:rFonts w:ascii="Calibri" w:eastAsia="Times New Roman" w:hAnsi="Calibri" w:cs="Calibri"/>
              <w:sz w:val="16"/>
              <w:lang w:eastAsia="zh-CN"/>
            </w:rPr>
          </w:pPr>
        </w:p>
      </w:tc>
      <w:tc>
        <w:tcPr>
          <w:tcW w:w="3684" w:type="dxa"/>
        </w:tcPr>
        <w:p w14:paraId="1B57C4D1" w14:textId="77777777" w:rsidR="00BC0B6A" w:rsidRPr="00BC0B6A" w:rsidRDefault="000F7674" w:rsidP="00BC0B6A">
          <w:pPr>
            <w:spacing w:line="280" w:lineRule="atLeast"/>
            <w:rPr>
              <w:rFonts w:ascii="Calibri" w:eastAsia="Times New Roman" w:hAnsi="Calibri" w:cs="Calibri"/>
              <w:b/>
              <w:caps/>
              <w:lang w:eastAsia="zh-CN"/>
            </w:rPr>
          </w:pPr>
          <w:r>
            <w:rPr>
              <w:rFonts w:ascii="Calibri" w:eastAsia="Times New Roman" w:hAnsi="Calibri" w:cs="Calibri"/>
              <w:b/>
              <w:caps/>
              <w:lang w:eastAsia="zh-CN"/>
            </w:rPr>
            <w:t>sanningsförsäkran</w:t>
          </w:r>
        </w:p>
        <w:p w14:paraId="445B49AB" w14:textId="77777777" w:rsidR="009D4584" w:rsidRPr="009D4584" w:rsidRDefault="005571D3" w:rsidP="009D4584">
          <w:pPr>
            <w:spacing w:line="200" w:lineRule="atLeast"/>
            <w:rPr>
              <w:rFonts w:ascii="Calibri" w:eastAsia="Times New Roman" w:hAnsi="Calibri" w:cs="Calibri"/>
              <w:sz w:val="16"/>
              <w:lang w:eastAsia="zh-CN"/>
            </w:rPr>
          </w:pPr>
          <w:r w:rsidRPr="005571D3">
            <w:rPr>
              <w:rFonts w:ascii="Calibri" w:eastAsia="Times New Roman" w:hAnsi="Calibri" w:cs="Calibri"/>
              <w:sz w:val="16"/>
              <w:lang w:eastAsia="zh-CN"/>
            </w:rPr>
            <w:t xml:space="preserve">Upphandling av </w:t>
          </w:r>
          <w:r w:rsidR="009D4584" w:rsidRPr="009D4584">
            <w:rPr>
              <w:rFonts w:ascii="Calibri" w:eastAsia="Times New Roman" w:hAnsi="Calibri" w:cs="Calibri"/>
              <w:sz w:val="16"/>
              <w:lang w:eastAsia="zh-CN"/>
            </w:rPr>
            <w:t xml:space="preserve">ledsagarservice enligt LSS, avlösarservice i hemmet enligt LSS och ledsagning och avlösning i hemmet enligt </w:t>
          </w:r>
          <w:proofErr w:type="spellStart"/>
          <w:r w:rsidR="009D4584" w:rsidRPr="009D4584">
            <w:rPr>
              <w:rFonts w:ascii="Calibri" w:eastAsia="Times New Roman" w:hAnsi="Calibri" w:cs="Calibri"/>
              <w:sz w:val="16"/>
              <w:lang w:eastAsia="zh-CN"/>
            </w:rPr>
            <w:t>SoL</w:t>
          </w:r>
          <w:proofErr w:type="spellEnd"/>
          <w:r w:rsidR="009D4584" w:rsidRPr="009D4584">
            <w:rPr>
              <w:rFonts w:ascii="Calibri" w:eastAsia="Times New Roman" w:hAnsi="Calibri" w:cs="Calibri"/>
              <w:sz w:val="16"/>
              <w:lang w:eastAsia="zh-CN"/>
            </w:rPr>
            <w:t xml:space="preserve"> för barn under </w:t>
          </w:r>
        </w:p>
        <w:p w14:paraId="112651C2" w14:textId="7D260F84" w:rsidR="00BC0B6A" w:rsidRPr="00BC0B6A" w:rsidRDefault="009D4584" w:rsidP="009D4584">
          <w:pPr>
            <w:spacing w:line="200" w:lineRule="atLeast"/>
            <w:rPr>
              <w:rFonts w:ascii="Calibri" w:eastAsia="Times New Roman" w:hAnsi="Calibri" w:cs="Calibri"/>
              <w:sz w:val="16"/>
              <w:lang w:eastAsia="zh-CN"/>
            </w:rPr>
          </w:pPr>
          <w:r w:rsidRPr="009D4584">
            <w:rPr>
              <w:rFonts w:ascii="Calibri" w:eastAsia="Times New Roman" w:hAnsi="Calibri" w:cs="Calibri"/>
              <w:sz w:val="16"/>
              <w:lang w:eastAsia="zh-CN"/>
            </w:rPr>
            <w:t>18 år, UPP-2022/007</w:t>
          </w:r>
        </w:p>
      </w:tc>
      <w:tc>
        <w:tcPr>
          <w:tcW w:w="1036" w:type="dxa"/>
        </w:tcPr>
        <w:p w14:paraId="061B2C10" w14:textId="77777777" w:rsidR="00BC0B6A" w:rsidRPr="00BC0B6A" w:rsidRDefault="00BC0B6A" w:rsidP="00BC0B6A">
          <w:pPr>
            <w:spacing w:line="200" w:lineRule="atLeast"/>
            <w:jc w:val="right"/>
            <w:rPr>
              <w:rFonts w:ascii="Calibri" w:eastAsia="Times New Roman" w:hAnsi="Calibri" w:cs="Calibri"/>
              <w:sz w:val="20"/>
              <w:lang w:eastAsia="zh-CN"/>
            </w:rPr>
          </w:pPr>
          <w:r w:rsidRPr="00BC0B6A">
            <w:rPr>
              <w:rFonts w:ascii="Calibri" w:eastAsia="Times New Roman" w:hAnsi="Calibri" w:cs="Calibri"/>
              <w:sz w:val="20"/>
              <w:lang w:eastAsia="zh-CN"/>
            </w:rPr>
            <w:fldChar w:fldCharType="begin"/>
          </w:r>
          <w:r w:rsidRPr="00BC0B6A">
            <w:rPr>
              <w:rFonts w:ascii="Calibri" w:eastAsia="Times New Roman" w:hAnsi="Calibri" w:cs="Calibri"/>
              <w:sz w:val="20"/>
              <w:lang w:eastAsia="zh-CN"/>
            </w:rPr>
            <w:instrText xml:space="preserve"> PAGE  \* Arabic  \* MERGEFORMAT </w:instrText>
          </w:r>
          <w:r w:rsidRPr="00BC0B6A">
            <w:rPr>
              <w:rFonts w:ascii="Calibri" w:eastAsia="Times New Roman" w:hAnsi="Calibri" w:cs="Calibri"/>
              <w:sz w:val="20"/>
              <w:lang w:eastAsia="zh-CN"/>
            </w:rPr>
            <w:fldChar w:fldCharType="separate"/>
          </w:r>
          <w:r w:rsidR="005571D3">
            <w:rPr>
              <w:rFonts w:ascii="Calibri" w:eastAsia="Times New Roman" w:hAnsi="Calibri" w:cs="Calibri"/>
              <w:noProof/>
              <w:sz w:val="20"/>
              <w:lang w:eastAsia="zh-CN"/>
            </w:rPr>
            <w:t>1</w:t>
          </w:r>
          <w:r w:rsidRPr="00BC0B6A">
            <w:rPr>
              <w:rFonts w:ascii="Calibri" w:eastAsia="Times New Roman" w:hAnsi="Calibri" w:cs="Calibri"/>
              <w:sz w:val="20"/>
              <w:lang w:eastAsia="zh-CN"/>
            </w:rPr>
            <w:fldChar w:fldCharType="end"/>
          </w:r>
          <w:r w:rsidRPr="00BC0B6A">
            <w:rPr>
              <w:rFonts w:ascii="Calibri" w:eastAsia="Times New Roman" w:hAnsi="Calibri" w:cs="Calibri"/>
              <w:sz w:val="20"/>
              <w:lang w:eastAsia="zh-CN"/>
            </w:rPr>
            <w:t xml:space="preserve"> (</w:t>
          </w:r>
          <w:r w:rsidRPr="00BC0B6A">
            <w:rPr>
              <w:rFonts w:ascii="Calibri" w:eastAsia="Times New Roman" w:hAnsi="Calibri" w:cs="Calibri"/>
              <w:sz w:val="20"/>
              <w:lang w:eastAsia="zh-CN"/>
            </w:rPr>
            <w:fldChar w:fldCharType="begin"/>
          </w:r>
          <w:r w:rsidRPr="00BC0B6A">
            <w:rPr>
              <w:rFonts w:ascii="Calibri" w:eastAsia="Times New Roman" w:hAnsi="Calibri" w:cs="Calibri"/>
              <w:sz w:val="20"/>
              <w:lang w:eastAsia="zh-CN"/>
            </w:rPr>
            <w:instrText xml:space="preserve"> NUMPAGES  \* Arabic  \* MERGEFORMAT </w:instrText>
          </w:r>
          <w:r w:rsidRPr="00BC0B6A">
            <w:rPr>
              <w:rFonts w:ascii="Calibri" w:eastAsia="Times New Roman" w:hAnsi="Calibri" w:cs="Calibri"/>
              <w:sz w:val="20"/>
              <w:lang w:eastAsia="zh-CN"/>
            </w:rPr>
            <w:fldChar w:fldCharType="separate"/>
          </w:r>
          <w:r w:rsidR="005571D3">
            <w:rPr>
              <w:rFonts w:ascii="Calibri" w:eastAsia="Times New Roman" w:hAnsi="Calibri" w:cs="Calibri"/>
              <w:noProof/>
              <w:sz w:val="20"/>
              <w:lang w:eastAsia="zh-CN"/>
            </w:rPr>
            <w:t>1</w:t>
          </w:r>
          <w:r w:rsidRPr="00BC0B6A">
            <w:rPr>
              <w:rFonts w:ascii="Calibri" w:eastAsia="Times New Roman" w:hAnsi="Calibri" w:cs="Calibri"/>
              <w:sz w:val="20"/>
              <w:lang w:eastAsia="zh-CN"/>
            </w:rPr>
            <w:fldChar w:fldCharType="end"/>
          </w:r>
          <w:r w:rsidRPr="00BC0B6A">
            <w:rPr>
              <w:rFonts w:ascii="Calibri" w:eastAsia="Times New Roman" w:hAnsi="Calibri" w:cs="Calibri"/>
              <w:sz w:val="20"/>
              <w:lang w:eastAsia="zh-CN"/>
            </w:rPr>
            <w:t>)</w:t>
          </w:r>
        </w:p>
      </w:tc>
    </w:tr>
  </w:tbl>
  <w:p w14:paraId="5C8BA482" w14:textId="77777777" w:rsidR="00BC0B6A" w:rsidRPr="00BC0B6A" w:rsidRDefault="00BC0B6A" w:rsidP="00BC0B6A">
    <w:pPr>
      <w:spacing w:after="0" w:line="200" w:lineRule="atLeast"/>
      <w:rPr>
        <w:rFonts w:ascii="Calibri" w:eastAsia="Times New Roman" w:hAnsi="Calibri" w:cs="Calibri"/>
        <w:sz w:val="16"/>
        <w:lang w:eastAsia="zh-CN"/>
      </w:rPr>
    </w:pPr>
    <w:r w:rsidRPr="00BC0B6A">
      <w:rPr>
        <w:rFonts w:ascii="Calibri" w:eastAsia="Times New Roman" w:hAnsi="Calibri" w:cs="Calibri"/>
        <w:noProof/>
        <w:sz w:val="16"/>
        <w:lang w:eastAsia="sv-SE"/>
      </w:rPr>
      <w:drawing>
        <wp:anchor distT="0" distB="0" distL="114300" distR="114300" simplePos="0" relativeHeight="251662848" behindDoc="0" locked="0" layoutInCell="1" allowOverlap="1" wp14:anchorId="0B3313BD" wp14:editId="4188EC63">
          <wp:simplePos x="0" y="0"/>
          <wp:positionH relativeFrom="page">
            <wp:posOffset>828675</wp:posOffset>
          </wp:positionH>
          <wp:positionV relativeFrom="page">
            <wp:posOffset>363855</wp:posOffset>
          </wp:positionV>
          <wp:extent cx="1620000" cy="453600"/>
          <wp:effectExtent l="0" t="0" r="0" b="3810"/>
          <wp:wrapNone/>
          <wp:docPr id="1" name="Bildobjekt 1" descr="Logotyp Huddinge kommu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jespe_000\Dropbox (Learningpoint.se)\Learningpoint Gemensam\Kunder\H\Huddinge kommun\P1 - Mallpaket\Grafik\omgjordaLoggor\LogoSvartVit5cm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20000" cy="45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43307B5" w14:textId="77777777" w:rsidR="00BC0B6A" w:rsidRDefault="00BC0B6A">
    <w:pPr>
      <w:pStyle w:val="Sidhuvu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FE4A00"/>
    <w:multiLevelType w:val="hybridMultilevel"/>
    <w:tmpl w:val="61D0C496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A8D40FA"/>
    <w:multiLevelType w:val="hybridMultilevel"/>
    <w:tmpl w:val="0D44551C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removePersonalInformation/>
  <w:removeDateAndTime/>
  <w:proofState w:spelling="clean" w:grammar="clean"/>
  <w:attachedTemplate r:id="rId1"/>
  <w:documentProtection w:edit="forms" w:formatting="1" w:enforcement="0"/>
  <w:defaultTabStop w:val="1304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6D74"/>
    <w:rsid w:val="000416E6"/>
    <w:rsid w:val="000F7674"/>
    <w:rsid w:val="00132F40"/>
    <w:rsid w:val="0014360A"/>
    <w:rsid w:val="00174D58"/>
    <w:rsid w:val="001D02FB"/>
    <w:rsid w:val="001D19C9"/>
    <w:rsid w:val="0025264A"/>
    <w:rsid w:val="00304240"/>
    <w:rsid w:val="00357488"/>
    <w:rsid w:val="0039439A"/>
    <w:rsid w:val="003E3F88"/>
    <w:rsid w:val="00503EAE"/>
    <w:rsid w:val="00537B3E"/>
    <w:rsid w:val="005571D3"/>
    <w:rsid w:val="006744BE"/>
    <w:rsid w:val="006D6D74"/>
    <w:rsid w:val="007720AA"/>
    <w:rsid w:val="007D7412"/>
    <w:rsid w:val="00800C44"/>
    <w:rsid w:val="008B6BA1"/>
    <w:rsid w:val="008D6AFB"/>
    <w:rsid w:val="008E1A37"/>
    <w:rsid w:val="00931632"/>
    <w:rsid w:val="009901C3"/>
    <w:rsid w:val="009D4584"/>
    <w:rsid w:val="00AA1593"/>
    <w:rsid w:val="00B34D18"/>
    <w:rsid w:val="00BC0B6A"/>
    <w:rsid w:val="00BE08B3"/>
    <w:rsid w:val="00C01D78"/>
    <w:rsid w:val="00D47372"/>
    <w:rsid w:val="00D5588E"/>
    <w:rsid w:val="00D608DD"/>
    <w:rsid w:val="00D70836"/>
    <w:rsid w:val="00E2714D"/>
    <w:rsid w:val="00E31C02"/>
    <w:rsid w:val="00E40AD7"/>
    <w:rsid w:val="00E602CE"/>
    <w:rsid w:val="00E70CF4"/>
    <w:rsid w:val="00F65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EC6717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table" w:styleId="Tabellrutnt">
    <w:name w:val="Table Grid"/>
    <w:basedOn w:val="Normaltabell"/>
    <w:uiPriority w:val="59"/>
    <w:rsid w:val="00E271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dhuvud">
    <w:name w:val="header"/>
    <w:basedOn w:val="Normal"/>
    <w:link w:val="SidhuvudChar"/>
    <w:uiPriority w:val="99"/>
    <w:unhideWhenUsed/>
    <w:rsid w:val="00E271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rsid w:val="00E2714D"/>
  </w:style>
  <w:style w:type="paragraph" w:styleId="Sidfot">
    <w:name w:val="footer"/>
    <w:basedOn w:val="Normal"/>
    <w:link w:val="SidfotChar"/>
    <w:uiPriority w:val="99"/>
    <w:unhideWhenUsed/>
    <w:rsid w:val="00E271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fotChar">
    <w:name w:val="Sidfot Char"/>
    <w:basedOn w:val="Standardstycketeckensnitt"/>
    <w:link w:val="Sidfot"/>
    <w:uiPriority w:val="99"/>
    <w:rsid w:val="00E2714D"/>
  </w:style>
  <w:style w:type="table" w:customStyle="1" w:styleId="Tabellrutnt1">
    <w:name w:val="Tabellrutnät1"/>
    <w:basedOn w:val="Normaltabell"/>
    <w:next w:val="Tabellrutnt"/>
    <w:uiPriority w:val="39"/>
    <w:rsid w:val="00BC0B6A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tshllartext">
    <w:name w:val="Placeholder Text"/>
    <w:basedOn w:val="Standardstycketeckensnitt"/>
    <w:uiPriority w:val="99"/>
    <w:semiHidden/>
    <w:rsid w:val="008D6AFB"/>
    <w:rPr>
      <w:color w:val="808080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8D6A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8D6AFB"/>
    <w:rPr>
      <w:rFonts w:ascii="Tahoma" w:hAnsi="Tahoma" w:cs="Tahoma"/>
      <w:sz w:val="16"/>
      <w:szCs w:val="16"/>
    </w:rPr>
  </w:style>
  <w:style w:type="paragraph" w:styleId="Liststycke">
    <w:name w:val="List Paragraph"/>
    <w:basedOn w:val="Normal"/>
    <w:uiPriority w:val="34"/>
    <w:qFormat/>
    <w:rsid w:val="000F76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738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ntTable" Target="fontTable.xml" />
  <Relationship Id="rId3" Type="http://schemas.openxmlformats.org/officeDocument/2006/relationships/settings" Target="settings.xml" />
  <Relationship Id="rId7" Type="http://schemas.openxmlformats.org/officeDocument/2006/relationships/header" Target="header1.xml" />
  <Relationship Id="rId2" Type="http://schemas.openxmlformats.org/officeDocument/2006/relationships/styles" Target="styles.xml" />
  <Relationship Id="rId1" Type="http://schemas.openxmlformats.org/officeDocument/2006/relationships/numbering" Target="numbering.xml" />
  <Relationship Id="rId6" Type="http://schemas.openxmlformats.org/officeDocument/2006/relationships/endnotes" Target="endnotes.xml" />
  <Relationship Id="rId5" Type="http://schemas.openxmlformats.org/officeDocument/2006/relationships/footnotes" Target="footnotes.xml" />
  <Relationship Id="rId4" Type="http://schemas.openxmlformats.org/officeDocument/2006/relationships/webSettings" Target="webSettings.xml" />
  <Relationship Id="rId9" Type="http://schemas.openxmlformats.org/officeDocument/2006/relationships/theme" Target="theme/theme1.xml" />
</Relationships>
</file>

<file path=word/_rels/header1.xml.rels>&#65279;<?xml version="1.0" encoding="UTF-8" standalone="yes"?>
<Relationships xmlns="http://schemas.openxmlformats.org/package/2006/relationships">
  <Relationship Id="rId1" Type="http://schemas.openxmlformats.org/officeDocument/2006/relationships/image" Target="media/image1.png" />
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KSF\Ekonomi\Upphandling\(4)%20Mallar\(3)%20Upphandlingsdokument\(1)%20UHD%20Gemensamma%20mallar\2.1.%20Sanningsf&#246;rs&#228;kran.dotx" TargetMode="Externa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2.1. Sanningsförsäkran</Template>
  <TotalTime>0</TotalTime>
  <Pages>1</Pages>
  <Words>169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2022-03-23T13:34:00Z</dcterms:created>
  <dcterms:modified xsi:type="dcterms:W3CDTF">2022-03-23T13:49:00Z</dcterms:modified>
</cp:coreProperties>
</file>