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jpeg" ContentType="image/jpeg"/>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806D9" w14:textId="77777777" w:rsidR="00CA4D95" w:rsidRDefault="00CA4D95">
      <w:pPr>
        <w:rPr>
          <w:b/>
        </w:rPr>
      </w:pPr>
    </w:p>
    <w:p w14:paraId="4A9BB369" w14:textId="77777777" w:rsidR="00CA4D95" w:rsidRDefault="00CA4D95">
      <w:pPr>
        <w:rPr>
          <w:b/>
        </w:rPr>
      </w:pPr>
    </w:p>
    <w:p w14:paraId="523E914B" w14:textId="77777777" w:rsidR="00CA4D95" w:rsidRDefault="00CA4D95">
      <w:pPr>
        <w:rPr>
          <w:b/>
        </w:rPr>
      </w:pPr>
    </w:p>
    <w:p w14:paraId="4558D565" w14:textId="77777777" w:rsidR="00CA4D95" w:rsidRDefault="00CA4D95">
      <w:pPr>
        <w:rPr>
          <w:b/>
        </w:rPr>
      </w:pPr>
    </w:p>
    <w:p w14:paraId="7BFF53C9" w14:textId="77777777" w:rsidR="00CA4D95" w:rsidRDefault="00CA4D95">
      <w:pPr>
        <w:rPr>
          <w:b/>
        </w:rPr>
      </w:pPr>
    </w:p>
    <w:p w14:paraId="0D3E4CE5" w14:textId="77777777" w:rsidR="00CA4D95" w:rsidRDefault="00CA4D95">
      <w:pPr>
        <w:rPr>
          <w:b/>
        </w:rPr>
      </w:pPr>
    </w:p>
    <w:p w14:paraId="2A189EDF" w14:textId="77777777" w:rsidR="00CA4D95" w:rsidRPr="002979D2" w:rsidRDefault="00CA4D95" w:rsidP="00CA4D95">
      <w:pPr>
        <w:jc w:val="center"/>
        <w:rPr>
          <w:rFonts w:cstheme="majorHAnsi"/>
          <w:b/>
          <w:caps/>
          <w:sz w:val="56"/>
          <w:szCs w:val="28"/>
        </w:rPr>
      </w:pPr>
      <w:r>
        <w:rPr>
          <w:rFonts w:cstheme="majorHAnsi"/>
          <w:b/>
          <w:caps/>
          <w:sz w:val="56"/>
          <w:szCs w:val="28"/>
        </w:rPr>
        <w:t>Referensuppdrag</w:t>
      </w:r>
    </w:p>
    <w:p w14:paraId="0D9394E6" w14:textId="77777777" w:rsidR="00CA4D95" w:rsidRDefault="00CA4D95" w:rsidP="00CA4D95">
      <w:pPr>
        <w:jc w:val="center"/>
        <w:rPr>
          <w:b/>
        </w:rPr>
      </w:pPr>
    </w:p>
    <w:p w14:paraId="07F77214" w14:textId="77777777" w:rsidR="00CA4D95" w:rsidRPr="00CA4D95" w:rsidRDefault="00CA4D95">
      <w:pPr>
        <w:rPr>
          <w:b/>
        </w:rPr>
      </w:pPr>
      <w:r>
        <w:rPr>
          <w:b/>
        </w:rPr>
        <w:br w:type="page"/>
      </w:r>
    </w:p>
    <w:p w14:paraId="784CC1F5" w14:textId="77777777" w:rsidR="00D20844" w:rsidRDefault="00D20844">
      <w:pPr>
        <w:rPr>
          <w:b/>
        </w:rPr>
      </w:pPr>
    </w:p>
    <w:p w14:paraId="0BA18A54" w14:textId="1BF4A016" w:rsidR="00D20844" w:rsidRDefault="00D20844" w:rsidP="00D20844">
      <w:pPr>
        <w:rPr>
          <w:bCs/>
          <w:sz w:val="24"/>
          <w:szCs w:val="24"/>
        </w:rPr>
      </w:pPr>
    </w:p>
    <w:p w14:paraId="12AE3533" w14:textId="77777777" w:rsidR="00D20844" w:rsidRDefault="00D20844" w:rsidP="00D20844">
      <w:pPr>
        <w:rPr>
          <w:bCs/>
          <w:sz w:val="24"/>
          <w:szCs w:val="24"/>
        </w:rPr>
      </w:pPr>
    </w:p>
    <w:bookmarkStart w:id="0" w:name="_Hlk165282624"/>
    <w:p w14:paraId="1045D18F" w14:textId="088473C0" w:rsidR="00D20844" w:rsidRPr="005C014F" w:rsidRDefault="00D20844" w:rsidP="00D20844">
      <w:pPr>
        <w:pStyle w:val="eAvrop1"/>
        <w:tabs>
          <w:tab w:val="clear" w:pos="1418"/>
          <w:tab w:val="clear" w:pos="1486"/>
          <w:tab w:val="left" w:pos="709"/>
        </w:tabs>
        <w:ind w:left="851" w:right="-1" w:hanging="851"/>
        <w:rPr>
          <w:rFonts w:ascii="Calibri" w:hAnsi="Calibri" w:cs="Calibri"/>
          <w:sz w:val="32"/>
          <w:szCs w:val="20"/>
        </w:rPr>
      </w:pPr>
      <w:r w:rsidRPr="005C014F">
        <w:rPr>
          <w:rFonts w:ascii="Calibri" w:hAnsi="Calibri" w:cs="Calibri"/>
          <w:sz w:val="32"/>
          <w:szCs w:val="20"/>
        </w:rPr>
        <w:t>Referensuppdrag</w:t>
      </w:r>
    </w:p>
    <w:p w14:paraId="2C75AFB8" w14:textId="12B569AC" w:rsidR="00D20844" w:rsidRDefault="00D20844" w:rsidP="00D20844">
      <w:pPr>
        <w:rPr>
          <w:rFonts w:asciiTheme="minorHAnsi" w:hAnsiTheme="minorHAnsi" w:cstheme="minorHAnsi"/>
          <w:bCs/>
          <w:sz w:val="24"/>
          <w:szCs w:val="24"/>
        </w:rPr>
      </w:pPr>
      <w:r w:rsidRPr="005C014F">
        <w:rPr>
          <w:rFonts w:asciiTheme="minorHAnsi" w:hAnsiTheme="minorHAnsi" w:cstheme="minorHAnsi"/>
          <w:bCs/>
          <w:sz w:val="24"/>
          <w:szCs w:val="24"/>
        </w:rPr>
        <w:t>Sökande ska ha de resurser samt den kompetens och erfarenhet som erfordras för att organisera, administrera och utföra det uppdrag som upphandlingen omfattar. Referenser ska anges för två andra kommunala uppdrag</w:t>
      </w:r>
      <w:r w:rsidR="005C014F">
        <w:rPr>
          <w:rFonts w:asciiTheme="minorHAnsi" w:hAnsiTheme="minorHAnsi" w:cstheme="minorHAnsi"/>
          <w:bCs/>
          <w:sz w:val="24"/>
          <w:szCs w:val="24"/>
        </w:rPr>
        <w:t xml:space="preserve"> från två </w:t>
      </w:r>
      <w:r w:rsidR="001354D7">
        <w:rPr>
          <w:rFonts w:asciiTheme="minorHAnsi" w:hAnsiTheme="minorHAnsi" w:cstheme="minorHAnsi"/>
          <w:bCs/>
          <w:sz w:val="24"/>
          <w:szCs w:val="24"/>
        </w:rPr>
        <w:t>olika</w:t>
      </w:r>
      <w:r w:rsidR="005C014F">
        <w:rPr>
          <w:rFonts w:asciiTheme="minorHAnsi" w:hAnsiTheme="minorHAnsi" w:cstheme="minorHAnsi"/>
          <w:bCs/>
          <w:sz w:val="24"/>
          <w:szCs w:val="24"/>
        </w:rPr>
        <w:t xml:space="preserve"> kommuner</w:t>
      </w:r>
      <w:r w:rsidRPr="005C014F">
        <w:rPr>
          <w:rFonts w:asciiTheme="minorHAnsi" w:hAnsiTheme="minorHAnsi" w:cstheme="minorHAnsi"/>
          <w:bCs/>
          <w:sz w:val="24"/>
          <w:szCs w:val="24"/>
        </w:rPr>
        <w:t>. En referens per uppdrag ska anges.</w:t>
      </w:r>
    </w:p>
    <w:bookmarkEnd w:id="0"/>
    <w:p w14:paraId="39E2EA8E" w14:textId="21A58DA0" w:rsidR="00D20844" w:rsidRPr="00D20844" w:rsidRDefault="00D20844" w:rsidP="00D20844">
      <w:pPr>
        <w:rPr>
          <w:rFonts w:asciiTheme="minorHAnsi" w:hAnsiTheme="minorHAnsi" w:cstheme="minorHAnsi"/>
          <w:bCs/>
          <w:sz w:val="24"/>
          <w:szCs w:val="24"/>
        </w:rPr>
      </w:pPr>
      <w:r w:rsidRPr="00D20844">
        <w:rPr>
          <w:rFonts w:asciiTheme="minorHAnsi" w:hAnsiTheme="minorHAnsi" w:cstheme="minorHAnsi"/>
          <w:bCs/>
          <w:sz w:val="24"/>
          <w:szCs w:val="24"/>
        </w:rPr>
        <w:t>De uppdragen ska omfatta insatser som motsvarar definitionen av insatser i denna upphandling.</w:t>
      </w:r>
      <w:r w:rsidR="00FC7531">
        <w:rPr>
          <w:rFonts w:asciiTheme="minorHAnsi" w:hAnsiTheme="minorHAnsi" w:cstheme="minorHAnsi"/>
          <w:bCs/>
          <w:sz w:val="24"/>
          <w:szCs w:val="24"/>
        </w:rPr>
        <w:t xml:space="preserve"> </w:t>
      </w:r>
      <w:r w:rsidR="00FC7531" w:rsidRPr="00003041">
        <w:rPr>
          <w:rFonts w:ascii="Times New Roman" w:hAnsi="Times New Roman"/>
          <w:sz w:val="24"/>
        </w:rPr>
        <w:t>Beskrivningen ska innehålla kortfattad information kring uppdragets innehåll och omfattning.</w:t>
      </w:r>
    </w:p>
    <w:p w14:paraId="57F31DA5" w14:textId="66F56BD9" w:rsidR="00D20844" w:rsidRPr="00D20844" w:rsidRDefault="00D20844" w:rsidP="00D20844">
      <w:pPr>
        <w:rPr>
          <w:rFonts w:asciiTheme="minorHAnsi" w:hAnsiTheme="minorHAnsi" w:cstheme="minorHAnsi"/>
          <w:bCs/>
          <w:sz w:val="24"/>
          <w:szCs w:val="24"/>
        </w:rPr>
      </w:pPr>
      <w:r w:rsidRPr="00D20844">
        <w:rPr>
          <w:rFonts w:asciiTheme="minorHAnsi" w:hAnsiTheme="minorHAnsi" w:cstheme="minorHAnsi"/>
          <w:bCs/>
          <w:sz w:val="24"/>
          <w:szCs w:val="24"/>
        </w:rPr>
        <w:t xml:space="preserve">Referenserna ska lämnas av de kommunala funktioner som har övergripande avtalsansvar, beställaransvar eller kvalitetsansvar etcetera. </w:t>
      </w:r>
    </w:p>
    <w:p w14:paraId="1F937A67" w14:textId="1E8171BF" w:rsidR="00D20844" w:rsidRPr="00D20844" w:rsidRDefault="00D20844" w:rsidP="00D20844">
      <w:pPr>
        <w:rPr>
          <w:rFonts w:asciiTheme="minorHAnsi" w:hAnsiTheme="minorHAnsi" w:cstheme="minorHAnsi"/>
          <w:bCs/>
          <w:sz w:val="24"/>
          <w:szCs w:val="24"/>
        </w:rPr>
      </w:pPr>
      <w:r w:rsidRPr="00D20844">
        <w:rPr>
          <w:rFonts w:asciiTheme="minorHAnsi" w:hAnsiTheme="minorHAnsi" w:cstheme="minorHAnsi"/>
          <w:bCs/>
          <w:sz w:val="24"/>
          <w:szCs w:val="24"/>
        </w:rPr>
        <w:t>För nystartade företag ställes kravet på den person som ska vara verksamhetsansvarig i Huddinge. Två referenser ska anges från liknande uppdrag som avses i denna upphandling som personen haft verksamhetsansvar för i tidigare anställningar. Verksamhetsansvaret ska motsvara kraven på erfarenhet av verksamhetsansvar enligt krav i denna upphandling.</w:t>
      </w:r>
    </w:p>
    <w:p w14:paraId="77CB84C7" w14:textId="77777777" w:rsidR="00D20844" w:rsidRPr="00D20844" w:rsidRDefault="00D20844" w:rsidP="00D20844">
      <w:pPr>
        <w:rPr>
          <w:rFonts w:asciiTheme="minorHAnsi" w:hAnsiTheme="minorHAnsi" w:cstheme="minorHAnsi"/>
          <w:bCs/>
          <w:sz w:val="24"/>
          <w:szCs w:val="24"/>
        </w:rPr>
      </w:pPr>
      <w:r w:rsidRPr="00D20844">
        <w:rPr>
          <w:rFonts w:asciiTheme="minorHAnsi" w:hAnsiTheme="minorHAnsi" w:cstheme="minorHAnsi"/>
          <w:bCs/>
          <w:sz w:val="24"/>
          <w:szCs w:val="24"/>
        </w:rPr>
        <w:t>Uppdragen får inte vara utförda längre tillbaka i tiden än tre år från det att ansökan lämnas in.</w:t>
      </w:r>
    </w:p>
    <w:p w14:paraId="55B1AB72" w14:textId="77777777" w:rsidR="00D20844" w:rsidRPr="00D20844" w:rsidRDefault="00D20844" w:rsidP="00D20844">
      <w:pPr>
        <w:rPr>
          <w:rFonts w:asciiTheme="minorHAnsi" w:hAnsiTheme="minorHAnsi" w:cstheme="minorHAnsi"/>
          <w:bCs/>
          <w:sz w:val="24"/>
          <w:szCs w:val="24"/>
        </w:rPr>
      </w:pPr>
      <w:r w:rsidRPr="00D20844">
        <w:rPr>
          <w:rFonts w:asciiTheme="minorHAnsi" w:hAnsiTheme="minorHAnsi" w:cstheme="minorHAnsi"/>
          <w:bCs/>
          <w:sz w:val="24"/>
          <w:szCs w:val="24"/>
        </w:rPr>
        <w:t>Angivna referenter ska vara informerade om att de kommer att kontaktas för att verifiera lämnade referenser.</w:t>
      </w:r>
    </w:p>
    <w:p w14:paraId="7AB5E36E" w14:textId="77777777" w:rsidR="00FC7531" w:rsidRDefault="00D20844" w:rsidP="00D20844">
      <w:pPr>
        <w:rPr>
          <w:rFonts w:asciiTheme="minorHAnsi" w:hAnsiTheme="minorHAnsi" w:cstheme="minorHAnsi"/>
          <w:bCs/>
          <w:sz w:val="24"/>
          <w:szCs w:val="24"/>
        </w:rPr>
      </w:pPr>
      <w:r w:rsidRPr="00D20844">
        <w:rPr>
          <w:rFonts w:asciiTheme="minorHAnsi" w:hAnsiTheme="minorHAnsi" w:cstheme="minorHAnsi"/>
          <w:bCs/>
          <w:sz w:val="24"/>
          <w:szCs w:val="24"/>
        </w:rPr>
        <w:t>Referenterna ska vara oberoende och får inte ha egna intressen i sökandens företag.</w:t>
      </w:r>
    </w:p>
    <w:p w14:paraId="50A4B38D" w14:textId="172828E7" w:rsidR="00D20844" w:rsidRPr="00FC7531" w:rsidRDefault="00D20844" w:rsidP="00D20844">
      <w:pPr>
        <w:rPr>
          <w:rFonts w:asciiTheme="minorHAnsi" w:hAnsiTheme="minorHAnsi" w:cstheme="minorHAnsi"/>
          <w:bCs/>
          <w:sz w:val="24"/>
          <w:szCs w:val="24"/>
        </w:rPr>
      </w:pPr>
      <w:r w:rsidRPr="00D20844">
        <w:rPr>
          <w:rFonts w:asciiTheme="minorHAnsi" w:hAnsiTheme="minorHAnsi" w:cstheme="minorHAnsi"/>
          <w:bCs/>
          <w:sz w:val="24"/>
          <w:szCs w:val="24"/>
        </w:rPr>
        <w:t>Kommunen förbehåller sig rätten att byta ut en av referenserna mot kommunen som referens.</w:t>
      </w:r>
      <w:r w:rsidR="00FC7531">
        <w:rPr>
          <w:rFonts w:asciiTheme="minorHAnsi" w:hAnsiTheme="minorHAnsi" w:cstheme="minorHAnsi"/>
          <w:bCs/>
          <w:sz w:val="24"/>
          <w:szCs w:val="24"/>
        </w:rPr>
        <w:br/>
      </w:r>
      <w:r w:rsidRPr="00D20844">
        <w:rPr>
          <w:rFonts w:asciiTheme="minorHAnsi" w:hAnsiTheme="minorHAnsi" w:cstheme="minorHAnsi"/>
          <w:bCs/>
          <w:sz w:val="24"/>
          <w:szCs w:val="24"/>
        </w:rPr>
        <w:t>Kommunen förbehåller sig rätten att avslå ansökan utifrån bedömning av någon av referenserna.</w:t>
      </w:r>
      <w:r>
        <w:rPr>
          <w:b/>
        </w:rPr>
        <w:br w:type="page"/>
      </w:r>
    </w:p>
    <w:p w14:paraId="5B9A5ACD" w14:textId="77777777" w:rsidR="00D20844" w:rsidRDefault="00D20844"/>
    <w:tbl>
      <w:tblPr>
        <w:tblStyle w:val="Tabellrutnt"/>
        <w:tblpPr w:leftFromText="141" w:rightFromText="141" w:vertAnchor="text" w:tblpY="1"/>
        <w:tblOverlap w:val="never"/>
        <w:tblW w:w="468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Caption w:val="Blankett- och mottagarinformation"/>
      </w:tblPr>
      <w:tblGrid>
        <w:gridCol w:w="4585"/>
        <w:gridCol w:w="4547"/>
      </w:tblGrid>
      <w:tr w:rsidR="003B0B68" w:rsidRPr="007C0318" w14:paraId="7DAAA53C" w14:textId="77777777" w:rsidTr="00D20844">
        <w:trPr>
          <w:trHeight w:val="33"/>
        </w:trPr>
        <w:tc>
          <w:tcPr>
            <w:tcW w:w="4585" w:type="dxa"/>
            <w:vMerge w:val="restart"/>
            <w:tcMar>
              <w:right w:w="567" w:type="dxa"/>
            </w:tcMar>
          </w:tcPr>
          <w:p w14:paraId="3AE01673" w14:textId="1D39E220" w:rsidR="00603758" w:rsidRPr="00D608A4" w:rsidRDefault="00603758" w:rsidP="00EA681A">
            <w:pPr>
              <w:pStyle w:val="Blankettinstruktion"/>
              <w:ind w:right="-1035"/>
              <w:rPr>
                <w:rFonts w:cstheme="majorHAnsi"/>
                <w:b w:val="0"/>
                <w:sz w:val="20"/>
              </w:rPr>
            </w:pPr>
          </w:p>
        </w:tc>
        <w:tc>
          <w:tcPr>
            <w:tcW w:w="4547" w:type="dxa"/>
          </w:tcPr>
          <w:p w14:paraId="41CA018F" w14:textId="77777777" w:rsidR="003B0B68" w:rsidRPr="007C0318" w:rsidRDefault="003B0B68" w:rsidP="00296C20">
            <w:pPr>
              <w:pStyle w:val="Handlggare"/>
              <w:rPr>
                <w:rFonts w:cstheme="majorHAnsi"/>
                <w:sz w:val="20"/>
              </w:rPr>
            </w:pPr>
          </w:p>
        </w:tc>
      </w:tr>
      <w:tr w:rsidR="003B0B68" w:rsidRPr="007C0318" w14:paraId="798824C2" w14:textId="77777777" w:rsidTr="00D20844">
        <w:trPr>
          <w:trHeight w:val="293"/>
        </w:trPr>
        <w:tc>
          <w:tcPr>
            <w:tcW w:w="4585" w:type="dxa"/>
            <w:vMerge/>
          </w:tcPr>
          <w:p w14:paraId="1691EA48" w14:textId="77777777" w:rsidR="003B0B68" w:rsidRPr="007C0318" w:rsidRDefault="003B0B68" w:rsidP="00296C20">
            <w:pPr>
              <w:pStyle w:val="Adressuppgifter"/>
              <w:rPr>
                <w:rFonts w:cstheme="majorHAnsi"/>
              </w:rPr>
            </w:pPr>
          </w:p>
        </w:tc>
        <w:tc>
          <w:tcPr>
            <w:tcW w:w="4547" w:type="dxa"/>
          </w:tcPr>
          <w:p w14:paraId="76D58CD1" w14:textId="77777777" w:rsidR="003B0B68" w:rsidRPr="007C0318" w:rsidRDefault="003B0B68" w:rsidP="00296C20">
            <w:pPr>
              <w:pStyle w:val="Adressuppgifter"/>
              <w:rPr>
                <w:rFonts w:cstheme="majorHAnsi"/>
              </w:rPr>
            </w:pPr>
          </w:p>
        </w:tc>
      </w:tr>
    </w:tbl>
    <w:tbl>
      <w:tblPr>
        <w:tblStyle w:val="Tabellrutnt"/>
        <w:tblW w:w="9072" w:type="dxa"/>
        <w:tblInd w:w="704" w:type="dxa"/>
        <w:tblLook w:val="04A0" w:firstRow="1" w:lastRow="0" w:firstColumn="1" w:lastColumn="0" w:noHBand="0" w:noVBand="1"/>
        <w:tblCaption w:val="Blankett- och mottagarinformation"/>
      </w:tblPr>
      <w:tblGrid>
        <w:gridCol w:w="2150"/>
        <w:gridCol w:w="6922"/>
      </w:tblGrid>
      <w:tr w:rsidR="00603758" w:rsidRPr="00F6495E" w14:paraId="6B5F74A0" w14:textId="77777777" w:rsidTr="00003041">
        <w:trPr>
          <w:trHeight w:val="325"/>
        </w:trPr>
        <w:tc>
          <w:tcPr>
            <w:tcW w:w="2150" w:type="dxa"/>
            <w:shd w:val="clear" w:color="auto" w:fill="E7E6E6" w:themeFill="background2"/>
          </w:tcPr>
          <w:p w14:paraId="76F729F9" w14:textId="26540DC0" w:rsidR="00603758" w:rsidRPr="00F6495E" w:rsidRDefault="002E3EB3" w:rsidP="00325FE6">
            <w:pPr>
              <w:rPr>
                <w:b/>
                <w:sz w:val="28"/>
                <w:szCs w:val="28"/>
              </w:rPr>
            </w:pPr>
            <w:r>
              <w:rPr>
                <w:b/>
                <w:sz w:val="28"/>
                <w:szCs w:val="28"/>
              </w:rPr>
              <w:t>Den sökande</w:t>
            </w:r>
            <w:r w:rsidR="00603758" w:rsidRPr="00F6495E">
              <w:rPr>
                <w:b/>
                <w:sz w:val="28"/>
                <w:szCs w:val="28"/>
              </w:rPr>
              <w:t>:</w:t>
            </w:r>
          </w:p>
        </w:tc>
        <w:sdt>
          <w:sdtPr>
            <w:rPr>
              <w:sz w:val="28"/>
              <w:szCs w:val="28"/>
            </w:rPr>
            <w:id w:val="1928839208"/>
            <w:placeholder>
              <w:docPart w:val="3921023F9DC247F6B3A329CF058E93E1"/>
            </w:placeholder>
            <w15:appearance w15:val="hidden"/>
          </w:sdtPr>
          <w:sdtEndPr/>
          <w:sdtContent>
            <w:tc>
              <w:tcPr>
                <w:tcW w:w="6922" w:type="dxa"/>
                <w:shd w:val="clear" w:color="auto" w:fill="auto"/>
              </w:tcPr>
              <w:p w14:paraId="03122D45" w14:textId="77777777" w:rsidR="00603758" w:rsidRPr="00F6495E" w:rsidRDefault="000D4E17" w:rsidP="000D4E17">
                <w:pPr>
                  <w:rPr>
                    <w:sz w:val="28"/>
                    <w:szCs w:val="28"/>
                  </w:rPr>
                </w:pPr>
                <w:r w:rsidRPr="00A56BAA">
                  <w:rPr>
                    <w:b/>
                    <w:sz w:val="28"/>
                    <w:szCs w:val="28"/>
                  </w:rPr>
                  <w:fldChar w:fldCharType="begin">
                    <w:ffData>
                      <w:name w:val="Text1"/>
                      <w:enabled/>
                      <w:calcOnExit w:val="0"/>
                      <w:textInput/>
                    </w:ffData>
                  </w:fldChar>
                </w:r>
                <w:r w:rsidRPr="00A56BAA">
                  <w:rPr>
                    <w:b/>
                    <w:sz w:val="28"/>
                    <w:szCs w:val="28"/>
                  </w:rPr>
                  <w:instrText xml:space="preserve"> FORMTEXT </w:instrText>
                </w:r>
                <w:r w:rsidRPr="00A56BAA">
                  <w:rPr>
                    <w:b/>
                    <w:sz w:val="28"/>
                    <w:szCs w:val="28"/>
                  </w:rPr>
                </w:r>
                <w:r w:rsidRPr="00A56BAA">
                  <w:rPr>
                    <w:b/>
                    <w:sz w:val="28"/>
                    <w:szCs w:val="28"/>
                  </w:rPr>
                  <w:fldChar w:fldCharType="separate"/>
                </w:r>
                <w:r w:rsidRPr="00A56BAA">
                  <w:rPr>
                    <w:b/>
                    <w:noProof/>
                    <w:sz w:val="28"/>
                    <w:szCs w:val="28"/>
                  </w:rPr>
                  <w:t> </w:t>
                </w:r>
                <w:r w:rsidRPr="00A56BAA">
                  <w:rPr>
                    <w:b/>
                    <w:noProof/>
                    <w:sz w:val="28"/>
                    <w:szCs w:val="28"/>
                  </w:rPr>
                  <w:t> </w:t>
                </w:r>
                <w:r w:rsidRPr="00A56BAA">
                  <w:rPr>
                    <w:b/>
                    <w:noProof/>
                    <w:sz w:val="28"/>
                    <w:szCs w:val="28"/>
                  </w:rPr>
                  <w:t> </w:t>
                </w:r>
                <w:r w:rsidRPr="00A56BAA">
                  <w:rPr>
                    <w:b/>
                    <w:noProof/>
                    <w:sz w:val="28"/>
                    <w:szCs w:val="28"/>
                  </w:rPr>
                  <w:t> </w:t>
                </w:r>
                <w:r w:rsidRPr="00A56BAA">
                  <w:rPr>
                    <w:b/>
                    <w:noProof/>
                    <w:sz w:val="28"/>
                    <w:szCs w:val="28"/>
                  </w:rPr>
                  <w:t> </w:t>
                </w:r>
                <w:r w:rsidRPr="00A56BAA">
                  <w:rPr>
                    <w:b/>
                    <w:sz w:val="28"/>
                    <w:szCs w:val="28"/>
                  </w:rPr>
                  <w:fldChar w:fldCharType="end"/>
                </w:r>
              </w:p>
            </w:tc>
          </w:sdtContent>
        </w:sdt>
      </w:tr>
    </w:tbl>
    <w:p w14:paraId="18AAE6CC" w14:textId="77777777" w:rsidR="00411DF7" w:rsidRPr="00003041" w:rsidRDefault="00411DF7" w:rsidP="00003041">
      <w:pPr>
        <w:pStyle w:val="eAvropBrd"/>
        <w:tabs>
          <w:tab w:val="left" w:pos="709"/>
        </w:tabs>
        <w:ind w:left="709" w:right="-1"/>
        <w:rPr>
          <w:rFonts w:ascii="Times New Roman" w:hAnsi="Times New Roman"/>
          <w:sz w:val="24"/>
          <w:szCs w:val="22"/>
        </w:rPr>
      </w:pPr>
    </w:p>
    <w:p w14:paraId="77CC8BB6" w14:textId="77777777" w:rsidR="00F6495E" w:rsidRPr="00411DF7" w:rsidRDefault="00003041" w:rsidP="00411DF7">
      <w:pPr>
        <w:pStyle w:val="eAvropBrd"/>
        <w:tabs>
          <w:tab w:val="left" w:pos="709"/>
        </w:tabs>
        <w:ind w:left="709" w:right="-1"/>
        <w:rPr>
          <w:rFonts w:asciiTheme="majorHAnsi" w:hAnsiTheme="majorHAnsi" w:cstheme="majorHAnsi"/>
          <w:b/>
          <w:bCs/>
          <w:sz w:val="24"/>
          <w:szCs w:val="22"/>
        </w:rPr>
      </w:pPr>
      <w:r w:rsidRPr="00411DF7">
        <w:rPr>
          <w:rFonts w:asciiTheme="majorHAnsi" w:hAnsiTheme="majorHAnsi" w:cstheme="majorHAnsi"/>
          <w:b/>
          <w:bCs/>
          <w:sz w:val="24"/>
          <w:szCs w:val="22"/>
        </w:rPr>
        <w:t>Beskrivning referensuppdrag 1:</w:t>
      </w:r>
    </w:p>
    <w:tbl>
      <w:tblPr>
        <w:tblStyle w:val="Tabellrutnt"/>
        <w:tblW w:w="9268" w:type="dxa"/>
        <w:tblInd w:w="704" w:type="dxa"/>
        <w:tblLook w:val="04A0" w:firstRow="1" w:lastRow="0" w:firstColumn="1" w:lastColumn="0" w:noHBand="0" w:noVBand="1"/>
      </w:tblPr>
      <w:tblGrid>
        <w:gridCol w:w="2552"/>
        <w:gridCol w:w="1842"/>
        <w:gridCol w:w="1637"/>
        <w:gridCol w:w="217"/>
        <w:gridCol w:w="1559"/>
        <w:gridCol w:w="1461"/>
      </w:tblGrid>
      <w:tr w:rsidR="002E3EB3" w14:paraId="1A9F3A6B" w14:textId="77777777" w:rsidTr="002E3EB3">
        <w:trPr>
          <w:trHeight w:val="269"/>
        </w:trPr>
        <w:tc>
          <w:tcPr>
            <w:tcW w:w="2552" w:type="dxa"/>
            <w:vMerge w:val="restart"/>
            <w:shd w:val="clear" w:color="auto" w:fill="E7E6E6" w:themeFill="background2"/>
          </w:tcPr>
          <w:p w14:paraId="7D18B6A1" w14:textId="1D66DB81" w:rsidR="002E3EB3" w:rsidRPr="0037032F" w:rsidRDefault="002E3EB3" w:rsidP="00DB79E5">
            <w:pPr>
              <w:rPr>
                <w:b/>
              </w:rPr>
            </w:pPr>
            <w:r>
              <w:rPr>
                <w:b/>
              </w:rPr>
              <w:t>kommun</w:t>
            </w:r>
          </w:p>
        </w:tc>
        <w:sdt>
          <w:sdtPr>
            <w:id w:val="-1266992403"/>
            <w:placeholder>
              <w:docPart w:val="2CE9E0A453D24B7DA51EF2EC0D217397"/>
            </w:placeholder>
            <w15:appearance w15:val="hidden"/>
          </w:sdtPr>
          <w:sdtEndPr/>
          <w:sdtContent>
            <w:tc>
              <w:tcPr>
                <w:tcW w:w="6716" w:type="dxa"/>
                <w:gridSpan w:val="5"/>
                <w:vMerge w:val="restart"/>
                <w:shd w:val="clear" w:color="auto" w:fill="FFFFFF" w:themeFill="background1"/>
              </w:tcPr>
              <w:sdt>
                <w:sdtPr>
                  <w:id w:val="623510169"/>
                  <w:placeholder>
                    <w:docPart w:val="E38BD3D0D13D4B25B7B3E1E34A22A569"/>
                  </w:placeholder>
                  <w15:appearance w15:val="hidden"/>
                </w:sdtPr>
                <w:sdtEndPr/>
                <w:sdtContent>
                  <w:p w14:paraId="382345E2" w14:textId="77777777" w:rsidR="002E3EB3" w:rsidRDefault="002E3EB3" w:rsidP="000D4E17">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p w14:paraId="3C3CD1A2" w14:textId="77777777" w:rsidR="002E3EB3" w:rsidRDefault="002E3EB3" w:rsidP="000D4E17"/>
            </w:tc>
          </w:sdtContent>
        </w:sdt>
      </w:tr>
      <w:tr w:rsidR="002E3EB3" w14:paraId="218F2300" w14:textId="77777777" w:rsidTr="002E3EB3">
        <w:trPr>
          <w:trHeight w:val="269"/>
        </w:trPr>
        <w:tc>
          <w:tcPr>
            <w:tcW w:w="2552" w:type="dxa"/>
            <w:vMerge/>
            <w:shd w:val="clear" w:color="auto" w:fill="E7E6E6" w:themeFill="background2"/>
          </w:tcPr>
          <w:p w14:paraId="6990C7D3" w14:textId="77777777" w:rsidR="002E3EB3" w:rsidRDefault="002E3EB3" w:rsidP="00F6495E"/>
        </w:tc>
        <w:tc>
          <w:tcPr>
            <w:tcW w:w="6716" w:type="dxa"/>
            <w:gridSpan w:val="5"/>
            <w:vMerge/>
            <w:shd w:val="clear" w:color="auto" w:fill="FFFFFF" w:themeFill="background1"/>
          </w:tcPr>
          <w:p w14:paraId="724EE941" w14:textId="77777777" w:rsidR="002E3EB3" w:rsidRDefault="002E3EB3" w:rsidP="00F6495E"/>
        </w:tc>
      </w:tr>
      <w:tr w:rsidR="002E3EB3" w14:paraId="4D630FE0" w14:textId="77777777" w:rsidTr="002E3EB3">
        <w:trPr>
          <w:trHeight w:val="269"/>
        </w:trPr>
        <w:tc>
          <w:tcPr>
            <w:tcW w:w="2552" w:type="dxa"/>
            <w:vMerge/>
            <w:shd w:val="clear" w:color="auto" w:fill="E7E6E6" w:themeFill="background2"/>
          </w:tcPr>
          <w:p w14:paraId="0B3E7053" w14:textId="77777777" w:rsidR="002E3EB3" w:rsidRDefault="002E3EB3" w:rsidP="00F6495E"/>
        </w:tc>
        <w:tc>
          <w:tcPr>
            <w:tcW w:w="6716" w:type="dxa"/>
            <w:gridSpan w:val="5"/>
            <w:vMerge/>
            <w:shd w:val="clear" w:color="auto" w:fill="FFFFFF" w:themeFill="background1"/>
          </w:tcPr>
          <w:p w14:paraId="7567D1E7" w14:textId="77777777" w:rsidR="002E3EB3" w:rsidRDefault="002E3EB3" w:rsidP="00F6495E"/>
        </w:tc>
      </w:tr>
      <w:tr w:rsidR="00DC34CA" w:rsidRPr="0037032F" w14:paraId="72B0EC8A" w14:textId="77777777" w:rsidTr="002E3EB3">
        <w:trPr>
          <w:trHeight w:val="33"/>
        </w:trPr>
        <w:tc>
          <w:tcPr>
            <w:tcW w:w="9268" w:type="dxa"/>
            <w:gridSpan w:val="6"/>
            <w:shd w:val="clear" w:color="auto" w:fill="E7E6E6" w:themeFill="background2"/>
          </w:tcPr>
          <w:p w14:paraId="6C64D0F3" w14:textId="08547739" w:rsidR="00DC34CA" w:rsidRPr="0037032F" w:rsidRDefault="002E3EB3" w:rsidP="00EA681A">
            <w:pPr>
              <w:rPr>
                <w:b/>
              </w:rPr>
            </w:pPr>
            <w:r w:rsidRPr="002E3EB3">
              <w:rPr>
                <w:b/>
              </w:rPr>
              <w:t>Vad är anbudsgivarens uppdrag i den kommunen</w:t>
            </w:r>
          </w:p>
        </w:tc>
      </w:tr>
      <w:tr w:rsidR="00DC34CA" w14:paraId="3554F6BB" w14:textId="77777777" w:rsidTr="002E3EB3">
        <w:trPr>
          <w:trHeight w:val="33"/>
        </w:trPr>
        <w:tc>
          <w:tcPr>
            <w:tcW w:w="9268" w:type="dxa"/>
            <w:gridSpan w:val="6"/>
            <w:shd w:val="clear" w:color="auto" w:fill="FFFFFF" w:themeFill="background1"/>
          </w:tcPr>
          <w:sdt>
            <w:sdtPr>
              <w:id w:val="-2034795595"/>
              <w:placeholder>
                <w:docPart w:val="D3D5EF6EF667463B83F4D0993EA4A3C7"/>
              </w:placeholder>
              <w15:appearance w15:val="hidden"/>
            </w:sdtPr>
            <w:sdtEndPr/>
            <w:sdtContent>
              <w:sdt>
                <w:sdtPr>
                  <w:id w:val="333963652"/>
                  <w:placeholder>
                    <w:docPart w:val="B01AAE804D8C4667AA0E3035057D3BAA"/>
                  </w:placeholder>
                  <w15:appearance w15:val="hidden"/>
                </w:sdtPr>
                <w:sdtEndPr/>
                <w:sdtContent>
                  <w:p w14:paraId="086F6A7D" w14:textId="77777777" w:rsidR="00DC34CA" w:rsidRDefault="000D4E17" w:rsidP="000D4E17">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sidR="00750ADD">
                      <w:t xml:space="preserve"> </w:t>
                    </w:r>
                  </w:p>
                </w:sdtContent>
              </w:sdt>
            </w:sdtContent>
          </w:sdt>
        </w:tc>
      </w:tr>
      <w:tr w:rsidR="008F05AD" w14:paraId="09CB16EC" w14:textId="77777777" w:rsidTr="002E3EB3">
        <w:trPr>
          <w:trHeight w:val="133"/>
        </w:trPr>
        <w:tc>
          <w:tcPr>
            <w:tcW w:w="2552" w:type="dxa"/>
            <w:vMerge w:val="restart"/>
            <w:shd w:val="clear" w:color="auto" w:fill="E7E6E6" w:themeFill="background2"/>
          </w:tcPr>
          <w:p w14:paraId="3279EBCE" w14:textId="77777777" w:rsidR="008F05AD" w:rsidRPr="0037032F" w:rsidRDefault="008F05AD" w:rsidP="003A59FF">
            <w:pPr>
              <w:rPr>
                <w:b/>
              </w:rPr>
            </w:pPr>
            <w:r w:rsidRPr="0037032F">
              <w:rPr>
                <w:b/>
              </w:rPr>
              <w:t>Tidperiod för genomförande</w:t>
            </w:r>
          </w:p>
        </w:tc>
        <w:tc>
          <w:tcPr>
            <w:tcW w:w="3479" w:type="dxa"/>
            <w:gridSpan w:val="2"/>
            <w:shd w:val="clear" w:color="auto" w:fill="E7E6E6" w:themeFill="background2"/>
          </w:tcPr>
          <w:p w14:paraId="0A580DF0" w14:textId="77777777" w:rsidR="008F05AD" w:rsidRPr="00603758" w:rsidRDefault="008F05AD" w:rsidP="008F05AD">
            <w:pPr>
              <w:rPr>
                <w:b/>
              </w:rPr>
            </w:pPr>
            <w:r w:rsidRPr="00603758">
              <w:rPr>
                <w:b/>
              </w:rPr>
              <w:t>Startdatum:</w:t>
            </w:r>
          </w:p>
        </w:tc>
        <w:tc>
          <w:tcPr>
            <w:tcW w:w="3237" w:type="dxa"/>
            <w:gridSpan w:val="3"/>
            <w:shd w:val="clear" w:color="auto" w:fill="E7E6E6" w:themeFill="background2"/>
          </w:tcPr>
          <w:p w14:paraId="6F1B6A54" w14:textId="77777777" w:rsidR="008F05AD" w:rsidRPr="00603758" w:rsidRDefault="008F05AD" w:rsidP="008F05AD">
            <w:pPr>
              <w:rPr>
                <w:b/>
              </w:rPr>
            </w:pPr>
            <w:r w:rsidRPr="00603758">
              <w:rPr>
                <w:b/>
              </w:rPr>
              <w:t>Slutdatum:</w:t>
            </w:r>
          </w:p>
        </w:tc>
      </w:tr>
      <w:tr w:rsidR="00750ADD" w14:paraId="5ACA317D" w14:textId="77777777" w:rsidTr="00447AA0">
        <w:trPr>
          <w:trHeight w:val="133"/>
        </w:trPr>
        <w:tc>
          <w:tcPr>
            <w:tcW w:w="2552" w:type="dxa"/>
            <w:vMerge/>
            <w:shd w:val="clear" w:color="auto" w:fill="E7E6E6" w:themeFill="background2"/>
          </w:tcPr>
          <w:p w14:paraId="4F3B1FB2" w14:textId="77777777" w:rsidR="008F05AD" w:rsidRPr="00603758" w:rsidRDefault="008F05AD" w:rsidP="008F05AD">
            <w:pPr>
              <w:rPr>
                <w:b/>
              </w:rPr>
            </w:pPr>
          </w:p>
        </w:tc>
        <w:tc>
          <w:tcPr>
            <w:tcW w:w="1842" w:type="dxa"/>
            <w:shd w:val="clear" w:color="auto" w:fill="E7E6E6" w:themeFill="background2"/>
          </w:tcPr>
          <w:p w14:paraId="2A3BBFD7" w14:textId="77777777" w:rsidR="008F05AD" w:rsidRPr="00603758" w:rsidRDefault="008F05AD" w:rsidP="008F05AD">
            <w:pPr>
              <w:rPr>
                <w:b/>
              </w:rPr>
            </w:pPr>
            <w:r w:rsidRPr="00603758">
              <w:rPr>
                <w:b/>
              </w:rPr>
              <w:t>År:</w:t>
            </w:r>
          </w:p>
        </w:tc>
        <w:tc>
          <w:tcPr>
            <w:tcW w:w="1854" w:type="dxa"/>
            <w:gridSpan w:val="2"/>
            <w:shd w:val="clear" w:color="auto" w:fill="E7E6E6" w:themeFill="background2"/>
          </w:tcPr>
          <w:p w14:paraId="513B5C38" w14:textId="77777777" w:rsidR="008F05AD" w:rsidRPr="00603758" w:rsidRDefault="008F05AD" w:rsidP="008F05AD">
            <w:pPr>
              <w:rPr>
                <w:b/>
              </w:rPr>
            </w:pPr>
            <w:r w:rsidRPr="00603758">
              <w:rPr>
                <w:b/>
              </w:rPr>
              <w:t>Månad:</w:t>
            </w:r>
          </w:p>
        </w:tc>
        <w:tc>
          <w:tcPr>
            <w:tcW w:w="1559" w:type="dxa"/>
            <w:shd w:val="clear" w:color="auto" w:fill="E7E6E6" w:themeFill="background2"/>
          </w:tcPr>
          <w:p w14:paraId="6D4DA443" w14:textId="77777777" w:rsidR="008F05AD" w:rsidRPr="00603758" w:rsidRDefault="008F05AD" w:rsidP="008F05AD">
            <w:pPr>
              <w:rPr>
                <w:b/>
              </w:rPr>
            </w:pPr>
            <w:r w:rsidRPr="00603758">
              <w:rPr>
                <w:b/>
              </w:rPr>
              <w:t>År:</w:t>
            </w:r>
          </w:p>
        </w:tc>
        <w:tc>
          <w:tcPr>
            <w:tcW w:w="1461" w:type="dxa"/>
            <w:shd w:val="clear" w:color="auto" w:fill="E7E6E6" w:themeFill="background2"/>
          </w:tcPr>
          <w:p w14:paraId="56A388F6" w14:textId="77777777" w:rsidR="008F05AD" w:rsidRPr="00603758" w:rsidRDefault="008F05AD" w:rsidP="008F05AD">
            <w:pPr>
              <w:rPr>
                <w:b/>
              </w:rPr>
            </w:pPr>
            <w:r w:rsidRPr="00603758">
              <w:rPr>
                <w:b/>
              </w:rPr>
              <w:t>Månad:</w:t>
            </w:r>
          </w:p>
        </w:tc>
      </w:tr>
      <w:tr w:rsidR="0037032F" w14:paraId="053B4A1D" w14:textId="77777777" w:rsidTr="00447AA0">
        <w:trPr>
          <w:trHeight w:val="442"/>
        </w:trPr>
        <w:tc>
          <w:tcPr>
            <w:tcW w:w="2552" w:type="dxa"/>
            <w:vMerge/>
            <w:shd w:val="clear" w:color="auto" w:fill="E7E6E6" w:themeFill="background2"/>
          </w:tcPr>
          <w:p w14:paraId="19D9665F" w14:textId="77777777" w:rsidR="008F05AD" w:rsidRPr="00603758" w:rsidRDefault="008F05AD" w:rsidP="008F05AD">
            <w:pPr>
              <w:rPr>
                <w:b/>
              </w:rPr>
            </w:pPr>
          </w:p>
        </w:tc>
        <w:tc>
          <w:tcPr>
            <w:tcW w:w="1842" w:type="dxa"/>
          </w:tcPr>
          <w:sdt>
            <w:sdtPr>
              <w:id w:val="-872145509"/>
              <w:placeholder>
                <w:docPart w:val="F7A607C88C07423989C23A01E6366067"/>
              </w:placeholder>
              <w15:appearance w15:val="hidden"/>
            </w:sdtPr>
            <w:sdtEndPr/>
            <w:sdtContent>
              <w:p w14:paraId="44391BCF" w14:textId="77777777" w:rsidR="008F05AD" w:rsidRDefault="000D4E17" w:rsidP="000D4E17">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854" w:type="dxa"/>
            <w:gridSpan w:val="2"/>
          </w:tcPr>
          <w:sdt>
            <w:sdtPr>
              <w:id w:val="-679267476"/>
              <w:placeholder>
                <w:docPart w:val="03D360BE28B54A618B715C433626347B"/>
              </w:placeholder>
              <w15:appearance w15:val="hidden"/>
            </w:sdtPr>
            <w:sdtEndPr/>
            <w:sdtContent>
              <w:p w14:paraId="5DECB11C" w14:textId="77777777" w:rsidR="008F05AD" w:rsidRDefault="000D4E17" w:rsidP="000D4E17">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559" w:type="dxa"/>
          </w:tcPr>
          <w:sdt>
            <w:sdtPr>
              <w:id w:val="-1193614678"/>
              <w:placeholder>
                <w:docPart w:val="71845FE77ADC410486052E15FD1DA7E4"/>
              </w:placeholder>
              <w15:appearance w15:val="hidden"/>
            </w:sdtPr>
            <w:sdtEndPr/>
            <w:sdtContent>
              <w:p w14:paraId="5C536200" w14:textId="77777777" w:rsidR="008F05AD" w:rsidRDefault="000D4E17" w:rsidP="000D4E17">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461" w:type="dxa"/>
          </w:tcPr>
          <w:sdt>
            <w:sdtPr>
              <w:id w:val="-461030660"/>
              <w:placeholder>
                <w:docPart w:val="595D71B94AC040BB91AB34C1B667CFC1"/>
              </w:placeholder>
              <w15:appearance w15:val="hidden"/>
            </w:sdtPr>
            <w:sdtEndPr/>
            <w:sdtContent>
              <w:p w14:paraId="05E38A3F" w14:textId="77777777" w:rsidR="008F05AD" w:rsidRDefault="000D4E17" w:rsidP="000D4E17">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54369E" w:rsidRPr="00603758" w14:paraId="3C923C13" w14:textId="77777777" w:rsidTr="00447AA0">
        <w:trPr>
          <w:trHeight w:val="133"/>
        </w:trPr>
        <w:tc>
          <w:tcPr>
            <w:tcW w:w="2552" w:type="dxa"/>
            <w:vMerge w:val="restart"/>
            <w:tcBorders>
              <w:right w:val="nil"/>
            </w:tcBorders>
            <w:shd w:val="clear" w:color="auto" w:fill="E7E6E6" w:themeFill="background2"/>
          </w:tcPr>
          <w:p w14:paraId="4E96E8FD" w14:textId="77777777" w:rsidR="0054369E" w:rsidRDefault="0054369E" w:rsidP="00325FE6">
            <w:pPr>
              <w:rPr>
                <w:b/>
              </w:rPr>
            </w:pPr>
            <w:r>
              <w:rPr>
                <w:b/>
              </w:rPr>
              <w:t>Kontaktuppgifter</w:t>
            </w:r>
            <w:r w:rsidR="0037032F">
              <w:rPr>
                <w:b/>
              </w:rPr>
              <w:t>:</w:t>
            </w:r>
          </w:p>
        </w:tc>
        <w:tc>
          <w:tcPr>
            <w:tcW w:w="1842" w:type="dxa"/>
            <w:tcBorders>
              <w:left w:val="nil"/>
              <w:bottom w:val="nil"/>
            </w:tcBorders>
            <w:shd w:val="clear" w:color="auto" w:fill="E7E6E6" w:themeFill="background2"/>
          </w:tcPr>
          <w:p w14:paraId="0E75236E" w14:textId="77777777" w:rsidR="0054369E" w:rsidRDefault="0054369E" w:rsidP="00325FE6">
            <w:pPr>
              <w:rPr>
                <w:b/>
              </w:rPr>
            </w:pPr>
            <w:r>
              <w:rPr>
                <w:b/>
              </w:rPr>
              <w:t>Namn:</w:t>
            </w:r>
          </w:p>
        </w:tc>
        <w:tc>
          <w:tcPr>
            <w:tcW w:w="4874" w:type="dxa"/>
            <w:gridSpan w:val="4"/>
            <w:shd w:val="clear" w:color="auto" w:fill="auto"/>
          </w:tcPr>
          <w:sdt>
            <w:sdtPr>
              <w:id w:val="140696125"/>
              <w:placeholder>
                <w:docPart w:val="698B2A162E5D4953B20819F1EE1E936B"/>
              </w:placeholder>
              <w15:appearance w15:val="hidden"/>
            </w:sdtPr>
            <w:sdtEndPr/>
            <w:sdtContent>
              <w:p w14:paraId="3EDCED8E" w14:textId="77777777" w:rsidR="0054369E" w:rsidRPr="00DC34CA" w:rsidRDefault="000D4E17" w:rsidP="000D4E17">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54369E" w:rsidRPr="00603758" w14:paraId="372A5ECE" w14:textId="77777777" w:rsidTr="00447AA0">
        <w:trPr>
          <w:trHeight w:val="108"/>
        </w:trPr>
        <w:tc>
          <w:tcPr>
            <w:tcW w:w="2552" w:type="dxa"/>
            <w:vMerge/>
            <w:tcBorders>
              <w:right w:val="nil"/>
            </w:tcBorders>
            <w:shd w:val="clear" w:color="auto" w:fill="E7E6E6" w:themeFill="background2"/>
          </w:tcPr>
          <w:p w14:paraId="5117766C" w14:textId="77777777" w:rsidR="0054369E" w:rsidRDefault="0054369E" w:rsidP="00325FE6">
            <w:pPr>
              <w:rPr>
                <w:b/>
              </w:rPr>
            </w:pPr>
          </w:p>
        </w:tc>
        <w:sdt>
          <w:sdtPr>
            <w:rPr>
              <w:b/>
            </w:rPr>
            <w:id w:val="-1821564806"/>
            <w:placeholder>
              <w:docPart w:val="B97355558ED24DBD9B7665B9ACA21AE0"/>
            </w:placeholder>
          </w:sdtPr>
          <w:sdtEndPr/>
          <w:sdtContent>
            <w:tc>
              <w:tcPr>
                <w:tcW w:w="1842" w:type="dxa"/>
                <w:tcBorders>
                  <w:top w:val="nil"/>
                  <w:left w:val="nil"/>
                  <w:bottom w:val="nil"/>
                </w:tcBorders>
                <w:shd w:val="clear" w:color="auto" w:fill="E7E6E6" w:themeFill="background2"/>
              </w:tcPr>
              <w:p w14:paraId="0C26FF0E" w14:textId="77777777" w:rsidR="0054369E" w:rsidRDefault="0037032F" w:rsidP="0054369E">
                <w:pPr>
                  <w:rPr>
                    <w:b/>
                  </w:rPr>
                </w:pPr>
                <w:r>
                  <w:rPr>
                    <w:b/>
                  </w:rPr>
                  <w:t>B</w:t>
                </w:r>
                <w:r w:rsidR="0054369E">
                  <w:rPr>
                    <w:b/>
                  </w:rPr>
                  <w:t>ef</w:t>
                </w:r>
                <w:r>
                  <w:rPr>
                    <w:b/>
                  </w:rPr>
                  <w:t>attning:</w:t>
                </w:r>
              </w:p>
            </w:tc>
          </w:sdtContent>
        </w:sdt>
        <w:tc>
          <w:tcPr>
            <w:tcW w:w="4874" w:type="dxa"/>
            <w:gridSpan w:val="4"/>
            <w:shd w:val="clear" w:color="auto" w:fill="auto"/>
          </w:tcPr>
          <w:sdt>
            <w:sdtPr>
              <w:id w:val="1726101453"/>
              <w:placeholder>
                <w:docPart w:val="389AF876B6B14A8B978688C7C3925F11"/>
              </w:placeholder>
              <w15:appearance w15:val="hidden"/>
            </w:sdtPr>
            <w:sdtEndPr/>
            <w:sdtContent>
              <w:p w14:paraId="4F136C30" w14:textId="77777777" w:rsidR="0054369E" w:rsidRPr="00DC34CA" w:rsidRDefault="000D4E17" w:rsidP="000D4E17">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54369E" w:rsidRPr="00603758" w14:paraId="02311A67" w14:textId="77777777" w:rsidTr="00232DB7">
        <w:trPr>
          <w:trHeight w:val="108"/>
        </w:trPr>
        <w:tc>
          <w:tcPr>
            <w:tcW w:w="2552" w:type="dxa"/>
            <w:vMerge/>
            <w:tcBorders>
              <w:bottom w:val="nil"/>
              <w:right w:val="nil"/>
            </w:tcBorders>
            <w:shd w:val="clear" w:color="auto" w:fill="E7E6E6" w:themeFill="background2"/>
          </w:tcPr>
          <w:p w14:paraId="6F83D7DB" w14:textId="77777777" w:rsidR="0054369E" w:rsidRDefault="0054369E" w:rsidP="00325FE6">
            <w:pPr>
              <w:rPr>
                <w:b/>
              </w:rPr>
            </w:pPr>
          </w:p>
        </w:tc>
        <w:tc>
          <w:tcPr>
            <w:tcW w:w="1842" w:type="dxa"/>
            <w:tcBorders>
              <w:top w:val="nil"/>
              <w:left w:val="nil"/>
              <w:bottom w:val="nil"/>
            </w:tcBorders>
            <w:shd w:val="clear" w:color="auto" w:fill="E7E6E6" w:themeFill="background2"/>
          </w:tcPr>
          <w:p w14:paraId="2FFCD04A" w14:textId="210D8DDE" w:rsidR="0054369E" w:rsidRDefault="00232DB7" w:rsidP="00325FE6">
            <w:pPr>
              <w:rPr>
                <w:b/>
              </w:rPr>
            </w:pPr>
            <w:r>
              <w:rPr>
                <w:b/>
              </w:rPr>
              <w:t>E</w:t>
            </w:r>
            <w:r w:rsidR="0037032F">
              <w:rPr>
                <w:b/>
              </w:rPr>
              <w:t>-post:</w:t>
            </w:r>
          </w:p>
        </w:tc>
        <w:tc>
          <w:tcPr>
            <w:tcW w:w="4874" w:type="dxa"/>
            <w:gridSpan w:val="4"/>
            <w:shd w:val="clear" w:color="auto" w:fill="FFFFFF" w:themeFill="background1"/>
          </w:tcPr>
          <w:sdt>
            <w:sdtPr>
              <w:id w:val="-27881920"/>
              <w:placeholder>
                <w:docPart w:val="65A3FEC076FA45C4B94DCA233EF6954D"/>
              </w:placeholder>
              <w15:appearance w15:val="hidden"/>
            </w:sdtPr>
            <w:sdtEndPr/>
            <w:sdtContent>
              <w:p w14:paraId="10CF77BC" w14:textId="77777777" w:rsidR="0054369E" w:rsidRPr="00DC34CA" w:rsidRDefault="000D4E17" w:rsidP="000D4E17">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232DB7" w:rsidRPr="00603758" w14:paraId="0A6BC0BD" w14:textId="77777777" w:rsidTr="00232DB7">
        <w:trPr>
          <w:trHeight w:val="108"/>
        </w:trPr>
        <w:tc>
          <w:tcPr>
            <w:tcW w:w="2552" w:type="dxa"/>
            <w:tcBorders>
              <w:top w:val="nil"/>
              <w:right w:val="nil"/>
            </w:tcBorders>
            <w:shd w:val="clear" w:color="auto" w:fill="E7E6E6" w:themeFill="background2"/>
          </w:tcPr>
          <w:p w14:paraId="43BF9EBD" w14:textId="77777777" w:rsidR="00232DB7" w:rsidRDefault="00232DB7" w:rsidP="00325FE6">
            <w:pPr>
              <w:rPr>
                <w:b/>
              </w:rPr>
            </w:pPr>
          </w:p>
        </w:tc>
        <w:tc>
          <w:tcPr>
            <w:tcW w:w="1842" w:type="dxa"/>
            <w:tcBorders>
              <w:top w:val="nil"/>
              <w:left w:val="nil"/>
            </w:tcBorders>
            <w:shd w:val="clear" w:color="auto" w:fill="E7E6E6" w:themeFill="background2"/>
          </w:tcPr>
          <w:p w14:paraId="2939986C" w14:textId="3826A76F" w:rsidR="00232DB7" w:rsidRDefault="00232DB7" w:rsidP="00325FE6">
            <w:pPr>
              <w:rPr>
                <w:b/>
              </w:rPr>
            </w:pPr>
            <w:r>
              <w:rPr>
                <w:b/>
              </w:rPr>
              <w:t>Telefon:</w:t>
            </w:r>
          </w:p>
        </w:tc>
        <w:tc>
          <w:tcPr>
            <w:tcW w:w="4874" w:type="dxa"/>
            <w:gridSpan w:val="4"/>
            <w:shd w:val="clear" w:color="auto" w:fill="FFFFFF" w:themeFill="background1"/>
          </w:tcPr>
          <w:sdt>
            <w:sdtPr>
              <w:id w:val="367729382"/>
              <w:placeholder>
                <w:docPart w:val="0FD18A2F13F7451795572F24B7D886C3"/>
              </w:placeholder>
              <w15:appearance w15:val="hidden"/>
            </w:sdtPr>
            <w:sdtEndPr/>
            <w:sdtContent>
              <w:p w14:paraId="21991FF5" w14:textId="469E0B5C" w:rsidR="00232DB7" w:rsidRDefault="00232DB7" w:rsidP="00232DB7">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bl>
    <w:p w14:paraId="4BA3A098" w14:textId="77777777" w:rsidR="00411DF7" w:rsidRDefault="00411DF7" w:rsidP="00411DF7">
      <w:pPr>
        <w:pStyle w:val="eAvropBrd"/>
        <w:tabs>
          <w:tab w:val="left" w:pos="709"/>
        </w:tabs>
        <w:ind w:left="709" w:right="-1"/>
        <w:rPr>
          <w:rFonts w:asciiTheme="majorHAnsi" w:hAnsiTheme="majorHAnsi" w:cstheme="majorHAnsi"/>
          <w:b/>
          <w:bCs/>
          <w:sz w:val="24"/>
          <w:szCs w:val="22"/>
        </w:rPr>
      </w:pPr>
    </w:p>
    <w:p w14:paraId="6D04628A" w14:textId="09CAFEF5" w:rsidR="002E3EB3" w:rsidRPr="00411DF7" w:rsidRDefault="00411DF7" w:rsidP="00411DF7">
      <w:pPr>
        <w:pStyle w:val="eAvropBrd"/>
        <w:tabs>
          <w:tab w:val="left" w:pos="709"/>
        </w:tabs>
        <w:ind w:left="709" w:right="-1"/>
        <w:rPr>
          <w:rFonts w:asciiTheme="majorHAnsi" w:hAnsiTheme="majorHAnsi" w:cstheme="majorHAnsi"/>
          <w:b/>
          <w:bCs/>
          <w:sz w:val="24"/>
          <w:szCs w:val="22"/>
        </w:rPr>
      </w:pPr>
      <w:r w:rsidRPr="00411DF7">
        <w:rPr>
          <w:rFonts w:asciiTheme="majorHAnsi" w:hAnsiTheme="majorHAnsi" w:cstheme="majorHAnsi"/>
          <w:b/>
          <w:bCs/>
          <w:sz w:val="24"/>
          <w:szCs w:val="22"/>
        </w:rPr>
        <w:t>Beskrivning referensuppdrag 2:</w:t>
      </w:r>
    </w:p>
    <w:tbl>
      <w:tblPr>
        <w:tblStyle w:val="Tabellrutnt"/>
        <w:tblW w:w="9268" w:type="dxa"/>
        <w:tblInd w:w="704" w:type="dxa"/>
        <w:tblLook w:val="04A0" w:firstRow="1" w:lastRow="0" w:firstColumn="1" w:lastColumn="0" w:noHBand="0" w:noVBand="1"/>
      </w:tblPr>
      <w:tblGrid>
        <w:gridCol w:w="2552"/>
        <w:gridCol w:w="1842"/>
        <w:gridCol w:w="1637"/>
        <w:gridCol w:w="217"/>
        <w:gridCol w:w="1559"/>
        <w:gridCol w:w="1461"/>
      </w:tblGrid>
      <w:tr w:rsidR="00232DB7" w14:paraId="16908249" w14:textId="77777777" w:rsidTr="009B7AB5">
        <w:trPr>
          <w:trHeight w:val="269"/>
        </w:trPr>
        <w:tc>
          <w:tcPr>
            <w:tcW w:w="2552" w:type="dxa"/>
            <w:vMerge w:val="restart"/>
            <w:shd w:val="clear" w:color="auto" w:fill="E7E6E6" w:themeFill="background2"/>
          </w:tcPr>
          <w:p w14:paraId="6E481383" w14:textId="77777777" w:rsidR="00232DB7" w:rsidRPr="0037032F" w:rsidRDefault="00232DB7" w:rsidP="009B7AB5">
            <w:pPr>
              <w:rPr>
                <w:b/>
              </w:rPr>
            </w:pPr>
            <w:r>
              <w:rPr>
                <w:b/>
              </w:rPr>
              <w:t>kommun</w:t>
            </w:r>
          </w:p>
        </w:tc>
        <w:sdt>
          <w:sdtPr>
            <w:id w:val="-1710940048"/>
            <w:placeholder>
              <w:docPart w:val="9069F043365C4E458BA72793171FBD7A"/>
            </w:placeholder>
            <w15:appearance w15:val="hidden"/>
          </w:sdtPr>
          <w:sdtEndPr/>
          <w:sdtContent>
            <w:tc>
              <w:tcPr>
                <w:tcW w:w="6716" w:type="dxa"/>
                <w:gridSpan w:val="5"/>
                <w:vMerge w:val="restart"/>
                <w:shd w:val="clear" w:color="auto" w:fill="FFFFFF" w:themeFill="background1"/>
              </w:tcPr>
              <w:sdt>
                <w:sdtPr>
                  <w:id w:val="-1164323762"/>
                  <w:placeholder>
                    <w:docPart w:val="019D6BB2844C4687A5618A7B7B3A9E16"/>
                  </w:placeholder>
                  <w15:appearance w15:val="hidden"/>
                </w:sdtPr>
                <w:sdtEndPr/>
                <w:sdtContent>
                  <w:p w14:paraId="5E218126" w14:textId="77777777" w:rsidR="00232DB7" w:rsidRDefault="00232DB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p w14:paraId="466472AF" w14:textId="77777777" w:rsidR="00232DB7" w:rsidRDefault="00232DB7" w:rsidP="009B7AB5"/>
            </w:tc>
          </w:sdtContent>
        </w:sdt>
      </w:tr>
      <w:tr w:rsidR="00232DB7" w14:paraId="55B8DBD9" w14:textId="77777777" w:rsidTr="009B7AB5">
        <w:trPr>
          <w:trHeight w:val="269"/>
        </w:trPr>
        <w:tc>
          <w:tcPr>
            <w:tcW w:w="2552" w:type="dxa"/>
            <w:vMerge/>
            <w:shd w:val="clear" w:color="auto" w:fill="E7E6E6" w:themeFill="background2"/>
          </w:tcPr>
          <w:p w14:paraId="40E2F4C6" w14:textId="77777777" w:rsidR="00232DB7" w:rsidRDefault="00232DB7" w:rsidP="009B7AB5"/>
        </w:tc>
        <w:tc>
          <w:tcPr>
            <w:tcW w:w="6716" w:type="dxa"/>
            <w:gridSpan w:val="5"/>
            <w:vMerge/>
            <w:shd w:val="clear" w:color="auto" w:fill="FFFFFF" w:themeFill="background1"/>
          </w:tcPr>
          <w:p w14:paraId="5DD529FE" w14:textId="77777777" w:rsidR="00232DB7" w:rsidRDefault="00232DB7" w:rsidP="009B7AB5"/>
        </w:tc>
      </w:tr>
      <w:tr w:rsidR="00232DB7" w14:paraId="262C31A4" w14:textId="77777777" w:rsidTr="009B7AB5">
        <w:trPr>
          <w:trHeight w:val="269"/>
        </w:trPr>
        <w:tc>
          <w:tcPr>
            <w:tcW w:w="2552" w:type="dxa"/>
            <w:vMerge/>
            <w:shd w:val="clear" w:color="auto" w:fill="E7E6E6" w:themeFill="background2"/>
          </w:tcPr>
          <w:p w14:paraId="2FD70739" w14:textId="77777777" w:rsidR="00232DB7" w:rsidRDefault="00232DB7" w:rsidP="009B7AB5"/>
        </w:tc>
        <w:tc>
          <w:tcPr>
            <w:tcW w:w="6716" w:type="dxa"/>
            <w:gridSpan w:val="5"/>
            <w:vMerge/>
            <w:shd w:val="clear" w:color="auto" w:fill="FFFFFF" w:themeFill="background1"/>
          </w:tcPr>
          <w:p w14:paraId="673CE50E" w14:textId="77777777" w:rsidR="00232DB7" w:rsidRDefault="00232DB7" w:rsidP="009B7AB5"/>
        </w:tc>
      </w:tr>
      <w:tr w:rsidR="00232DB7" w:rsidRPr="0037032F" w14:paraId="282B6CF3" w14:textId="77777777" w:rsidTr="009B7AB5">
        <w:trPr>
          <w:trHeight w:val="33"/>
        </w:trPr>
        <w:tc>
          <w:tcPr>
            <w:tcW w:w="9268" w:type="dxa"/>
            <w:gridSpan w:val="6"/>
            <w:shd w:val="clear" w:color="auto" w:fill="E7E6E6" w:themeFill="background2"/>
          </w:tcPr>
          <w:p w14:paraId="0879151B" w14:textId="77777777" w:rsidR="00232DB7" w:rsidRPr="0037032F" w:rsidRDefault="00232DB7" w:rsidP="009B7AB5">
            <w:pPr>
              <w:rPr>
                <w:b/>
              </w:rPr>
            </w:pPr>
            <w:r w:rsidRPr="002E3EB3">
              <w:rPr>
                <w:b/>
              </w:rPr>
              <w:t>Vad är anbudsgivarens uppdrag i den kommunen</w:t>
            </w:r>
          </w:p>
        </w:tc>
      </w:tr>
      <w:tr w:rsidR="00232DB7" w14:paraId="75EBF2B6" w14:textId="77777777" w:rsidTr="009B7AB5">
        <w:trPr>
          <w:trHeight w:val="33"/>
        </w:trPr>
        <w:tc>
          <w:tcPr>
            <w:tcW w:w="9268" w:type="dxa"/>
            <w:gridSpan w:val="6"/>
            <w:shd w:val="clear" w:color="auto" w:fill="FFFFFF" w:themeFill="background1"/>
          </w:tcPr>
          <w:sdt>
            <w:sdtPr>
              <w:id w:val="273681055"/>
              <w:placeholder>
                <w:docPart w:val="5CE1A597E4E047E2BF765668DCC0D0FA"/>
              </w:placeholder>
              <w15:appearance w15:val="hidden"/>
            </w:sdtPr>
            <w:sdtEndPr/>
            <w:sdtContent>
              <w:sdt>
                <w:sdtPr>
                  <w:id w:val="-999963573"/>
                  <w:placeholder>
                    <w:docPart w:val="AB92B053045343C4BCC2A436292AFD0C"/>
                  </w:placeholder>
                  <w15:appearance w15:val="hidden"/>
                </w:sdtPr>
                <w:sdtEndPr/>
                <w:sdtContent>
                  <w:p w14:paraId="24FF6C56" w14:textId="77777777" w:rsidR="00232DB7" w:rsidRDefault="00232DB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 xml:space="preserve"> </w:t>
                    </w:r>
                  </w:p>
                </w:sdtContent>
              </w:sdt>
            </w:sdtContent>
          </w:sdt>
        </w:tc>
      </w:tr>
      <w:tr w:rsidR="00232DB7" w:rsidRPr="00603758" w14:paraId="3733E33D" w14:textId="77777777" w:rsidTr="009B7AB5">
        <w:trPr>
          <w:trHeight w:val="133"/>
        </w:trPr>
        <w:tc>
          <w:tcPr>
            <w:tcW w:w="2552" w:type="dxa"/>
            <w:vMerge w:val="restart"/>
            <w:shd w:val="clear" w:color="auto" w:fill="E7E6E6" w:themeFill="background2"/>
          </w:tcPr>
          <w:p w14:paraId="77CB174A" w14:textId="77777777" w:rsidR="00232DB7" w:rsidRPr="0037032F" w:rsidRDefault="00232DB7" w:rsidP="009B7AB5">
            <w:pPr>
              <w:rPr>
                <w:b/>
              </w:rPr>
            </w:pPr>
            <w:r w:rsidRPr="0037032F">
              <w:rPr>
                <w:b/>
              </w:rPr>
              <w:t>Tidperiod för genomförande</w:t>
            </w:r>
          </w:p>
        </w:tc>
        <w:tc>
          <w:tcPr>
            <w:tcW w:w="3479" w:type="dxa"/>
            <w:gridSpan w:val="2"/>
            <w:shd w:val="clear" w:color="auto" w:fill="E7E6E6" w:themeFill="background2"/>
          </w:tcPr>
          <w:p w14:paraId="454976BB" w14:textId="77777777" w:rsidR="00232DB7" w:rsidRPr="00603758" w:rsidRDefault="00232DB7" w:rsidP="009B7AB5">
            <w:pPr>
              <w:rPr>
                <w:b/>
              </w:rPr>
            </w:pPr>
            <w:r w:rsidRPr="00603758">
              <w:rPr>
                <w:b/>
              </w:rPr>
              <w:t>Startdatum:</w:t>
            </w:r>
          </w:p>
        </w:tc>
        <w:tc>
          <w:tcPr>
            <w:tcW w:w="3237" w:type="dxa"/>
            <w:gridSpan w:val="3"/>
            <w:shd w:val="clear" w:color="auto" w:fill="E7E6E6" w:themeFill="background2"/>
          </w:tcPr>
          <w:p w14:paraId="2E5CBFB9" w14:textId="77777777" w:rsidR="00232DB7" w:rsidRPr="00603758" w:rsidRDefault="00232DB7" w:rsidP="009B7AB5">
            <w:pPr>
              <w:rPr>
                <w:b/>
              </w:rPr>
            </w:pPr>
            <w:r w:rsidRPr="00603758">
              <w:rPr>
                <w:b/>
              </w:rPr>
              <w:t>Slutdatum:</w:t>
            </w:r>
          </w:p>
        </w:tc>
      </w:tr>
      <w:tr w:rsidR="00232DB7" w:rsidRPr="00603758" w14:paraId="7EB368A5" w14:textId="77777777" w:rsidTr="009B7AB5">
        <w:trPr>
          <w:trHeight w:val="133"/>
        </w:trPr>
        <w:tc>
          <w:tcPr>
            <w:tcW w:w="2552" w:type="dxa"/>
            <w:vMerge/>
            <w:shd w:val="clear" w:color="auto" w:fill="E7E6E6" w:themeFill="background2"/>
          </w:tcPr>
          <w:p w14:paraId="5CA17C7E" w14:textId="77777777" w:rsidR="00232DB7" w:rsidRPr="00603758" w:rsidRDefault="00232DB7" w:rsidP="009B7AB5">
            <w:pPr>
              <w:rPr>
                <w:b/>
              </w:rPr>
            </w:pPr>
          </w:p>
        </w:tc>
        <w:tc>
          <w:tcPr>
            <w:tcW w:w="1842" w:type="dxa"/>
            <w:shd w:val="clear" w:color="auto" w:fill="E7E6E6" w:themeFill="background2"/>
          </w:tcPr>
          <w:p w14:paraId="3A31C5BD" w14:textId="77777777" w:rsidR="00232DB7" w:rsidRPr="00603758" w:rsidRDefault="00232DB7" w:rsidP="009B7AB5">
            <w:pPr>
              <w:rPr>
                <w:b/>
              </w:rPr>
            </w:pPr>
            <w:r w:rsidRPr="00603758">
              <w:rPr>
                <w:b/>
              </w:rPr>
              <w:t>År:</w:t>
            </w:r>
          </w:p>
        </w:tc>
        <w:tc>
          <w:tcPr>
            <w:tcW w:w="1854" w:type="dxa"/>
            <w:gridSpan w:val="2"/>
            <w:shd w:val="clear" w:color="auto" w:fill="E7E6E6" w:themeFill="background2"/>
          </w:tcPr>
          <w:p w14:paraId="227BC6F1" w14:textId="77777777" w:rsidR="00232DB7" w:rsidRPr="00603758" w:rsidRDefault="00232DB7" w:rsidP="009B7AB5">
            <w:pPr>
              <w:rPr>
                <w:b/>
              </w:rPr>
            </w:pPr>
            <w:r w:rsidRPr="00603758">
              <w:rPr>
                <w:b/>
              </w:rPr>
              <w:t>Månad:</w:t>
            </w:r>
          </w:p>
        </w:tc>
        <w:tc>
          <w:tcPr>
            <w:tcW w:w="1559" w:type="dxa"/>
            <w:shd w:val="clear" w:color="auto" w:fill="E7E6E6" w:themeFill="background2"/>
          </w:tcPr>
          <w:p w14:paraId="018BD8E2" w14:textId="77777777" w:rsidR="00232DB7" w:rsidRPr="00603758" w:rsidRDefault="00232DB7" w:rsidP="009B7AB5">
            <w:pPr>
              <w:rPr>
                <w:b/>
              </w:rPr>
            </w:pPr>
            <w:r w:rsidRPr="00603758">
              <w:rPr>
                <w:b/>
              </w:rPr>
              <w:t>År:</w:t>
            </w:r>
          </w:p>
        </w:tc>
        <w:tc>
          <w:tcPr>
            <w:tcW w:w="1461" w:type="dxa"/>
            <w:shd w:val="clear" w:color="auto" w:fill="E7E6E6" w:themeFill="background2"/>
          </w:tcPr>
          <w:p w14:paraId="6D0BF498" w14:textId="77777777" w:rsidR="00232DB7" w:rsidRPr="00603758" w:rsidRDefault="00232DB7" w:rsidP="009B7AB5">
            <w:pPr>
              <w:rPr>
                <w:b/>
              </w:rPr>
            </w:pPr>
            <w:r w:rsidRPr="00603758">
              <w:rPr>
                <w:b/>
              </w:rPr>
              <w:t>Månad:</w:t>
            </w:r>
          </w:p>
        </w:tc>
      </w:tr>
      <w:tr w:rsidR="00232DB7" w14:paraId="7BE476FB" w14:textId="77777777" w:rsidTr="009B7AB5">
        <w:trPr>
          <w:trHeight w:val="442"/>
        </w:trPr>
        <w:tc>
          <w:tcPr>
            <w:tcW w:w="2552" w:type="dxa"/>
            <w:vMerge/>
            <w:shd w:val="clear" w:color="auto" w:fill="E7E6E6" w:themeFill="background2"/>
          </w:tcPr>
          <w:p w14:paraId="43C2903B" w14:textId="77777777" w:rsidR="00232DB7" w:rsidRPr="00603758" w:rsidRDefault="00232DB7" w:rsidP="009B7AB5">
            <w:pPr>
              <w:rPr>
                <w:b/>
              </w:rPr>
            </w:pPr>
          </w:p>
        </w:tc>
        <w:tc>
          <w:tcPr>
            <w:tcW w:w="1842" w:type="dxa"/>
          </w:tcPr>
          <w:sdt>
            <w:sdtPr>
              <w:id w:val="-857889785"/>
              <w:placeholder>
                <w:docPart w:val="99EAB507EBA04E8BBB7F489D76ACA92F"/>
              </w:placeholder>
              <w15:appearance w15:val="hidden"/>
            </w:sdtPr>
            <w:sdtEndPr/>
            <w:sdtContent>
              <w:p w14:paraId="1A23FEE1" w14:textId="77777777" w:rsidR="00232DB7" w:rsidRDefault="00232DB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854" w:type="dxa"/>
            <w:gridSpan w:val="2"/>
          </w:tcPr>
          <w:sdt>
            <w:sdtPr>
              <w:id w:val="235054428"/>
              <w:placeholder>
                <w:docPart w:val="33AD00E083FB4182B058A6259F2A88FE"/>
              </w:placeholder>
              <w15:appearance w15:val="hidden"/>
            </w:sdtPr>
            <w:sdtEndPr/>
            <w:sdtContent>
              <w:p w14:paraId="71F5B03D" w14:textId="77777777" w:rsidR="00232DB7" w:rsidRDefault="00232DB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559" w:type="dxa"/>
          </w:tcPr>
          <w:sdt>
            <w:sdtPr>
              <w:id w:val="789483274"/>
              <w:placeholder>
                <w:docPart w:val="114E41BAD307486AB207195D56D4B916"/>
              </w:placeholder>
              <w15:appearance w15:val="hidden"/>
            </w:sdtPr>
            <w:sdtEndPr/>
            <w:sdtContent>
              <w:p w14:paraId="7976FE55" w14:textId="77777777" w:rsidR="00232DB7" w:rsidRDefault="00232DB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461" w:type="dxa"/>
          </w:tcPr>
          <w:sdt>
            <w:sdtPr>
              <w:id w:val="-515005070"/>
              <w:placeholder>
                <w:docPart w:val="C6DE4B2271604DAEB2363EECDAAA3F52"/>
              </w:placeholder>
              <w15:appearance w15:val="hidden"/>
            </w:sdtPr>
            <w:sdtEndPr/>
            <w:sdtContent>
              <w:p w14:paraId="6507EB8D" w14:textId="77777777" w:rsidR="00232DB7" w:rsidRDefault="00232DB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232DB7" w:rsidRPr="00DC34CA" w14:paraId="6E830257" w14:textId="77777777" w:rsidTr="009B7AB5">
        <w:trPr>
          <w:trHeight w:val="133"/>
        </w:trPr>
        <w:tc>
          <w:tcPr>
            <w:tcW w:w="2552" w:type="dxa"/>
            <w:vMerge w:val="restart"/>
            <w:tcBorders>
              <w:right w:val="nil"/>
            </w:tcBorders>
            <w:shd w:val="clear" w:color="auto" w:fill="E7E6E6" w:themeFill="background2"/>
          </w:tcPr>
          <w:p w14:paraId="06B57792" w14:textId="77777777" w:rsidR="00232DB7" w:rsidRDefault="00232DB7" w:rsidP="009B7AB5">
            <w:pPr>
              <w:rPr>
                <w:b/>
              </w:rPr>
            </w:pPr>
            <w:r>
              <w:rPr>
                <w:b/>
              </w:rPr>
              <w:t>Kontaktuppgifter:</w:t>
            </w:r>
          </w:p>
        </w:tc>
        <w:tc>
          <w:tcPr>
            <w:tcW w:w="1842" w:type="dxa"/>
            <w:tcBorders>
              <w:left w:val="nil"/>
              <w:bottom w:val="nil"/>
            </w:tcBorders>
            <w:shd w:val="clear" w:color="auto" w:fill="E7E6E6" w:themeFill="background2"/>
          </w:tcPr>
          <w:p w14:paraId="7AB8BD3B" w14:textId="77777777" w:rsidR="00232DB7" w:rsidRDefault="00232DB7" w:rsidP="009B7AB5">
            <w:pPr>
              <w:rPr>
                <w:b/>
              </w:rPr>
            </w:pPr>
            <w:r>
              <w:rPr>
                <w:b/>
              </w:rPr>
              <w:t>Namn:</w:t>
            </w:r>
          </w:p>
        </w:tc>
        <w:tc>
          <w:tcPr>
            <w:tcW w:w="4874" w:type="dxa"/>
            <w:gridSpan w:val="4"/>
            <w:shd w:val="clear" w:color="auto" w:fill="auto"/>
          </w:tcPr>
          <w:sdt>
            <w:sdtPr>
              <w:id w:val="1511635383"/>
              <w:placeholder>
                <w:docPart w:val="5A42AE60734E406A81790515582BD836"/>
              </w:placeholder>
              <w15:appearance w15:val="hidden"/>
            </w:sdtPr>
            <w:sdtEndPr/>
            <w:sdtContent>
              <w:p w14:paraId="1C406C2F" w14:textId="77777777" w:rsidR="00232DB7" w:rsidRPr="00DC34CA" w:rsidRDefault="00232DB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232DB7" w:rsidRPr="00DC34CA" w14:paraId="6A15E8F7" w14:textId="77777777" w:rsidTr="009B7AB5">
        <w:trPr>
          <w:trHeight w:val="108"/>
        </w:trPr>
        <w:tc>
          <w:tcPr>
            <w:tcW w:w="2552" w:type="dxa"/>
            <w:vMerge/>
            <w:tcBorders>
              <w:right w:val="nil"/>
            </w:tcBorders>
            <w:shd w:val="clear" w:color="auto" w:fill="E7E6E6" w:themeFill="background2"/>
          </w:tcPr>
          <w:p w14:paraId="32FDB772" w14:textId="77777777" w:rsidR="00232DB7" w:rsidRDefault="00232DB7" w:rsidP="009B7AB5">
            <w:pPr>
              <w:rPr>
                <w:b/>
              </w:rPr>
            </w:pPr>
          </w:p>
        </w:tc>
        <w:sdt>
          <w:sdtPr>
            <w:rPr>
              <w:b/>
            </w:rPr>
            <w:id w:val="241773126"/>
            <w:placeholder>
              <w:docPart w:val="6E70D33E3AE540D187C132000CEFEF15"/>
            </w:placeholder>
          </w:sdtPr>
          <w:sdtEndPr/>
          <w:sdtContent>
            <w:tc>
              <w:tcPr>
                <w:tcW w:w="1842" w:type="dxa"/>
                <w:tcBorders>
                  <w:top w:val="nil"/>
                  <w:left w:val="nil"/>
                  <w:bottom w:val="nil"/>
                </w:tcBorders>
                <w:shd w:val="clear" w:color="auto" w:fill="E7E6E6" w:themeFill="background2"/>
              </w:tcPr>
              <w:p w14:paraId="4A73635C" w14:textId="77777777" w:rsidR="00232DB7" w:rsidRDefault="00232DB7" w:rsidP="009B7AB5">
                <w:pPr>
                  <w:rPr>
                    <w:b/>
                  </w:rPr>
                </w:pPr>
                <w:r>
                  <w:rPr>
                    <w:b/>
                  </w:rPr>
                  <w:t>Befattning:</w:t>
                </w:r>
              </w:p>
            </w:tc>
          </w:sdtContent>
        </w:sdt>
        <w:tc>
          <w:tcPr>
            <w:tcW w:w="4874" w:type="dxa"/>
            <w:gridSpan w:val="4"/>
            <w:shd w:val="clear" w:color="auto" w:fill="auto"/>
          </w:tcPr>
          <w:sdt>
            <w:sdtPr>
              <w:id w:val="548041214"/>
              <w:placeholder>
                <w:docPart w:val="A3DD7EE903C84AFC9625B7DA9279FFE3"/>
              </w:placeholder>
              <w15:appearance w15:val="hidden"/>
            </w:sdtPr>
            <w:sdtEndPr/>
            <w:sdtContent>
              <w:p w14:paraId="47B79D2F" w14:textId="77777777" w:rsidR="00232DB7" w:rsidRPr="00DC34CA" w:rsidRDefault="00232DB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232DB7" w:rsidRPr="00DC34CA" w14:paraId="7BBD2A88" w14:textId="77777777" w:rsidTr="009B7AB5">
        <w:trPr>
          <w:trHeight w:val="108"/>
        </w:trPr>
        <w:tc>
          <w:tcPr>
            <w:tcW w:w="2552" w:type="dxa"/>
            <w:vMerge/>
            <w:tcBorders>
              <w:bottom w:val="nil"/>
              <w:right w:val="nil"/>
            </w:tcBorders>
            <w:shd w:val="clear" w:color="auto" w:fill="E7E6E6" w:themeFill="background2"/>
          </w:tcPr>
          <w:p w14:paraId="65974437" w14:textId="77777777" w:rsidR="00232DB7" w:rsidRDefault="00232DB7" w:rsidP="009B7AB5">
            <w:pPr>
              <w:rPr>
                <w:b/>
              </w:rPr>
            </w:pPr>
          </w:p>
        </w:tc>
        <w:tc>
          <w:tcPr>
            <w:tcW w:w="1842" w:type="dxa"/>
            <w:tcBorders>
              <w:top w:val="nil"/>
              <w:left w:val="nil"/>
              <w:bottom w:val="nil"/>
            </w:tcBorders>
            <w:shd w:val="clear" w:color="auto" w:fill="E7E6E6" w:themeFill="background2"/>
          </w:tcPr>
          <w:p w14:paraId="7720CED0" w14:textId="77777777" w:rsidR="00232DB7" w:rsidRDefault="00232DB7" w:rsidP="009B7AB5">
            <w:pPr>
              <w:rPr>
                <w:b/>
              </w:rPr>
            </w:pPr>
            <w:r>
              <w:rPr>
                <w:b/>
              </w:rPr>
              <w:t>E-post:</w:t>
            </w:r>
          </w:p>
        </w:tc>
        <w:tc>
          <w:tcPr>
            <w:tcW w:w="4874" w:type="dxa"/>
            <w:gridSpan w:val="4"/>
            <w:shd w:val="clear" w:color="auto" w:fill="FFFFFF" w:themeFill="background1"/>
          </w:tcPr>
          <w:sdt>
            <w:sdtPr>
              <w:id w:val="-2091851751"/>
              <w:placeholder>
                <w:docPart w:val="F210DBB233CE4576B80747B25055E1EE"/>
              </w:placeholder>
              <w15:appearance w15:val="hidden"/>
            </w:sdtPr>
            <w:sdtEndPr/>
            <w:sdtContent>
              <w:p w14:paraId="40AB03CA" w14:textId="77777777" w:rsidR="00232DB7" w:rsidRPr="00DC34CA" w:rsidRDefault="00232DB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232DB7" w14:paraId="54C81873" w14:textId="77777777" w:rsidTr="009B7AB5">
        <w:trPr>
          <w:trHeight w:val="108"/>
        </w:trPr>
        <w:tc>
          <w:tcPr>
            <w:tcW w:w="2552" w:type="dxa"/>
            <w:tcBorders>
              <w:top w:val="nil"/>
              <w:right w:val="nil"/>
            </w:tcBorders>
            <w:shd w:val="clear" w:color="auto" w:fill="E7E6E6" w:themeFill="background2"/>
          </w:tcPr>
          <w:p w14:paraId="23158E8E" w14:textId="77777777" w:rsidR="00232DB7" w:rsidRDefault="00232DB7" w:rsidP="009B7AB5">
            <w:pPr>
              <w:rPr>
                <w:b/>
              </w:rPr>
            </w:pPr>
          </w:p>
        </w:tc>
        <w:tc>
          <w:tcPr>
            <w:tcW w:w="1842" w:type="dxa"/>
            <w:tcBorders>
              <w:top w:val="nil"/>
              <w:left w:val="nil"/>
            </w:tcBorders>
            <w:shd w:val="clear" w:color="auto" w:fill="E7E6E6" w:themeFill="background2"/>
          </w:tcPr>
          <w:p w14:paraId="0D0AADD6" w14:textId="77777777" w:rsidR="00232DB7" w:rsidRDefault="00232DB7" w:rsidP="009B7AB5">
            <w:pPr>
              <w:rPr>
                <w:b/>
              </w:rPr>
            </w:pPr>
            <w:r>
              <w:rPr>
                <w:b/>
              </w:rPr>
              <w:t>Telefon:</w:t>
            </w:r>
          </w:p>
        </w:tc>
        <w:tc>
          <w:tcPr>
            <w:tcW w:w="4874" w:type="dxa"/>
            <w:gridSpan w:val="4"/>
            <w:shd w:val="clear" w:color="auto" w:fill="FFFFFF" w:themeFill="background1"/>
          </w:tcPr>
          <w:sdt>
            <w:sdtPr>
              <w:id w:val="-2013590186"/>
              <w:placeholder>
                <w:docPart w:val="24F1135162C745BAAB4DE1174DE4C36C"/>
              </w:placeholder>
              <w15:appearance w15:val="hidden"/>
            </w:sdtPr>
            <w:sdtEndPr/>
            <w:sdtContent>
              <w:p w14:paraId="6DBBB2D2" w14:textId="77777777" w:rsidR="00232DB7" w:rsidRDefault="00232DB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bl>
    <w:p w14:paraId="0CFC7AE4" w14:textId="71C25DBE" w:rsidR="00FC7531" w:rsidRDefault="00FC7531" w:rsidP="00232DB7">
      <w:pPr>
        <w:rPr>
          <w:lang w:eastAsia="sv-SE"/>
        </w:rPr>
      </w:pPr>
    </w:p>
    <w:p w14:paraId="4893289A" w14:textId="77777777" w:rsidR="00FC7531" w:rsidRDefault="00FC7531">
      <w:pPr>
        <w:rPr>
          <w:lang w:eastAsia="sv-SE"/>
        </w:rPr>
      </w:pPr>
      <w:r>
        <w:rPr>
          <w:lang w:eastAsia="sv-SE"/>
        </w:rPr>
        <w:br w:type="page"/>
      </w:r>
    </w:p>
    <w:p w14:paraId="54523B86" w14:textId="77777777" w:rsidR="00232DB7" w:rsidRDefault="00232DB7" w:rsidP="00232DB7">
      <w:pPr>
        <w:rPr>
          <w:lang w:eastAsia="sv-SE"/>
        </w:rPr>
      </w:pPr>
    </w:p>
    <w:p w14:paraId="459B9B2F" w14:textId="01A09D9B" w:rsidR="00232DB7" w:rsidRPr="00232DB7" w:rsidRDefault="00411DF7" w:rsidP="00232DB7">
      <w:pPr>
        <w:pStyle w:val="eAvrop1"/>
        <w:tabs>
          <w:tab w:val="clear" w:pos="1418"/>
          <w:tab w:val="clear" w:pos="1486"/>
          <w:tab w:val="left" w:pos="709"/>
        </w:tabs>
        <w:ind w:left="851" w:right="-1" w:hanging="851"/>
        <w:rPr>
          <w:rFonts w:ascii="Calibri" w:hAnsi="Calibri" w:cs="Calibri"/>
          <w:sz w:val="32"/>
          <w:szCs w:val="20"/>
        </w:rPr>
      </w:pPr>
      <w:r>
        <w:rPr>
          <w:rFonts w:ascii="Calibri" w:hAnsi="Calibri" w:cs="Calibri"/>
          <w:sz w:val="32"/>
          <w:szCs w:val="20"/>
        </w:rPr>
        <w:tab/>
        <w:t>Nystartade företag - Referensuppdrag</w:t>
      </w:r>
    </w:p>
    <w:p w14:paraId="17C56812" w14:textId="77777777" w:rsidR="00411DF7" w:rsidRDefault="00411DF7" w:rsidP="00411DF7">
      <w:pPr>
        <w:pStyle w:val="eAvropBrd"/>
        <w:tabs>
          <w:tab w:val="left" w:pos="709"/>
        </w:tabs>
        <w:ind w:left="709" w:right="-1"/>
        <w:rPr>
          <w:rFonts w:asciiTheme="majorHAnsi" w:hAnsiTheme="majorHAnsi" w:cstheme="majorHAnsi"/>
          <w:b/>
          <w:bCs/>
          <w:sz w:val="24"/>
          <w:szCs w:val="22"/>
        </w:rPr>
      </w:pPr>
    </w:p>
    <w:p w14:paraId="45FA4A01" w14:textId="4FA5694C" w:rsidR="0058354D" w:rsidRPr="00411DF7" w:rsidRDefault="00232DB7" w:rsidP="00411DF7">
      <w:pPr>
        <w:pStyle w:val="eAvropBrd"/>
        <w:tabs>
          <w:tab w:val="left" w:pos="709"/>
        </w:tabs>
        <w:ind w:left="709" w:right="-1"/>
        <w:rPr>
          <w:rFonts w:asciiTheme="majorHAnsi" w:hAnsiTheme="majorHAnsi" w:cstheme="majorHAnsi"/>
          <w:b/>
          <w:bCs/>
          <w:sz w:val="24"/>
          <w:szCs w:val="22"/>
        </w:rPr>
      </w:pPr>
      <w:r w:rsidRPr="00411DF7">
        <w:rPr>
          <w:rFonts w:asciiTheme="majorHAnsi" w:hAnsiTheme="majorHAnsi" w:cstheme="majorHAnsi"/>
          <w:b/>
          <w:bCs/>
          <w:sz w:val="24"/>
          <w:szCs w:val="22"/>
        </w:rPr>
        <w:t>Beskrivning referensuppdrag 1:</w:t>
      </w:r>
    </w:p>
    <w:tbl>
      <w:tblPr>
        <w:tblStyle w:val="Tabellrutnt"/>
        <w:tblW w:w="9214" w:type="dxa"/>
        <w:tblInd w:w="704" w:type="dxa"/>
        <w:tblLayout w:type="fixed"/>
        <w:tblLook w:val="04A0" w:firstRow="1" w:lastRow="0" w:firstColumn="1" w:lastColumn="0" w:noHBand="0" w:noVBand="1"/>
      </w:tblPr>
      <w:tblGrid>
        <w:gridCol w:w="1985"/>
        <w:gridCol w:w="1417"/>
        <w:gridCol w:w="1418"/>
        <w:gridCol w:w="1417"/>
        <w:gridCol w:w="1418"/>
        <w:gridCol w:w="1559"/>
      </w:tblGrid>
      <w:tr w:rsidR="00411DF7" w14:paraId="3C2064BA" w14:textId="7A11E8B1" w:rsidTr="00411DF7">
        <w:trPr>
          <w:trHeight w:val="228"/>
        </w:trPr>
        <w:tc>
          <w:tcPr>
            <w:tcW w:w="1985" w:type="dxa"/>
            <w:vMerge w:val="restart"/>
            <w:shd w:val="clear" w:color="auto" w:fill="E7E6E6" w:themeFill="background2"/>
          </w:tcPr>
          <w:p w14:paraId="61C669A4" w14:textId="708A1D23" w:rsidR="0058354D" w:rsidRPr="0037032F" w:rsidRDefault="0058354D" w:rsidP="009B7AB5">
            <w:pPr>
              <w:rPr>
                <w:b/>
              </w:rPr>
            </w:pPr>
            <w:r>
              <w:rPr>
                <w:b/>
              </w:rPr>
              <w:t>Arbetsgivare</w:t>
            </w:r>
          </w:p>
        </w:tc>
        <w:sdt>
          <w:sdtPr>
            <w:id w:val="110258920"/>
            <w:placeholder>
              <w:docPart w:val="0A1BE3E2B0FE4420B8D628FA496182B9"/>
            </w:placeholder>
            <w15:appearance w15:val="hidden"/>
          </w:sdtPr>
          <w:sdtEndPr/>
          <w:sdtContent>
            <w:tc>
              <w:tcPr>
                <w:tcW w:w="5670" w:type="dxa"/>
                <w:gridSpan w:val="4"/>
                <w:vMerge w:val="restart"/>
                <w:tcBorders>
                  <w:right w:val="nil"/>
                </w:tcBorders>
                <w:shd w:val="clear" w:color="auto" w:fill="FFFFFF" w:themeFill="background1"/>
              </w:tcPr>
              <w:sdt>
                <w:sdtPr>
                  <w:id w:val="-1905124690"/>
                  <w:placeholder>
                    <w:docPart w:val="FC4169821B724D1192F056F3D0899102"/>
                  </w:placeholder>
                  <w15:appearance w15:val="hidden"/>
                </w:sdtPr>
                <w:sdtEndPr/>
                <w:sdtContent>
                  <w:p w14:paraId="13CFA7C6" w14:textId="77777777" w:rsidR="0058354D" w:rsidRDefault="0058354D"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p w14:paraId="20641FB0" w14:textId="77777777" w:rsidR="0058354D" w:rsidRDefault="0058354D" w:rsidP="009B7AB5"/>
            </w:tc>
          </w:sdtContent>
        </w:sdt>
        <w:tc>
          <w:tcPr>
            <w:tcW w:w="1559" w:type="dxa"/>
            <w:tcBorders>
              <w:left w:val="nil"/>
              <w:bottom w:val="nil"/>
            </w:tcBorders>
            <w:shd w:val="clear" w:color="auto" w:fill="FFFFFF" w:themeFill="background1"/>
          </w:tcPr>
          <w:p w14:paraId="1C18BEFF" w14:textId="77777777" w:rsidR="0058354D" w:rsidRDefault="0058354D" w:rsidP="009B7AB5">
            <w:pPr>
              <w:spacing w:before="120"/>
            </w:pPr>
          </w:p>
        </w:tc>
      </w:tr>
      <w:tr w:rsidR="00411DF7" w14:paraId="6D9F9265" w14:textId="7C63F74D" w:rsidTr="00411DF7">
        <w:trPr>
          <w:trHeight w:val="228"/>
        </w:trPr>
        <w:tc>
          <w:tcPr>
            <w:tcW w:w="1985" w:type="dxa"/>
            <w:vMerge/>
            <w:shd w:val="clear" w:color="auto" w:fill="E7E6E6" w:themeFill="background2"/>
          </w:tcPr>
          <w:p w14:paraId="41C4F97B" w14:textId="77777777" w:rsidR="0058354D" w:rsidRDefault="0058354D" w:rsidP="009B7AB5"/>
        </w:tc>
        <w:tc>
          <w:tcPr>
            <w:tcW w:w="5670" w:type="dxa"/>
            <w:gridSpan w:val="4"/>
            <w:vMerge/>
            <w:tcBorders>
              <w:right w:val="nil"/>
            </w:tcBorders>
            <w:shd w:val="clear" w:color="auto" w:fill="FFFFFF" w:themeFill="background1"/>
          </w:tcPr>
          <w:p w14:paraId="3CA3A938" w14:textId="77777777" w:rsidR="0058354D" w:rsidRDefault="0058354D" w:rsidP="009B7AB5"/>
        </w:tc>
        <w:tc>
          <w:tcPr>
            <w:tcW w:w="1559" w:type="dxa"/>
            <w:tcBorders>
              <w:top w:val="nil"/>
              <w:left w:val="nil"/>
              <w:bottom w:val="nil"/>
            </w:tcBorders>
            <w:shd w:val="clear" w:color="auto" w:fill="FFFFFF" w:themeFill="background1"/>
          </w:tcPr>
          <w:p w14:paraId="22134DCB" w14:textId="77777777" w:rsidR="0058354D" w:rsidRDefault="0058354D" w:rsidP="009B7AB5"/>
        </w:tc>
      </w:tr>
      <w:tr w:rsidR="00411DF7" w14:paraId="02C4B5D8" w14:textId="599C324C" w:rsidTr="00411DF7">
        <w:trPr>
          <w:trHeight w:val="60"/>
        </w:trPr>
        <w:tc>
          <w:tcPr>
            <w:tcW w:w="1985" w:type="dxa"/>
            <w:vMerge/>
            <w:shd w:val="clear" w:color="auto" w:fill="E7E6E6" w:themeFill="background2"/>
          </w:tcPr>
          <w:p w14:paraId="1DC030B8" w14:textId="77777777" w:rsidR="0058354D" w:rsidRDefault="0058354D" w:rsidP="009B7AB5"/>
        </w:tc>
        <w:tc>
          <w:tcPr>
            <w:tcW w:w="5670" w:type="dxa"/>
            <w:gridSpan w:val="4"/>
            <w:vMerge/>
            <w:tcBorders>
              <w:right w:val="nil"/>
            </w:tcBorders>
            <w:shd w:val="clear" w:color="auto" w:fill="FFFFFF" w:themeFill="background1"/>
          </w:tcPr>
          <w:p w14:paraId="7119B86A" w14:textId="77777777" w:rsidR="0058354D" w:rsidRDefault="0058354D" w:rsidP="009B7AB5"/>
        </w:tc>
        <w:tc>
          <w:tcPr>
            <w:tcW w:w="1559" w:type="dxa"/>
            <w:tcBorders>
              <w:top w:val="nil"/>
              <w:left w:val="nil"/>
              <w:bottom w:val="single" w:sz="4" w:space="0" w:color="auto"/>
            </w:tcBorders>
            <w:shd w:val="clear" w:color="auto" w:fill="FFFFFF" w:themeFill="background1"/>
          </w:tcPr>
          <w:p w14:paraId="5842675F" w14:textId="77777777" w:rsidR="0058354D" w:rsidRDefault="0058354D" w:rsidP="009B7AB5"/>
        </w:tc>
      </w:tr>
      <w:tr w:rsidR="00232DB7" w:rsidRPr="00603758" w14:paraId="55C1DE05" w14:textId="06849895" w:rsidTr="00411DF7">
        <w:trPr>
          <w:trHeight w:val="112"/>
        </w:trPr>
        <w:tc>
          <w:tcPr>
            <w:tcW w:w="1985" w:type="dxa"/>
            <w:vMerge w:val="restart"/>
            <w:shd w:val="clear" w:color="auto" w:fill="E7E6E6" w:themeFill="background2"/>
          </w:tcPr>
          <w:p w14:paraId="6E0A25BF" w14:textId="060D94A5" w:rsidR="0058354D" w:rsidRPr="0037032F" w:rsidRDefault="0058354D" w:rsidP="009B7AB5">
            <w:pPr>
              <w:rPr>
                <w:b/>
              </w:rPr>
            </w:pPr>
            <w:r w:rsidRPr="0037032F">
              <w:rPr>
                <w:b/>
              </w:rPr>
              <w:t>Tidperiod</w:t>
            </w:r>
            <w:r>
              <w:rPr>
                <w:b/>
              </w:rPr>
              <w:t xml:space="preserve"> och tjänstgöringsgrad</w:t>
            </w:r>
            <w:r w:rsidRPr="0037032F">
              <w:rPr>
                <w:b/>
              </w:rPr>
              <w:t xml:space="preserve"> </w:t>
            </w:r>
          </w:p>
        </w:tc>
        <w:tc>
          <w:tcPr>
            <w:tcW w:w="2835" w:type="dxa"/>
            <w:gridSpan w:val="2"/>
            <w:shd w:val="clear" w:color="auto" w:fill="E7E6E6" w:themeFill="background2"/>
          </w:tcPr>
          <w:p w14:paraId="16570E0B" w14:textId="77777777" w:rsidR="0058354D" w:rsidRPr="00603758" w:rsidRDefault="0058354D" w:rsidP="009B7AB5">
            <w:pPr>
              <w:rPr>
                <w:b/>
              </w:rPr>
            </w:pPr>
            <w:r w:rsidRPr="00603758">
              <w:rPr>
                <w:b/>
              </w:rPr>
              <w:t>Startdatum:</w:t>
            </w:r>
          </w:p>
        </w:tc>
        <w:tc>
          <w:tcPr>
            <w:tcW w:w="2835" w:type="dxa"/>
            <w:gridSpan w:val="2"/>
            <w:shd w:val="clear" w:color="auto" w:fill="E7E6E6" w:themeFill="background2"/>
          </w:tcPr>
          <w:p w14:paraId="24C28700" w14:textId="77777777" w:rsidR="0058354D" w:rsidRPr="00603758" w:rsidRDefault="0058354D" w:rsidP="009B7AB5">
            <w:pPr>
              <w:rPr>
                <w:b/>
              </w:rPr>
            </w:pPr>
            <w:r w:rsidRPr="00603758">
              <w:rPr>
                <w:b/>
              </w:rPr>
              <w:t>Slutdatum:</w:t>
            </w:r>
          </w:p>
        </w:tc>
        <w:tc>
          <w:tcPr>
            <w:tcW w:w="1559" w:type="dxa"/>
            <w:tcBorders>
              <w:bottom w:val="nil"/>
            </w:tcBorders>
            <w:shd w:val="clear" w:color="auto" w:fill="E7E6E6" w:themeFill="background2"/>
          </w:tcPr>
          <w:p w14:paraId="27DE4347" w14:textId="0104AF43" w:rsidR="0058354D" w:rsidRPr="00603758" w:rsidRDefault="0058354D" w:rsidP="009B7AB5">
            <w:pPr>
              <w:rPr>
                <w:b/>
              </w:rPr>
            </w:pPr>
            <w:r>
              <w:rPr>
                <w:b/>
              </w:rPr>
              <w:t>Tjänstgörings</w:t>
            </w:r>
            <w:r w:rsidR="00232DB7">
              <w:rPr>
                <w:b/>
              </w:rPr>
              <w:t>-</w:t>
            </w:r>
            <w:r>
              <w:rPr>
                <w:b/>
              </w:rPr>
              <w:t>grad:</w:t>
            </w:r>
          </w:p>
        </w:tc>
      </w:tr>
      <w:tr w:rsidR="00411DF7" w:rsidRPr="00603758" w14:paraId="0D03DA31" w14:textId="14C7C8A5" w:rsidTr="00411DF7">
        <w:trPr>
          <w:trHeight w:val="112"/>
        </w:trPr>
        <w:tc>
          <w:tcPr>
            <w:tcW w:w="1985" w:type="dxa"/>
            <w:vMerge/>
            <w:shd w:val="clear" w:color="auto" w:fill="E7E6E6" w:themeFill="background2"/>
          </w:tcPr>
          <w:p w14:paraId="096F498D" w14:textId="77777777" w:rsidR="0058354D" w:rsidRPr="00603758" w:rsidRDefault="0058354D" w:rsidP="009B7AB5">
            <w:pPr>
              <w:rPr>
                <w:b/>
              </w:rPr>
            </w:pPr>
          </w:p>
        </w:tc>
        <w:tc>
          <w:tcPr>
            <w:tcW w:w="1417" w:type="dxa"/>
            <w:shd w:val="clear" w:color="auto" w:fill="E7E6E6" w:themeFill="background2"/>
          </w:tcPr>
          <w:p w14:paraId="0D6550A3" w14:textId="77777777" w:rsidR="0058354D" w:rsidRPr="00603758" w:rsidRDefault="0058354D" w:rsidP="009B7AB5">
            <w:pPr>
              <w:rPr>
                <w:b/>
              </w:rPr>
            </w:pPr>
            <w:r w:rsidRPr="00603758">
              <w:rPr>
                <w:b/>
              </w:rPr>
              <w:t>År:</w:t>
            </w:r>
          </w:p>
        </w:tc>
        <w:tc>
          <w:tcPr>
            <w:tcW w:w="1418" w:type="dxa"/>
            <w:shd w:val="clear" w:color="auto" w:fill="E7E6E6" w:themeFill="background2"/>
          </w:tcPr>
          <w:p w14:paraId="02D3295A" w14:textId="77777777" w:rsidR="0058354D" w:rsidRPr="00603758" w:rsidRDefault="0058354D" w:rsidP="009B7AB5">
            <w:pPr>
              <w:rPr>
                <w:b/>
              </w:rPr>
            </w:pPr>
            <w:r w:rsidRPr="00603758">
              <w:rPr>
                <w:b/>
              </w:rPr>
              <w:t>Månad:</w:t>
            </w:r>
          </w:p>
        </w:tc>
        <w:tc>
          <w:tcPr>
            <w:tcW w:w="1417" w:type="dxa"/>
            <w:tcBorders>
              <w:top w:val="nil"/>
            </w:tcBorders>
            <w:shd w:val="clear" w:color="auto" w:fill="E7E6E6" w:themeFill="background2"/>
          </w:tcPr>
          <w:p w14:paraId="79E614A5" w14:textId="77777777" w:rsidR="0058354D" w:rsidRPr="00603758" w:rsidRDefault="0058354D" w:rsidP="009B7AB5">
            <w:pPr>
              <w:rPr>
                <w:b/>
              </w:rPr>
            </w:pPr>
            <w:r w:rsidRPr="00603758">
              <w:rPr>
                <w:b/>
              </w:rPr>
              <w:t>År:</w:t>
            </w:r>
          </w:p>
        </w:tc>
        <w:tc>
          <w:tcPr>
            <w:tcW w:w="1418" w:type="dxa"/>
            <w:tcBorders>
              <w:top w:val="nil"/>
            </w:tcBorders>
            <w:shd w:val="clear" w:color="auto" w:fill="E7E6E6" w:themeFill="background2"/>
          </w:tcPr>
          <w:p w14:paraId="0AB2EB91" w14:textId="77777777" w:rsidR="0058354D" w:rsidRPr="00603758" w:rsidRDefault="0058354D" w:rsidP="009B7AB5">
            <w:pPr>
              <w:rPr>
                <w:b/>
              </w:rPr>
            </w:pPr>
            <w:r w:rsidRPr="00603758">
              <w:rPr>
                <w:b/>
              </w:rPr>
              <w:t>Månad:</w:t>
            </w:r>
          </w:p>
        </w:tc>
        <w:tc>
          <w:tcPr>
            <w:tcW w:w="1559" w:type="dxa"/>
            <w:tcBorders>
              <w:top w:val="nil"/>
              <w:bottom w:val="single" w:sz="4" w:space="0" w:color="auto"/>
            </w:tcBorders>
            <w:shd w:val="clear" w:color="auto" w:fill="E7E6E6" w:themeFill="background2"/>
          </w:tcPr>
          <w:p w14:paraId="4F693137" w14:textId="281F55EE" w:rsidR="0058354D" w:rsidRPr="00603758" w:rsidRDefault="0058354D" w:rsidP="009B7AB5">
            <w:pPr>
              <w:rPr>
                <w:b/>
              </w:rPr>
            </w:pPr>
          </w:p>
        </w:tc>
      </w:tr>
      <w:tr w:rsidR="00411DF7" w14:paraId="593F5BEE" w14:textId="1191EB91" w:rsidTr="00411DF7">
        <w:trPr>
          <w:trHeight w:val="511"/>
        </w:trPr>
        <w:tc>
          <w:tcPr>
            <w:tcW w:w="1985" w:type="dxa"/>
            <w:vMerge/>
            <w:shd w:val="clear" w:color="auto" w:fill="E7E6E6" w:themeFill="background2"/>
          </w:tcPr>
          <w:p w14:paraId="67D64C56" w14:textId="77777777" w:rsidR="0058354D" w:rsidRPr="00603758" w:rsidRDefault="0058354D" w:rsidP="009B7AB5">
            <w:pPr>
              <w:rPr>
                <w:b/>
              </w:rPr>
            </w:pPr>
          </w:p>
        </w:tc>
        <w:tc>
          <w:tcPr>
            <w:tcW w:w="1417" w:type="dxa"/>
          </w:tcPr>
          <w:sdt>
            <w:sdtPr>
              <w:id w:val="1485903651"/>
              <w:placeholder>
                <w:docPart w:val="FE7DE3D6663E45559E5542F5C0B87239"/>
              </w:placeholder>
              <w15:appearance w15:val="hidden"/>
            </w:sdtPr>
            <w:sdtEndPr/>
            <w:sdtContent>
              <w:p w14:paraId="233B6479" w14:textId="77777777" w:rsidR="0058354D" w:rsidRDefault="0058354D"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418" w:type="dxa"/>
          </w:tcPr>
          <w:sdt>
            <w:sdtPr>
              <w:id w:val="-425961450"/>
              <w:placeholder>
                <w:docPart w:val="9429EAD2F611482989BEA82E767D4EC9"/>
              </w:placeholder>
              <w15:appearance w15:val="hidden"/>
            </w:sdtPr>
            <w:sdtEndPr/>
            <w:sdtContent>
              <w:p w14:paraId="388A38A5" w14:textId="77777777" w:rsidR="0058354D" w:rsidRDefault="0058354D"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417" w:type="dxa"/>
          </w:tcPr>
          <w:sdt>
            <w:sdtPr>
              <w:id w:val="-1452165359"/>
              <w:placeholder>
                <w:docPart w:val="6BE1FFBD3C1146D2A0BADD93A57F3630"/>
              </w:placeholder>
              <w15:appearance w15:val="hidden"/>
            </w:sdtPr>
            <w:sdtEndPr/>
            <w:sdtContent>
              <w:p w14:paraId="29ABDEBF" w14:textId="77777777" w:rsidR="0058354D" w:rsidRDefault="0058354D"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418" w:type="dxa"/>
          </w:tcPr>
          <w:sdt>
            <w:sdtPr>
              <w:id w:val="1939170785"/>
              <w:placeholder>
                <w:docPart w:val="7F4EA8AC77D043D4BC7C90531B3568C2"/>
              </w:placeholder>
              <w15:appearance w15:val="hidden"/>
            </w:sdtPr>
            <w:sdtEndPr/>
            <w:sdtContent>
              <w:p w14:paraId="418CFFD5" w14:textId="77777777" w:rsidR="0058354D" w:rsidRDefault="0058354D"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559" w:type="dxa"/>
            <w:tcBorders>
              <w:bottom w:val="single" w:sz="4" w:space="0" w:color="auto"/>
            </w:tcBorders>
          </w:tcPr>
          <w:sdt>
            <w:sdtPr>
              <w:id w:val="1856685722"/>
              <w:placeholder>
                <w:docPart w:val="92CD992D19B24103AFDB8D58E5F416D3"/>
              </w:placeholder>
              <w15:appearance w15:val="hidden"/>
            </w:sdtPr>
            <w:sdtEndPr/>
            <w:sdtContent>
              <w:p w14:paraId="31322394" w14:textId="77777777" w:rsidR="0058354D" w:rsidRDefault="0058354D" w:rsidP="0058354D">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p w14:paraId="2606D253" w14:textId="77777777" w:rsidR="0058354D" w:rsidRDefault="0058354D" w:rsidP="009B7AB5">
            <w:pPr>
              <w:spacing w:before="120"/>
            </w:pPr>
          </w:p>
        </w:tc>
      </w:tr>
      <w:tr w:rsidR="00CF0B9A" w:rsidRPr="00DC34CA" w14:paraId="23FFD3D9" w14:textId="6EBF79EA" w:rsidTr="00411DF7">
        <w:trPr>
          <w:trHeight w:val="112"/>
        </w:trPr>
        <w:tc>
          <w:tcPr>
            <w:tcW w:w="1985" w:type="dxa"/>
            <w:vMerge w:val="restart"/>
            <w:tcBorders>
              <w:right w:val="nil"/>
            </w:tcBorders>
            <w:shd w:val="clear" w:color="auto" w:fill="E7E6E6" w:themeFill="background2"/>
          </w:tcPr>
          <w:p w14:paraId="6EB69339" w14:textId="77777777" w:rsidR="0058354D" w:rsidRDefault="0058354D" w:rsidP="009B7AB5">
            <w:pPr>
              <w:rPr>
                <w:b/>
              </w:rPr>
            </w:pPr>
            <w:r>
              <w:rPr>
                <w:b/>
              </w:rPr>
              <w:t>Kontaktuppgifter:</w:t>
            </w:r>
          </w:p>
        </w:tc>
        <w:tc>
          <w:tcPr>
            <w:tcW w:w="1417" w:type="dxa"/>
            <w:tcBorders>
              <w:left w:val="nil"/>
              <w:bottom w:val="nil"/>
            </w:tcBorders>
            <w:shd w:val="clear" w:color="auto" w:fill="E7E6E6" w:themeFill="background2"/>
          </w:tcPr>
          <w:p w14:paraId="6D3AE2C5" w14:textId="77777777" w:rsidR="0058354D" w:rsidRDefault="0058354D" w:rsidP="009B7AB5">
            <w:pPr>
              <w:rPr>
                <w:b/>
              </w:rPr>
            </w:pPr>
            <w:r>
              <w:rPr>
                <w:b/>
              </w:rPr>
              <w:t>Namn:</w:t>
            </w:r>
          </w:p>
        </w:tc>
        <w:tc>
          <w:tcPr>
            <w:tcW w:w="4253" w:type="dxa"/>
            <w:gridSpan w:val="3"/>
            <w:tcBorders>
              <w:right w:val="nil"/>
            </w:tcBorders>
            <w:shd w:val="clear" w:color="auto" w:fill="auto"/>
          </w:tcPr>
          <w:sdt>
            <w:sdtPr>
              <w:id w:val="-980228518"/>
              <w:placeholder>
                <w:docPart w:val="06BAD28DDB2B4DF8AD73F24458DF5C67"/>
              </w:placeholder>
              <w15:appearance w15:val="hidden"/>
            </w:sdtPr>
            <w:sdtEndPr/>
            <w:sdtContent>
              <w:p w14:paraId="071AA385" w14:textId="77777777" w:rsidR="0058354D" w:rsidRPr="00DC34CA" w:rsidRDefault="0058354D"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559" w:type="dxa"/>
            <w:tcBorders>
              <w:top w:val="single" w:sz="4" w:space="0" w:color="auto"/>
              <w:left w:val="nil"/>
              <w:bottom w:val="single" w:sz="4" w:space="0" w:color="auto"/>
              <w:right w:val="single" w:sz="4" w:space="0" w:color="auto"/>
            </w:tcBorders>
          </w:tcPr>
          <w:p w14:paraId="42B4F5F3" w14:textId="77777777" w:rsidR="0058354D" w:rsidRDefault="0058354D" w:rsidP="009B7AB5">
            <w:pPr>
              <w:spacing w:before="120"/>
            </w:pPr>
          </w:p>
        </w:tc>
      </w:tr>
      <w:tr w:rsidR="00CF0B9A" w:rsidRPr="00DC34CA" w14:paraId="45D67313" w14:textId="334C5381" w:rsidTr="00411DF7">
        <w:trPr>
          <w:trHeight w:val="91"/>
        </w:trPr>
        <w:tc>
          <w:tcPr>
            <w:tcW w:w="1985" w:type="dxa"/>
            <w:vMerge/>
            <w:tcBorders>
              <w:right w:val="nil"/>
            </w:tcBorders>
            <w:shd w:val="clear" w:color="auto" w:fill="E7E6E6" w:themeFill="background2"/>
          </w:tcPr>
          <w:p w14:paraId="286EFDF5" w14:textId="77777777" w:rsidR="0058354D" w:rsidRDefault="0058354D" w:rsidP="009B7AB5">
            <w:pPr>
              <w:rPr>
                <w:b/>
              </w:rPr>
            </w:pPr>
          </w:p>
        </w:tc>
        <w:sdt>
          <w:sdtPr>
            <w:rPr>
              <w:b/>
            </w:rPr>
            <w:id w:val="1848524822"/>
            <w:placeholder>
              <w:docPart w:val="2FBA96986AE243EDB487797DF4E0AEC7"/>
            </w:placeholder>
          </w:sdtPr>
          <w:sdtEndPr/>
          <w:sdtContent>
            <w:tc>
              <w:tcPr>
                <w:tcW w:w="1417" w:type="dxa"/>
                <w:tcBorders>
                  <w:top w:val="nil"/>
                  <w:left w:val="nil"/>
                  <w:bottom w:val="nil"/>
                </w:tcBorders>
                <w:shd w:val="clear" w:color="auto" w:fill="E7E6E6" w:themeFill="background2"/>
              </w:tcPr>
              <w:p w14:paraId="4511567A" w14:textId="77777777" w:rsidR="0058354D" w:rsidRDefault="0058354D" w:rsidP="009B7AB5">
                <w:pPr>
                  <w:rPr>
                    <w:b/>
                  </w:rPr>
                </w:pPr>
                <w:r>
                  <w:rPr>
                    <w:b/>
                  </w:rPr>
                  <w:t>Befattning:</w:t>
                </w:r>
              </w:p>
            </w:tc>
          </w:sdtContent>
        </w:sdt>
        <w:tc>
          <w:tcPr>
            <w:tcW w:w="4253" w:type="dxa"/>
            <w:gridSpan w:val="3"/>
            <w:tcBorders>
              <w:right w:val="nil"/>
            </w:tcBorders>
            <w:shd w:val="clear" w:color="auto" w:fill="auto"/>
          </w:tcPr>
          <w:sdt>
            <w:sdtPr>
              <w:id w:val="-404222756"/>
              <w:placeholder>
                <w:docPart w:val="24CA81CDEEF14E36A5E07BA2DDA29615"/>
              </w:placeholder>
              <w15:appearance w15:val="hidden"/>
            </w:sdtPr>
            <w:sdtEndPr/>
            <w:sdtContent>
              <w:p w14:paraId="452F622F" w14:textId="77777777" w:rsidR="0058354D" w:rsidRPr="00DC34CA" w:rsidRDefault="0058354D"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559" w:type="dxa"/>
            <w:tcBorders>
              <w:left w:val="nil"/>
              <w:bottom w:val="single" w:sz="4" w:space="0" w:color="auto"/>
            </w:tcBorders>
          </w:tcPr>
          <w:p w14:paraId="122C48BE" w14:textId="77777777" w:rsidR="0058354D" w:rsidRDefault="0058354D" w:rsidP="009B7AB5">
            <w:pPr>
              <w:spacing w:before="120"/>
            </w:pPr>
          </w:p>
        </w:tc>
      </w:tr>
      <w:tr w:rsidR="00CF0B9A" w:rsidRPr="00DC34CA" w14:paraId="1C7D2570" w14:textId="47EF6270" w:rsidTr="00411DF7">
        <w:trPr>
          <w:trHeight w:val="91"/>
        </w:trPr>
        <w:tc>
          <w:tcPr>
            <w:tcW w:w="1985" w:type="dxa"/>
            <w:vMerge/>
            <w:tcBorders>
              <w:bottom w:val="nil"/>
              <w:right w:val="nil"/>
            </w:tcBorders>
            <w:shd w:val="clear" w:color="auto" w:fill="E7E6E6" w:themeFill="background2"/>
          </w:tcPr>
          <w:p w14:paraId="4F097D1D" w14:textId="77777777" w:rsidR="0058354D" w:rsidRDefault="0058354D" w:rsidP="009B7AB5">
            <w:pPr>
              <w:rPr>
                <w:b/>
              </w:rPr>
            </w:pPr>
          </w:p>
        </w:tc>
        <w:tc>
          <w:tcPr>
            <w:tcW w:w="1417" w:type="dxa"/>
            <w:tcBorders>
              <w:top w:val="nil"/>
              <w:left w:val="nil"/>
              <w:bottom w:val="nil"/>
            </w:tcBorders>
            <w:shd w:val="clear" w:color="auto" w:fill="E7E6E6" w:themeFill="background2"/>
          </w:tcPr>
          <w:p w14:paraId="22394DA0" w14:textId="41194384" w:rsidR="00CF0B9A" w:rsidRDefault="00CF0B9A" w:rsidP="009B7AB5">
            <w:pPr>
              <w:rPr>
                <w:b/>
              </w:rPr>
            </w:pPr>
            <w:r>
              <w:rPr>
                <w:b/>
              </w:rPr>
              <w:t>E-post:</w:t>
            </w:r>
          </w:p>
          <w:p w14:paraId="3A1199E0" w14:textId="0B63C03B" w:rsidR="0058354D" w:rsidRDefault="0058354D" w:rsidP="009B7AB5">
            <w:pPr>
              <w:rPr>
                <w:b/>
              </w:rPr>
            </w:pPr>
          </w:p>
        </w:tc>
        <w:tc>
          <w:tcPr>
            <w:tcW w:w="4253" w:type="dxa"/>
            <w:gridSpan w:val="3"/>
            <w:tcBorders>
              <w:right w:val="nil"/>
            </w:tcBorders>
            <w:shd w:val="clear" w:color="auto" w:fill="FFFFFF" w:themeFill="background1"/>
          </w:tcPr>
          <w:sdt>
            <w:sdtPr>
              <w:id w:val="-1615744280"/>
              <w:placeholder>
                <w:docPart w:val="BF372AE45C524679989264C80EB09566"/>
              </w:placeholder>
              <w15:appearance w15:val="hidden"/>
            </w:sdtPr>
            <w:sdtEndPr/>
            <w:sdtContent>
              <w:p w14:paraId="50490622" w14:textId="77777777" w:rsidR="0058354D" w:rsidRPr="00DC34CA" w:rsidRDefault="0058354D"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559" w:type="dxa"/>
            <w:tcBorders>
              <w:left w:val="nil"/>
            </w:tcBorders>
            <w:shd w:val="clear" w:color="auto" w:fill="FFFFFF" w:themeFill="background1"/>
          </w:tcPr>
          <w:p w14:paraId="45A02C1E" w14:textId="77777777" w:rsidR="0058354D" w:rsidRDefault="0058354D" w:rsidP="009B7AB5">
            <w:pPr>
              <w:spacing w:before="120"/>
            </w:pPr>
          </w:p>
        </w:tc>
      </w:tr>
      <w:tr w:rsidR="00CF0B9A" w:rsidRPr="00DC34CA" w14:paraId="39D5B7C6" w14:textId="77777777" w:rsidTr="00411DF7">
        <w:trPr>
          <w:trHeight w:val="559"/>
        </w:trPr>
        <w:tc>
          <w:tcPr>
            <w:tcW w:w="1985" w:type="dxa"/>
            <w:tcBorders>
              <w:top w:val="nil"/>
              <w:bottom w:val="single" w:sz="4" w:space="0" w:color="auto"/>
              <w:right w:val="nil"/>
            </w:tcBorders>
            <w:shd w:val="clear" w:color="auto" w:fill="E7E6E6" w:themeFill="background2"/>
          </w:tcPr>
          <w:p w14:paraId="4E15C1E3" w14:textId="77777777" w:rsidR="00CF0B9A" w:rsidRDefault="00CF0B9A" w:rsidP="009B7AB5">
            <w:pPr>
              <w:rPr>
                <w:b/>
              </w:rPr>
            </w:pPr>
          </w:p>
        </w:tc>
        <w:tc>
          <w:tcPr>
            <w:tcW w:w="1417" w:type="dxa"/>
            <w:tcBorders>
              <w:top w:val="nil"/>
              <w:left w:val="nil"/>
            </w:tcBorders>
            <w:shd w:val="clear" w:color="auto" w:fill="E7E6E6" w:themeFill="background2"/>
          </w:tcPr>
          <w:p w14:paraId="33BBFCA7" w14:textId="065B1AC3" w:rsidR="00CF0B9A" w:rsidRDefault="00CF0B9A" w:rsidP="009B7AB5">
            <w:pPr>
              <w:rPr>
                <w:b/>
              </w:rPr>
            </w:pPr>
            <w:r>
              <w:rPr>
                <w:b/>
              </w:rPr>
              <w:t>Telefon:</w:t>
            </w:r>
          </w:p>
        </w:tc>
        <w:tc>
          <w:tcPr>
            <w:tcW w:w="4253" w:type="dxa"/>
            <w:gridSpan w:val="3"/>
            <w:tcBorders>
              <w:right w:val="nil"/>
            </w:tcBorders>
            <w:shd w:val="clear" w:color="auto" w:fill="FFFFFF" w:themeFill="background1"/>
          </w:tcPr>
          <w:sdt>
            <w:sdtPr>
              <w:id w:val="1802724386"/>
              <w:placeholder>
                <w:docPart w:val="69E68969CC3E4C098D9F896656515C0B"/>
              </w:placeholder>
              <w15:appearance w15:val="hidden"/>
            </w:sdtPr>
            <w:sdtEndPr/>
            <w:sdtContent>
              <w:p w14:paraId="4DD86EAE" w14:textId="351A3FD7" w:rsidR="00CF0B9A" w:rsidRDefault="00CF0B9A" w:rsidP="00CF0B9A">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559" w:type="dxa"/>
            <w:tcBorders>
              <w:left w:val="nil"/>
            </w:tcBorders>
            <w:shd w:val="clear" w:color="auto" w:fill="FFFFFF" w:themeFill="background1"/>
          </w:tcPr>
          <w:p w14:paraId="031AE527" w14:textId="77777777" w:rsidR="00CF0B9A" w:rsidRDefault="00CF0B9A" w:rsidP="009B7AB5">
            <w:pPr>
              <w:spacing w:before="120"/>
            </w:pPr>
          </w:p>
        </w:tc>
      </w:tr>
    </w:tbl>
    <w:p w14:paraId="6A66A6A8" w14:textId="5E78636E" w:rsidR="00447AA0" w:rsidRDefault="00447AA0" w:rsidP="00447AA0">
      <w:pPr>
        <w:rPr>
          <w:rFonts w:ascii="Calibri" w:eastAsia="Times New Roman" w:hAnsi="Calibri" w:cs="Calibri"/>
          <w:b/>
          <w:smallCaps/>
          <w:sz w:val="32"/>
          <w:szCs w:val="20"/>
          <w:lang w:eastAsia="sv-SE"/>
        </w:rPr>
      </w:pPr>
    </w:p>
    <w:p w14:paraId="3AC33DFF" w14:textId="5CA4A060" w:rsidR="00411DF7" w:rsidRPr="00411DF7" w:rsidRDefault="00411DF7" w:rsidP="00411DF7">
      <w:pPr>
        <w:pStyle w:val="eAvropBrd"/>
        <w:tabs>
          <w:tab w:val="left" w:pos="709"/>
        </w:tabs>
        <w:ind w:left="709" w:right="-1"/>
        <w:rPr>
          <w:rFonts w:asciiTheme="majorHAnsi" w:hAnsiTheme="majorHAnsi" w:cstheme="majorHAnsi"/>
          <w:b/>
          <w:bCs/>
          <w:sz w:val="24"/>
          <w:szCs w:val="22"/>
        </w:rPr>
      </w:pPr>
      <w:r w:rsidRPr="00411DF7">
        <w:rPr>
          <w:rFonts w:asciiTheme="majorHAnsi" w:hAnsiTheme="majorHAnsi" w:cstheme="majorHAnsi"/>
          <w:b/>
          <w:bCs/>
          <w:sz w:val="24"/>
          <w:szCs w:val="22"/>
        </w:rPr>
        <w:t xml:space="preserve">Beskrivning referensuppdrag </w:t>
      </w:r>
      <w:r>
        <w:rPr>
          <w:rFonts w:asciiTheme="majorHAnsi" w:hAnsiTheme="majorHAnsi" w:cstheme="majorHAnsi"/>
          <w:b/>
          <w:bCs/>
          <w:sz w:val="24"/>
          <w:szCs w:val="22"/>
        </w:rPr>
        <w:t>2</w:t>
      </w:r>
      <w:r w:rsidRPr="00411DF7">
        <w:rPr>
          <w:rFonts w:asciiTheme="majorHAnsi" w:hAnsiTheme="majorHAnsi" w:cstheme="majorHAnsi"/>
          <w:b/>
          <w:bCs/>
          <w:sz w:val="24"/>
          <w:szCs w:val="22"/>
        </w:rPr>
        <w:t>:</w:t>
      </w:r>
    </w:p>
    <w:tbl>
      <w:tblPr>
        <w:tblStyle w:val="Tabellrutnt"/>
        <w:tblW w:w="9214" w:type="dxa"/>
        <w:tblInd w:w="704" w:type="dxa"/>
        <w:tblLayout w:type="fixed"/>
        <w:tblLook w:val="04A0" w:firstRow="1" w:lastRow="0" w:firstColumn="1" w:lastColumn="0" w:noHBand="0" w:noVBand="1"/>
      </w:tblPr>
      <w:tblGrid>
        <w:gridCol w:w="1985"/>
        <w:gridCol w:w="1417"/>
        <w:gridCol w:w="1418"/>
        <w:gridCol w:w="1417"/>
        <w:gridCol w:w="1418"/>
        <w:gridCol w:w="1559"/>
      </w:tblGrid>
      <w:tr w:rsidR="00411DF7" w14:paraId="0FF36802" w14:textId="77777777" w:rsidTr="009B7AB5">
        <w:trPr>
          <w:trHeight w:val="228"/>
        </w:trPr>
        <w:tc>
          <w:tcPr>
            <w:tcW w:w="1985" w:type="dxa"/>
            <w:vMerge w:val="restart"/>
            <w:shd w:val="clear" w:color="auto" w:fill="E7E6E6" w:themeFill="background2"/>
          </w:tcPr>
          <w:p w14:paraId="701C894E" w14:textId="77777777" w:rsidR="00411DF7" w:rsidRPr="0037032F" w:rsidRDefault="00411DF7" w:rsidP="009B7AB5">
            <w:pPr>
              <w:rPr>
                <w:b/>
              </w:rPr>
            </w:pPr>
            <w:r>
              <w:rPr>
                <w:b/>
              </w:rPr>
              <w:t>Arbetsgivare</w:t>
            </w:r>
          </w:p>
        </w:tc>
        <w:sdt>
          <w:sdtPr>
            <w:id w:val="1928073795"/>
            <w:placeholder>
              <w:docPart w:val="81AA38F3979F4CF88E4091E4C31F6120"/>
            </w:placeholder>
            <w15:appearance w15:val="hidden"/>
          </w:sdtPr>
          <w:sdtEndPr/>
          <w:sdtContent>
            <w:tc>
              <w:tcPr>
                <w:tcW w:w="5670" w:type="dxa"/>
                <w:gridSpan w:val="4"/>
                <w:vMerge w:val="restart"/>
                <w:tcBorders>
                  <w:right w:val="nil"/>
                </w:tcBorders>
                <w:shd w:val="clear" w:color="auto" w:fill="FFFFFF" w:themeFill="background1"/>
              </w:tcPr>
              <w:sdt>
                <w:sdtPr>
                  <w:id w:val="-310098979"/>
                  <w:placeholder>
                    <w:docPart w:val="4F442B1D1D9F405292360E5CDEE090BF"/>
                  </w:placeholder>
                  <w15:appearance w15:val="hidden"/>
                </w:sdtPr>
                <w:sdtEndPr/>
                <w:sdtContent>
                  <w:p w14:paraId="11CC6069" w14:textId="77777777" w:rsidR="00411DF7" w:rsidRDefault="00411DF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p w14:paraId="689B6559" w14:textId="77777777" w:rsidR="00411DF7" w:rsidRDefault="00411DF7" w:rsidP="009B7AB5"/>
            </w:tc>
          </w:sdtContent>
        </w:sdt>
        <w:tc>
          <w:tcPr>
            <w:tcW w:w="1559" w:type="dxa"/>
            <w:tcBorders>
              <w:left w:val="nil"/>
              <w:bottom w:val="nil"/>
            </w:tcBorders>
            <w:shd w:val="clear" w:color="auto" w:fill="FFFFFF" w:themeFill="background1"/>
          </w:tcPr>
          <w:p w14:paraId="2C8BF2EE" w14:textId="77777777" w:rsidR="00411DF7" w:rsidRDefault="00411DF7" w:rsidP="009B7AB5">
            <w:pPr>
              <w:spacing w:before="120"/>
            </w:pPr>
          </w:p>
        </w:tc>
      </w:tr>
      <w:tr w:rsidR="00411DF7" w14:paraId="12CBAB92" w14:textId="77777777" w:rsidTr="009B7AB5">
        <w:trPr>
          <w:trHeight w:val="228"/>
        </w:trPr>
        <w:tc>
          <w:tcPr>
            <w:tcW w:w="1985" w:type="dxa"/>
            <w:vMerge/>
            <w:shd w:val="clear" w:color="auto" w:fill="E7E6E6" w:themeFill="background2"/>
          </w:tcPr>
          <w:p w14:paraId="07E9DC83" w14:textId="77777777" w:rsidR="00411DF7" w:rsidRDefault="00411DF7" w:rsidP="009B7AB5"/>
        </w:tc>
        <w:tc>
          <w:tcPr>
            <w:tcW w:w="5670" w:type="dxa"/>
            <w:gridSpan w:val="4"/>
            <w:vMerge/>
            <w:tcBorders>
              <w:right w:val="nil"/>
            </w:tcBorders>
            <w:shd w:val="clear" w:color="auto" w:fill="FFFFFF" w:themeFill="background1"/>
          </w:tcPr>
          <w:p w14:paraId="31BD4184" w14:textId="77777777" w:rsidR="00411DF7" w:rsidRDefault="00411DF7" w:rsidP="009B7AB5"/>
        </w:tc>
        <w:tc>
          <w:tcPr>
            <w:tcW w:w="1559" w:type="dxa"/>
            <w:tcBorders>
              <w:top w:val="nil"/>
              <w:left w:val="nil"/>
              <w:bottom w:val="nil"/>
            </w:tcBorders>
            <w:shd w:val="clear" w:color="auto" w:fill="FFFFFF" w:themeFill="background1"/>
          </w:tcPr>
          <w:p w14:paraId="44873A12" w14:textId="77777777" w:rsidR="00411DF7" w:rsidRDefault="00411DF7" w:rsidP="009B7AB5"/>
        </w:tc>
      </w:tr>
      <w:tr w:rsidR="00411DF7" w14:paraId="087DB3D6" w14:textId="77777777" w:rsidTr="009B7AB5">
        <w:trPr>
          <w:trHeight w:val="60"/>
        </w:trPr>
        <w:tc>
          <w:tcPr>
            <w:tcW w:w="1985" w:type="dxa"/>
            <w:vMerge/>
            <w:shd w:val="clear" w:color="auto" w:fill="E7E6E6" w:themeFill="background2"/>
          </w:tcPr>
          <w:p w14:paraId="2A81AA27" w14:textId="77777777" w:rsidR="00411DF7" w:rsidRDefault="00411DF7" w:rsidP="009B7AB5"/>
        </w:tc>
        <w:tc>
          <w:tcPr>
            <w:tcW w:w="5670" w:type="dxa"/>
            <w:gridSpan w:val="4"/>
            <w:vMerge/>
            <w:tcBorders>
              <w:right w:val="nil"/>
            </w:tcBorders>
            <w:shd w:val="clear" w:color="auto" w:fill="FFFFFF" w:themeFill="background1"/>
          </w:tcPr>
          <w:p w14:paraId="4B6950CA" w14:textId="77777777" w:rsidR="00411DF7" w:rsidRDefault="00411DF7" w:rsidP="009B7AB5"/>
        </w:tc>
        <w:tc>
          <w:tcPr>
            <w:tcW w:w="1559" w:type="dxa"/>
            <w:tcBorders>
              <w:top w:val="nil"/>
              <w:left w:val="nil"/>
              <w:bottom w:val="single" w:sz="4" w:space="0" w:color="auto"/>
            </w:tcBorders>
            <w:shd w:val="clear" w:color="auto" w:fill="FFFFFF" w:themeFill="background1"/>
          </w:tcPr>
          <w:p w14:paraId="224D3F2F" w14:textId="77777777" w:rsidR="00411DF7" w:rsidRDefault="00411DF7" w:rsidP="009B7AB5"/>
        </w:tc>
      </w:tr>
      <w:tr w:rsidR="00411DF7" w:rsidRPr="00603758" w14:paraId="189BD5B7" w14:textId="77777777" w:rsidTr="009B7AB5">
        <w:trPr>
          <w:trHeight w:val="112"/>
        </w:trPr>
        <w:tc>
          <w:tcPr>
            <w:tcW w:w="1985" w:type="dxa"/>
            <w:vMerge w:val="restart"/>
            <w:shd w:val="clear" w:color="auto" w:fill="E7E6E6" w:themeFill="background2"/>
          </w:tcPr>
          <w:p w14:paraId="5968D056" w14:textId="77777777" w:rsidR="00411DF7" w:rsidRPr="0037032F" w:rsidRDefault="00411DF7" w:rsidP="009B7AB5">
            <w:pPr>
              <w:rPr>
                <w:b/>
              </w:rPr>
            </w:pPr>
            <w:r w:rsidRPr="0037032F">
              <w:rPr>
                <w:b/>
              </w:rPr>
              <w:t>Tidperiod</w:t>
            </w:r>
            <w:r>
              <w:rPr>
                <w:b/>
              </w:rPr>
              <w:t xml:space="preserve"> och tjänstgöringsgrad</w:t>
            </w:r>
            <w:r w:rsidRPr="0037032F">
              <w:rPr>
                <w:b/>
              </w:rPr>
              <w:t xml:space="preserve"> </w:t>
            </w:r>
          </w:p>
        </w:tc>
        <w:tc>
          <w:tcPr>
            <w:tcW w:w="2835" w:type="dxa"/>
            <w:gridSpan w:val="2"/>
            <w:shd w:val="clear" w:color="auto" w:fill="E7E6E6" w:themeFill="background2"/>
          </w:tcPr>
          <w:p w14:paraId="250D6AE8" w14:textId="77777777" w:rsidR="00411DF7" w:rsidRPr="00603758" w:rsidRDefault="00411DF7" w:rsidP="009B7AB5">
            <w:pPr>
              <w:rPr>
                <w:b/>
              </w:rPr>
            </w:pPr>
            <w:r w:rsidRPr="00603758">
              <w:rPr>
                <w:b/>
              </w:rPr>
              <w:t>Startdatum:</w:t>
            </w:r>
          </w:p>
        </w:tc>
        <w:tc>
          <w:tcPr>
            <w:tcW w:w="2835" w:type="dxa"/>
            <w:gridSpan w:val="2"/>
            <w:shd w:val="clear" w:color="auto" w:fill="E7E6E6" w:themeFill="background2"/>
          </w:tcPr>
          <w:p w14:paraId="0ECAFCD5" w14:textId="77777777" w:rsidR="00411DF7" w:rsidRPr="00603758" w:rsidRDefault="00411DF7" w:rsidP="009B7AB5">
            <w:pPr>
              <w:rPr>
                <w:b/>
              </w:rPr>
            </w:pPr>
            <w:r w:rsidRPr="00603758">
              <w:rPr>
                <w:b/>
              </w:rPr>
              <w:t>Slutdatum:</w:t>
            </w:r>
          </w:p>
        </w:tc>
        <w:tc>
          <w:tcPr>
            <w:tcW w:w="1559" w:type="dxa"/>
            <w:tcBorders>
              <w:bottom w:val="nil"/>
            </w:tcBorders>
            <w:shd w:val="clear" w:color="auto" w:fill="E7E6E6" w:themeFill="background2"/>
          </w:tcPr>
          <w:p w14:paraId="1C5233D9" w14:textId="77777777" w:rsidR="00411DF7" w:rsidRPr="00603758" w:rsidRDefault="00411DF7" w:rsidP="009B7AB5">
            <w:pPr>
              <w:rPr>
                <w:b/>
              </w:rPr>
            </w:pPr>
            <w:r>
              <w:rPr>
                <w:b/>
              </w:rPr>
              <w:t>Tjänstgörings-grad:</w:t>
            </w:r>
          </w:p>
        </w:tc>
      </w:tr>
      <w:tr w:rsidR="00411DF7" w:rsidRPr="00603758" w14:paraId="688F37E4" w14:textId="77777777" w:rsidTr="009B7AB5">
        <w:trPr>
          <w:trHeight w:val="112"/>
        </w:trPr>
        <w:tc>
          <w:tcPr>
            <w:tcW w:w="1985" w:type="dxa"/>
            <w:vMerge/>
            <w:shd w:val="clear" w:color="auto" w:fill="E7E6E6" w:themeFill="background2"/>
          </w:tcPr>
          <w:p w14:paraId="2D6284B4" w14:textId="77777777" w:rsidR="00411DF7" w:rsidRPr="00603758" w:rsidRDefault="00411DF7" w:rsidP="009B7AB5">
            <w:pPr>
              <w:rPr>
                <w:b/>
              </w:rPr>
            </w:pPr>
          </w:p>
        </w:tc>
        <w:tc>
          <w:tcPr>
            <w:tcW w:w="1417" w:type="dxa"/>
            <w:shd w:val="clear" w:color="auto" w:fill="E7E6E6" w:themeFill="background2"/>
          </w:tcPr>
          <w:p w14:paraId="3789C236" w14:textId="77777777" w:rsidR="00411DF7" w:rsidRPr="00603758" w:rsidRDefault="00411DF7" w:rsidP="009B7AB5">
            <w:pPr>
              <w:rPr>
                <w:b/>
              </w:rPr>
            </w:pPr>
            <w:r w:rsidRPr="00603758">
              <w:rPr>
                <w:b/>
              </w:rPr>
              <w:t>År:</w:t>
            </w:r>
          </w:p>
        </w:tc>
        <w:tc>
          <w:tcPr>
            <w:tcW w:w="1418" w:type="dxa"/>
            <w:shd w:val="clear" w:color="auto" w:fill="E7E6E6" w:themeFill="background2"/>
          </w:tcPr>
          <w:p w14:paraId="3AEC5CC5" w14:textId="77777777" w:rsidR="00411DF7" w:rsidRPr="00603758" w:rsidRDefault="00411DF7" w:rsidP="009B7AB5">
            <w:pPr>
              <w:rPr>
                <w:b/>
              </w:rPr>
            </w:pPr>
            <w:r w:rsidRPr="00603758">
              <w:rPr>
                <w:b/>
              </w:rPr>
              <w:t>Månad:</w:t>
            </w:r>
          </w:p>
        </w:tc>
        <w:tc>
          <w:tcPr>
            <w:tcW w:w="1417" w:type="dxa"/>
            <w:tcBorders>
              <w:top w:val="nil"/>
            </w:tcBorders>
            <w:shd w:val="clear" w:color="auto" w:fill="E7E6E6" w:themeFill="background2"/>
          </w:tcPr>
          <w:p w14:paraId="18AFD287" w14:textId="77777777" w:rsidR="00411DF7" w:rsidRPr="00603758" w:rsidRDefault="00411DF7" w:rsidP="009B7AB5">
            <w:pPr>
              <w:rPr>
                <w:b/>
              </w:rPr>
            </w:pPr>
            <w:r w:rsidRPr="00603758">
              <w:rPr>
                <w:b/>
              </w:rPr>
              <w:t>År:</w:t>
            </w:r>
          </w:p>
        </w:tc>
        <w:tc>
          <w:tcPr>
            <w:tcW w:w="1418" w:type="dxa"/>
            <w:tcBorders>
              <w:top w:val="nil"/>
            </w:tcBorders>
            <w:shd w:val="clear" w:color="auto" w:fill="E7E6E6" w:themeFill="background2"/>
          </w:tcPr>
          <w:p w14:paraId="2C2C3A2B" w14:textId="77777777" w:rsidR="00411DF7" w:rsidRPr="00603758" w:rsidRDefault="00411DF7" w:rsidP="009B7AB5">
            <w:pPr>
              <w:rPr>
                <w:b/>
              </w:rPr>
            </w:pPr>
            <w:r w:rsidRPr="00603758">
              <w:rPr>
                <w:b/>
              </w:rPr>
              <w:t>Månad:</w:t>
            </w:r>
          </w:p>
        </w:tc>
        <w:tc>
          <w:tcPr>
            <w:tcW w:w="1559" w:type="dxa"/>
            <w:tcBorders>
              <w:top w:val="nil"/>
              <w:bottom w:val="single" w:sz="4" w:space="0" w:color="auto"/>
            </w:tcBorders>
            <w:shd w:val="clear" w:color="auto" w:fill="E7E6E6" w:themeFill="background2"/>
          </w:tcPr>
          <w:p w14:paraId="37C05525" w14:textId="77777777" w:rsidR="00411DF7" w:rsidRPr="00603758" w:rsidRDefault="00411DF7" w:rsidP="009B7AB5">
            <w:pPr>
              <w:rPr>
                <w:b/>
              </w:rPr>
            </w:pPr>
          </w:p>
        </w:tc>
      </w:tr>
      <w:tr w:rsidR="00411DF7" w14:paraId="74CE5E85" w14:textId="77777777" w:rsidTr="009B7AB5">
        <w:trPr>
          <w:trHeight w:val="511"/>
        </w:trPr>
        <w:tc>
          <w:tcPr>
            <w:tcW w:w="1985" w:type="dxa"/>
            <w:vMerge/>
            <w:shd w:val="clear" w:color="auto" w:fill="E7E6E6" w:themeFill="background2"/>
          </w:tcPr>
          <w:p w14:paraId="596022A8" w14:textId="77777777" w:rsidR="00411DF7" w:rsidRPr="00603758" w:rsidRDefault="00411DF7" w:rsidP="009B7AB5">
            <w:pPr>
              <w:rPr>
                <w:b/>
              </w:rPr>
            </w:pPr>
          </w:p>
        </w:tc>
        <w:tc>
          <w:tcPr>
            <w:tcW w:w="1417" w:type="dxa"/>
          </w:tcPr>
          <w:sdt>
            <w:sdtPr>
              <w:id w:val="-1099250019"/>
              <w:placeholder>
                <w:docPart w:val="CDB532E739564A29AFA79AF7DCB3CDCF"/>
              </w:placeholder>
              <w15:appearance w15:val="hidden"/>
            </w:sdtPr>
            <w:sdtEndPr/>
            <w:sdtContent>
              <w:p w14:paraId="581E7866" w14:textId="77777777" w:rsidR="00411DF7" w:rsidRDefault="00411DF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418" w:type="dxa"/>
          </w:tcPr>
          <w:sdt>
            <w:sdtPr>
              <w:id w:val="-581679954"/>
              <w:placeholder>
                <w:docPart w:val="C25EA09D57B542A1B76E5E8990B6B97F"/>
              </w:placeholder>
              <w15:appearance w15:val="hidden"/>
            </w:sdtPr>
            <w:sdtEndPr/>
            <w:sdtContent>
              <w:p w14:paraId="23FDB414" w14:textId="77777777" w:rsidR="00411DF7" w:rsidRDefault="00411DF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417" w:type="dxa"/>
          </w:tcPr>
          <w:sdt>
            <w:sdtPr>
              <w:id w:val="144480434"/>
              <w:placeholder>
                <w:docPart w:val="C5B94D8F90F14E70807FCB13CB9D6525"/>
              </w:placeholder>
              <w15:appearance w15:val="hidden"/>
            </w:sdtPr>
            <w:sdtEndPr/>
            <w:sdtContent>
              <w:p w14:paraId="56F220A1" w14:textId="77777777" w:rsidR="00411DF7" w:rsidRDefault="00411DF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418" w:type="dxa"/>
          </w:tcPr>
          <w:sdt>
            <w:sdtPr>
              <w:id w:val="1402105023"/>
              <w:placeholder>
                <w:docPart w:val="4E6B7D2DC6404415BEAC37934D64B03C"/>
              </w:placeholder>
              <w15:appearance w15:val="hidden"/>
            </w:sdtPr>
            <w:sdtEndPr/>
            <w:sdtContent>
              <w:p w14:paraId="21DAB7A0" w14:textId="77777777" w:rsidR="00411DF7" w:rsidRDefault="00411DF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559" w:type="dxa"/>
            <w:tcBorders>
              <w:bottom w:val="single" w:sz="4" w:space="0" w:color="auto"/>
            </w:tcBorders>
          </w:tcPr>
          <w:sdt>
            <w:sdtPr>
              <w:id w:val="1068851452"/>
              <w:placeholder>
                <w:docPart w:val="E22B468E57E44EF981728D7B6C0260D8"/>
              </w:placeholder>
              <w15:appearance w15:val="hidden"/>
            </w:sdtPr>
            <w:sdtEndPr/>
            <w:sdtContent>
              <w:p w14:paraId="5EC3479F" w14:textId="77777777" w:rsidR="00411DF7" w:rsidRDefault="00411DF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p w14:paraId="049F7815" w14:textId="77777777" w:rsidR="00411DF7" w:rsidRDefault="00411DF7" w:rsidP="009B7AB5">
            <w:pPr>
              <w:spacing w:before="120"/>
            </w:pPr>
          </w:p>
        </w:tc>
      </w:tr>
      <w:tr w:rsidR="00411DF7" w:rsidRPr="00DC34CA" w14:paraId="3A6C4E9C" w14:textId="77777777" w:rsidTr="009B7AB5">
        <w:trPr>
          <w:trHeight w:val="112"/>
        </w:trPr>
        <w:tc>
          <w:tcPr>
            <w:tcW w:w="1985" w:type="dxa"/>
            <w:vMerge w:val="restart"/>
            <w:tcBorders>
              <w:right w:val="nil"/>
            </w:tcBorders>
            <w:shd w:val="clear" w:color="auto" w:fill="E7E6E6" w:themeFill="background2"/>
          </w:tcPr>
          <w:p w14:paraId="2C0D0A8E" w14:textId="77777777" w:rsidR="00411DF7" w:rsidRDefault="00411DF7" w:rsidP="009B7AB5">
            <w:pPr>
              <w:rPr>
                <w:b/>
              </w:rPr>
            </w:pPr>
            <w:r>
              <w:rPr>
                <w:b/>
              </w:rPr>
              <w:t>Kontaktuppgifter:</w:t>
            </w:r>
          </w:p>
        </w:tc>
        <w:tc>
          <w:tcPr>
            <w:tcW w:w="1417" w:type="dxa"/>
            <w:tcBorders>
              <w:left w:val="nil"/>
              <w:bottom w:val="nil"/>
            </w:tcBorders>
            <w:shd w:val="clear" w:color="auto" w:fill="E7E6E6" w:themeFill="background2"/>
          </w:tcPr>
          <w:p w14:paraId="0B5AB558" w14:textId="77777777" w:rsidR="00411DF7" w:rsidRDefault="00411DF7" w:rsidP="009B7AB5">
            <w:pPr>
              <w:rPr>
                <w:b/>
              </w:rPr>
            </w:pPr>
            <w:r>
              <w:rPr>
                <w:b/>
              </w:rPr>
              <w:t>Namn:</w:t>
            </w:r>
          </w:p>
        </w:tc>
        <w:tc>
          <w:tcPr>
            <w:tcW w:w="4253" w:type="dxa"/>
            <w:gridSpan w:val="3"/>
            <w:tcBorders>
              <w:right w:val="nil"/>
            </w:tcBorders>
            <w:shd w:val="clear" w:color="auto" w:fill="auto"/>
          </w:tcPr>
          <w:sdt>
            <w:sdtPr>
              <w:id w:val="-357896780"/>
              <w:placeholder>
                <w:docPart w:val="9E44880DD6D04B6E94447385C3FDBAE0"/>
              </w:placeholder>
              <w15:appearance w15:val="hidden"/>
            </w:sdtPr>
            <w:sdtEndPr/>
            <w:sdtContent>
              <w:p w14:paraId="31EB9695" w14:textId="77777777" w:rsidR="00411DF7" w:rsidRPr="00DC34CA" w:rsidRDefault="00411DF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559" w:type="dxa"/>
            <w:tcBorders>
              <w:top w:val="single" w:sz="4" w:space="0" w:color="auto"/>
              <w:left w:val="nil"/>
              <w:bottom w:val="single" w:sz="4" w:space="0" w:color="auto"/>
              <w:right w:val="single" w:sz="4" w:space="0" w:color="auto"/>
            </w:tcBorders>
          </w:tcPr>
          <w:p w14:paraId="35FCB303" w14:textId="77777777" w:rsidR="00411DF7" w:rsidRDefault="00411DF7" w:rsidP="009B7AB5">
            <w:pPr>
              <w:spacing w:before="120"/>
            </w:pPr>
          </w:p>
        </w:tc>
      </w:tr>
      <w:tr w:rsidR="00411DF7" w:rsidRPr="00DC34CA" w14:paraId="66AFE1FB" w14:textId="77777777" w:rsidTr="009B7AB5">
        <w:trPr>
          <w:trHeight w:val="91"/>
        </w:trPr>
        <w:tc>
          <w:tcPr>
            <w:tcW w:w="1985" w:type="dxa"/>
            <w:vMerge/>
            <w:tcBorders>
              <w:right w:val="nil"/>
            </w:tcBorders>
            <w:shd w:val="clear" w:color="auto" w:fill="E7E6E6" w:themeFill="background2"/>
          </w:tcPr>
          <w:p w14:paraId="68108C50" w14:textId="77777777" w:rsidR="00411DF7" w:rsidRDefault="00411DF7" w:rsidP="009B7AB5">
            <w:pPr>
              <w:rPr>
                <w:b/>
              </w:rPr>
            </w:pPr>
          </w:p>
        </w:tc>
        <w:sdt>
          <w:sdtPr>
            <w:rPr>
              <w:b/>
            </w:rPr>
            <w:id w:val="-2050598848"/>
            <w:placeholder>
              <w:docPart w:val="F0C28A04B96D434CA84AD486DF3DF941"/>
            </w:placeholder>
          </w:sdtPr>
          <w:sdtEndPr/>
          <w:sdtContent>
            <w:tc>
              <w:tcPr>
                <w:tcW w:w="1417" w:type="dxa"/>
                <w:tcBorders>
                  <w:top w:val="nil"/>
                  <w:left w:val="nil"/>
                  <w:bottom w:val="nil"/>
                </w:tcBorders>
                <w:shd w:val="clear" w:color="auto" w:fill="E7E6E6" w:themeFill="background2"/>
              </w:tcPr>
              <w:p w14:paraId="5DE3CA81" w14:textId="77777777" w:rsidR="00411DF7" w:rsidRDefault="00411DF7" w:rsidP="009B7AB5">
                <w:pPr>
                  <w:rPr>
                    <w:b/>
                  </w:rPr>
                </w:pPr>
                <w:r>
                  <w:rPr>
                    <w:b/>
                  </w:rPr>
                  <w:t>Befattning:</w:t>
                </w:r>
              </w:p>
            </w:tc>
          </w:sdtContent>
        </w:sdt>
        <w:tc>
          <w:tcPr>
            <w:tcW w:w="4253" w:type="dxa"/>
            <w:gridSpan w:val="3"/>
            <w:tcBorders>
              <w:right w:val="nil"/>
            </w:tcBorders>
            <w:shd w:val="clear" w:color="auto" w:fill="auto"/>
          </w:tcPr>
          <w:sdt>
            <w:sdtPr>
              <w:id w:val="-252060637"/>
              <w:placeholder>
                <w:docPart w:val="803418FD78E946C68FD28160F50C438F"/>
              </w:placeholder>
              <w15:appearance w15:val="hidden"/>
            </w:sdtPr>
            <w:sdtEndPr/>
            <w:sdtContent>
              <w:p w14:paraId="06DC90DB" w14:textId="77777777" w:rsidR="00411DF7" w:rsidRPr="00DC34CA" w:rsidRDefault="00411DF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559" w:type="dxa"/>
            <w:tcBorders>
              <w:left w:val="nil"/>
              <w:bottom w:val="single" w:sz="4" w:space="0" w:color="auto"/>
            </w:tcBorders>
          </w:tcPr>
          <w:p w14:paraId="56ADDACE" w14:textId="77777777" w:rsidR="00411DF7" w:rsidRDefault="00411DF7" w:rsidP="009B7AB5">
            <w:pPr>
              <w:spacing w:before="120"/>
            </w:pPr>
          </w:p>
        </w:tc>
      </w:tr>
      <w:tr w:rsidR="00411DF7" w:rsidRPr="00DC34CA" w14:paraId="2427713A" w14:textId="77777777" w:rsidTr="009B7AB5">
        <w:trPr>
          <w:trHeight w:val="91"/>
        </w:trPr>
        <w:tc>
          <w:tcPr>
            <w:tcW w:w="1985" w:type="dxa"/>
            <w:vMerge/>
            <w:tcBorders>
              <w:bottom w:val="nil"/>
              <w:right w:val="nil"/>
            </w:tcBorders>
            <w:shd w:val="clear" w:color="auto" w:fill="E7E6E6" w:themeFill="background2"/>
          </w:tcPr>
          <w:p w14:paraId="047D4F86" w14:textId="77777777" w:rsidR="00411DF7" w:rsidRDefault="00411DF7" w:rsidP="009B7AB5">
            <w:pPr>
              <w:rPr>
                <w:b/>
              </w:rPr>
            </w:pPr>
          </w:p>
        </w:tc>
        <w:tc>
          <w:tcPr>
            <w:tcW w:w="1417" w:type="dxa"/>
            <w:tcBorders>
              <w:top w:val="nil"/>
              <w:left w:val="nil"/>
              <w:bottom w:val="nil"/>
            </w:tcBorders>
            <w:shd w:val="clear" w:color="auto" w:fill="E7E6E6" w:themeFill="background2"/>
          </w:tcPr>
          <w:p w14:paraId="56608C63" w14:textId="77777777" w:rsidR="00411DF7" w:rsidRDefault="00411DF7" w:rsidP="009B7AB5">
            <w:pPr>
              <w:rPr>
                <w:b/>
              </w:rPr>
            </w:pPr>
            <w:r>
              <w:rPr>
                <w:b/>
              </w:rPr>
              <w:t>E-post:</w:t>
            </w:r>
          </w:p>
          <w:p w14:paraId="50F6A175" w14:textId="77777777" w:rsidR="00411DF7" w:rsidRDefault="00411DF7" w:rsidP="009B7AB5">
            <w:pPr>
              <w:rPr>
                <w:b/>
              </w:rPr>
            </w:pPr>
          </w:p>
        </w:tc>
        <w:tc>
          <w:tcPr>
            <w:tcW w:w="4253" w:type="dxa"/>
            <w:gridSpan w:val="3"/>
            <w:tcBorders>
              <w:right w:val="nil"/>
            </w:tcBorders>
            <w:shd w:val="clear" w:color="auto" w:fill="FFFFFF" w:themeFill="background1"/>
          </w:tcPr>
          <w:sdt>
            <w:sdtPr>
              <w:id w:val="-1644033207"/>
              <w:placeholder>
                <w:docPart w:val="91507483B3D743558EE5F8E05286714F"/>
              </w:placeholder>
              <w15:appearance w15:val="hidden"/>
            </w:sdtPr>
            <w:sdtEndPr/>
            <w:sdtContent>
              <w:p w14:paraId="209CEA23" w14:textId="77777777" w:rsidR="00411DF7" w:rsidRPr="00DC34CA" w:rsidRDefault="00411DF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559" w:type="dxa"/>
            <w:tcBorders>
              <w:left w:val="nil"/>
            </w:tcBorders>
            <w:shd w:val="clear" w:color="auto" w:fill="FFFFFF" w:themeFill="background1"/>
          </w:tcPr>
          <w:p w14:paraId="3ECEF205" w14:textId="77777777" w:rsidR="00411DF7" w:rsidRDefault="00411DF7" w:rsidP="009B7AB5">
            <w:pPr>
              <w:spacing w:before="120"/>
            </w:pPr>
          </w:p>
        </w:tc>
      </w:tr>
      <w:tr w:rsidR="00411DF7" w:rsidRPr="00DC34CA" w14:paraId="6C91AC4A" w14:textId="77777777" w:rsidTr="009B7AB5">
        <w:trPr>
          <w:trHeight w:val="559"/>
        </w:trPr>
        <w:tc>
          <w:tcPr>
            <w:tcW w:w="1985" w:type="dxa"/>
            <w:tcBorders>
              <w:top w:val="nil"/>
              <w:bottom w:val="single" w:sz="4" w:space="0" w:color="auto"/>
              <w:right w:val="nil"/>
            </w:tcBorders>
            <w:shd w:val="clear" w:color="auto" w:fill="E7E6E6" w:themeFill="background2"/>
          </w:tcPr>
          <w:p w14:paraId="182F7585" w14:textId="77777777" w:rsidR="00411DF7" w:rsidRDefault="00411DF7" w:rsidP="009B7AB5">
            <w:pPr>
              <w:rPr>
                <w:b/>
              </w:rPr>
            </w:pPr>
          </w:p>
        </w:tc>
        <w:tc>
          <w:tcPr>
            <w:tcW w:w="1417" w:type="dxa"/>
            <w:tcBorders>
              <w:top w:val="nil"/>
              <w:left w:val="nil"/>
            </w:tcBorders>
            <w:shd w:val="clear" w:color="auto" w:fill="E7E6E6" w:themeFill="background2"/>
          </w:tcPr>
          <w:p w14:paraId="6FBC32AD" w14:textId="77777777" w:rsidR="00411DF7" w:rsidRDefault="00411DF7" w:rsidP="009B7AB5">
            <w:pPr>
              <w:rPr>
                <w:b/>
              </w:rPr>
            </w:pPr>
            <w:r>
              <w:rPr>
                <w:b/>
              </w:rPr>
              <w:t>Telefon:</w:t>
            </w:r>
          </w:p>
        </w:tc>
        <w:tc>
          <w:tcPr>
            <w:tcW w:w="4253" w:type="dxa"/>
            <w:gridSpan w:val="3"/>
            <w:tcBorders>
              <w:right w:val="nil"/>
            </w:tcBorders>
            <w:shd w:val="clear" w:color="auto" w:fill="FFFFFF" w:themeFill="background1"/>
          </w:tcPr>
          <w:sdt>
            <w:sdtPr>
              <w:id w:val="926850874"/>
              <w:placeholder>
                <w:docPart w:val="5F5065354EA64B399C75C8D7B859936D"/>
              </w:placeholder>
              <w15:appearance w15:val="hidden"/>
            </w:sdtPr>
            <w:sdtEndPr/>
            <w:sdtContent>
              <w:p w14:paraId="21F0FC01" w14:textId="77777777" w:rsidR="00411DF7" w:rsidRDefault="00411DF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559" w:type="dxa"/>
            <w:tcBorders>
              <w:left w:val="nil"/>
            </w:tcBorders>
            <w:shd w:val="clear" w:color="auto" w:fill="FFFFFF" w:themeFill="background1"/>
          </w:tcPr>
          <w:p w14:paraId="35006E3B" w14:textId="77777777" w:rsidR="00411DF7" w:rsidRDefault="00411DF7" w:rsidP="009B7AB5">
            <w:pPr>
              <w:spacing w:before="120"/>
            </w:pPr>
          </w:p>
        </w:tc>
      </w:tr>
    </w:tbl>
    <w:p w14:paraId="2B8B9170" w14:textId="77777777" w:rsidR="00411DF7" w:rsidRDefault="00411DF7" w:rsidP="00411DF7">
      <w:pPr>
        <w:rPr>
          <w:rFonts w:ascii="Calibri" w:eastAsia="Times New Roman" w:hAnsi="Calibri" w:cs="Calibri"/>
          <w:b/>
          <w:smallCaps/>
          <w:sz w:val="32"/>
          <w:szCs w:val="20"/>
          <w:lang w:eastAsia="sv-SE"/>
        </w:rPr>
      </w:pPr>
    </w:p>
    <w:p w14:paraId="4B8B5185" w14:textId="77777777" w:rsidR="00411DF7" w:rsidRDefault="00411DF7" w:rsidP="00447AA0">
      <w:pPr>
        <w:rPr>
          <w:rFonts w:ascii="Calibri" w:eastAsia="Times New Roman" w:hAnsi="Calibri" w:cs="Calibri"/>
          <w:b/>
          <w:smallCaps/>
          <w:sz w:val="32"/>
          <w:szCs w:val="20"/>
          <w:lang w:eastAsia="sv-SE"/>
        </w:rPr>
      </w:pPr>
    </w:p>
    <w:sectPr w:rsidR="00411DF7" w:rsidSect="00003041">
      <w:headerReference w:type="default" r:id="rId8"/>
      <w:headerReference w:type="first" r:id="rId9"/>
      <w:footerReference w:type="first" r:id="rId10"/>
      <w:pgSz w:w="11906" w:h="16838" w:code="9"/>
      <w:pgMar w:top="1440" w:right="1080" w:bottom="1440" w:left="1080" w:header="79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EE251" w14:textId="77777777" w:rsidR="002A776F" w:rsidRDefault="002A776F" w:rsidP="00DE6901">
      <w:pPr>
        <w:spacing w:after="0" w:line="240" w:lineRule="auto"/>
      </w:pPr>
      <w:r>
        <w:separator/>
      </w:r>
    </w:p>
  </w:endnote>
  <w:endnote w:type="continuationSeparator" w:id="0">
    <w:p w14:paraId="48BBD063" w14:textId="77777777" w:rsidR="002A776F" w:rsidRDefault="002A776F" w:rsidP="00DE69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69C1D" w14:textId="77777777" w:rsidR="00D7748B" w:rsidRPr="00D608A4" w:rsidRDefault="00D7748B" w:rsidP="00D608A4">
    <w:pPr>
      <w:spacing w:after="0" w:line="240" w:lineRule="auto"/>
      <w:rPr>
        <w:sz w:val="14"/>
      </w:rPr>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Caption w:val="Kontaktinformation i sidfot"/>
    </w:tblPr>
    <w:tblGrid>
      <w:gridCol w:w="2835"/>
      <w:gridCol w:w="2382"/>
      <w:gridCol w:w="1871"/>
      <w:gridCol w:w="1985"/>
    </w:tblGrid>
    <w:tr w:rsidR="00D7748B" w14:paraId="53A24D9D" w14:textId="77777777" w:rsidTr="000325B2">
      <w:tc>
        <w:tcPr>
          <w:tcW w:w="9073" w:type="dxa"/>
          <w:gridSpan w:val="4"/>
        </w:tcPr>
        <w:p w14:paraId="667FE5DD" w14:textId="77777777" w:rsidR="00D7748B" w:rsidRDefault="00D7748B" w:rsidP="009B45A4">
          <w:pPr>
            <w:pStyle w:val="Sidfot"/>
            <w:spacing w:line="200" w:lineRule="atLeast"/>
          </w:pPr>
          <w:r>
            <w:t>HUDDINGE KOMMUN</w:t>
          </w:r>
        </w:p>
      </w:tc>
    </w:tr>
    <w:tr w:rsidR="00D7748B" w14:paraId="4F56E7C0" w14:textId="77777777" w:rsidTr="000325B2">
      <w:tc>
        <w:tcPr>
          <w:tcW w:w="9073" w:type="dxa"/>
          <w:gridSpan w:val="4"/>
        </w:tcPr>
        <w:p w14:paraId="14886351" w14:textId="77777777" w:rsidR="00D7748B" w:rsidRDefault="00D7748B">
          <w:pPr>
            <w:pStyle w:val="Sidfot"/>
          </w:pPr>
        </w:p>
      </w:tc>
    </w:tr>
    <w:tr w:rsidR="00D7748B" w14:paraId="3BC34274" w14:textId="77777777" w:rsidTr="00B35F17">
      <w:tc>
        <w:tcPr>
          <w:tcW w:w="2835" w:type="dxa"/>
        </w:tcPr>
        <w:p w14:paraId="54059BF9" w14:textId="77777777" w:rsidR="00D7748B" w:rsidRPr="009B45A4" w:rsidRDefault="00D7748B">
          <w:pPr>
            <w:pStyle w:val="Sidfot"/>
            <w:rPr>
              <w:rFonts w:asciiTheme="minorHAnsi" w:hAnsiTheme="minorHAnsi"/>
              <w:sz w:val="24"/>
            </w:rPr>
          </w:pPr>
          <w:r>
            <w:t>Kommunstyrelsens förvaltning</w:t>
          </w:r>
        </w:p>
      </w:tc>
      <w:tc>
        <w:tcPr>
          <w:tcW w:w="2382" w:type="dxa"/>
        </w:tcPr>
        <w:p w14:paraId="763D7685" w14:textId="77777777" w:rsidR="00D7748B" w:rsidRDefault="00D7748B" w:rsidP="00000F3B">
          <w:pPr>
            <w:pStyle w:val="Sidfot"/>
          </w:pPr>
          <w:r w:rsidRPr="00000F3B">
            <w:rPr>
              <w:i/>
            </w:rPr>
            <w:t>Post</w:t>
          </w:r>
          <w:r>
            <w:t xml:space="preserve"> 141 85 Huddinge</w:t>
          </w:r>
        </w:p>
      </w:tc>
      <w:tc>
        <w:tcPr>
          <w:tcW w:w="1871" w:type="dxa"/>
        </w:tcPr>
        <w:p w14:paraId="2EF8CF11" w14:textId="77777777" w:rsidR="00D7748B" w:rsidRDefault="001354D7" w:rsidP="0076220A">
          <w:pPr>
            <w:pStyle w:val="Sidfot"/>
          </w:pPr>
          <w:sdt>
            <w:sdtPr>
              <w:rPr>
                <w:i/>
              </w:rPr>
              <w:tag w:val="Vxl"/>
              <w:id w:val="563531806"/>
              <w:temporary/>
              <w:text/>
            </w:sdtPr>
            <w:sdtEndPr/>
            <w:sdtContent>
              <w:r w:rsidR="00D7748B" w:rsidRPr="00310262">
                <w:rPr>
                  <w:i/>
                </w:rPr>
                <w:t>T</w:t>
              </w:r>
              <w:r w:rsidR="00D7748B">
                <w:rPr>
                  <w:i/>
                </w:rPr>
                <w:t>fn</w:t>
              </w:r>
              <w:r w:rsidR="00D7748B" w:rsidRPr="00310262">
                <w:rPr>
                  <w:i/>
                </w:rPr>
                <w:t xml:space="preserve"> vxl</w:t>
              </w:r>
            </w:sdtContent>
          </w:sdt>
          <w:r w:rsidR="00D7748B">
            <w:t xml:space="preserve"> </w:t>
          </w:r>
          <w:sdt>
            <w:sdtPr>
              <w:tag w:val="swbFoot"/>
              <w:id w:val="1830786040"/>
              <w:text/>
            </w:sdtPr>
            <w:sdtEndPr/>
            <w:sdtContent>
              <w:r w:rsidR="00D7748B" w:rsidRPr="00511B52">
                <w:t>08-535 300 00</w:t>
              </w:r>
            </w:sdtContent>
          </w:sdt>
        </w:p>
      </w:tc>
      <w:tc>
        <w:tcPr>
          <w:tcW w:w="1985" w:type="dxa"/>
        </w:tcPr>
        <w:p w14:paraId="1A2C97AB" w14:textId="77777777" w:rsidR="00D7748B" w:rsidRDefault="00D7748B">
          <w:pPr>
            <w:pStyle w:val="Sidfot"/>
          </w:pPr>
          <w:r>
            <w:t>huddinge@huddinge.se</w:t>
          </w:r>
        </w:p>
      </w:tc>
    </w:tr>
    <w:tr w:rsidR="00D7748B" w14:paraId="7E1FB6DA" w14:textId="77777777" w:rsidTr="00B35F17">
      <w:tc>
        <w:tcPr>
          <w:tcW w:w="2835" w:type="dxa"/>
        </w:tcPr>
        <w:p w14:paraId="4CD932FB" w14:textId="77777777" w:rsidR="00D7748B" w:rsidRDefault="00D7748B">
          <w:pPr>
            <w:pStyle w:val="Sidfot"/>
          </w:pPr>
        </w:p>
      </w:tc>
      <w:tc>
        <w:tcPr>
          <w:tcW w:w="2382" w:type="dxa"/>
        </w:tcPr>
        <w:p w14:paraId="4385B507" w14:textId="77777777" w:rsidR="00D7748B" w:rsidRDefault="00D7748B" w:rsidP="00000F3B">
          <w:pPr>
            <w:pStyle w:val="Sidfot"/>
          </w:pPr>
        </w:p>
      </w:tc>
      <w:tc>
        <w:tcPr>
          <w:tcW w:w="1871" w:type="dxa"/>
        </w:tcPr>
        <w:p w14:paraId="7B7EB251" w14:textId="77777777" w:rsidR="00D7748B" w:rsidRDefault="00D7748B" w:rsidP="00DE01FE">
          <w:pPr>
            <w:pStyle w:val="Sidfot"/>
          </w:pPr>
        </w:p>
      </w:tc>
      <w:tc>
        <w:tcPr>
          <w:tcW w:w="1985" w:type="dxa"/>
        </w:tcPr>
        <w:p w14:paraId="468BD964" w14:textId="77777777" w:rsidR="00D7748B" w:rsidRDefault="00D7748B">
          <w:pPr>
            <w:pStyle w:val="Sidfot"/>
          </w:pPr>
          <w:r>
            <w:t>www.huddinge.se</w:t>
          </w:r>
        </w:p>
      </w:tc>
    </w:tr>
  </w:tbl>
  <w:p w14:paraId="21B6CE1F" w14:textId="77777777" w:rsidR="00D7748B" w:rsidRPr="009B45A4" w:rsidRDefault="00D7748B" w:rsidP="009B45A4">
    <w:pPr>
      <w:pStyle w:val="Sidfot"/>
      <w:spacing w:line="240" w:lineRule="auto"/>
      <w:rPr>
        <w:sz w:val="2"/>
        <w:szCs w:val="2"/>
      </w:rPr>
    </w:pPr>
    <w:r>
      <w:rPr>
        <w:noProof/>
        <w:sz w:val="2"/>
        <w:szCs w:val="2"/>
        <w:lang w:eastAsia="sv-SE"/>
      </w:rPr>
      <mc:AlternateContent>
        <mc:Choice Requires="wps">
          <w:drawing>
            <wp:anchor distT="0" distB="0" distL="114300" distR="114300" simplePos="0" relativeHeight="251668480" behindDoc="0" locked="0" layoutInCell="1" allowOverlap="1" wp14:anchorId="0B5BE9FB" wp14:editId="602BEA7E">
              <wp:simplePos x="0" y="0"/>
              <wp:positionH relativeFrom="column">
                <wp:posOffset>-615823</wp:posOffset>
              </wp:positionH>
              <wp:positionV relativeFrom="page">
                <wp:posOffset>7360031</wp:posOffset>
              </wp:positionV>
              <wp:extent cx="471600" cy="2052000"/>
              <wp:effectExtent l="0" t="0" r="5080" b="5715"/>
              <wp:wrapNone/>
              <wp:docPr id="2" name="Textruta 2"/>
              <wp:cNvGraphicFramePr/>
              <a:graphic xmlns:a="http://schemas.openxmlformats.org/drawingml/2006/main">
                <a:graphicData uri="http://schemas.microsoft.com/office/word/2010/wordprocessingShape">
                  <wps:wsp>
                    <wps:cNvSpPr txBox="1"/>
                    <wps:spPr>
                      <a:xfrm>
                        <a:off x="0" y="0"/>
                        <a:ext cx="471600" cy="2052000"/>
                      </a:xfrm>
                      <a:prstGeom prst="rect">
                        <a:avLst/>
                      </a:prstGeom>
                      <a:solidFill>
                        <a:schemeClr val="lt1"/>
                      </a:solidFill>
                      <a:ln w="6350">
                        <a:noFill/>
                      </a:ln>
                    </wps:spPr>
                    <wps:txbx>
                      <w:txbxContent>
                        <w:sdt>
                          <w:sdtPr>
                            <w:rPr>
                              <w:sz w:val="14"/>
                            </w:rPr>
                            <w:alias w:val="ccID"/>
                            <w:tag w:val="ccID"/>
                            <w:id w:val="-2058844418"/>
                            <w:placeholder>
                              <w:docPart w:val="4831EB1971444559B1AE156CF443A368"/>
                            </w:placeholder>
                            <w:text/>
                          </w:sdtPr>
                          <w:sdtEndPr/>
                          <w:sdtContent>
                            <w:p w14:paraId="0FCFD957" w14:textId="77777777" w:rsidR="00D7748B" w:rsidRPr="004A7D3A" w:rsidRDefault="00D7748B">
                              <w:pPr>
                                <w:rPr>
                                  <w:sz w:val="14"/>
                                </w:rPr>
                              </w:pPr>
                              <w:r>
                                <w:rPr>
                                  <w:sz w:val="14"/>
                                </w:rPr>
                                <w:t xml:space="preserve"> </w:t>
                              </w:r>
                            </w:p>
                          </w:sdtContent>
                        </w:sdt>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5BE9FB" id="_x0000_t202" coordsize="21600,21600" o:spt="202" path="m,l,21600r21600,l21600,xe">
              <v:stroke joinstyle="miter"/>
              <v:path gradientshapeok="t" o:connecttype="rect"/>
            </v:shapetype>
            <v:shape id="Textruta 2" o:spid="_x0000_s1026" type="#_x0000_t202" style="position:absolute;margin-left:-48.5pt;margin-top:579.55pt;width:37.15pt;height:161.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" fillcolor="white [3201]" stroked="f" strokeweight=".5pt">
              <v:textbox style="layout-flow:vertical;mso-layout-flow-alt:bottom-to-top" inset="0,0,0,0">
                <w:txbxContent>
                  <w:sdt>
                    <w:sdtPr>
                      <w:rPr>
                        <w:sz w:val="14"/>
                      </w:rPr>
                      <w:alias w:val="ccID"/>
                      <w:tag w:val="ccID"/>
                      <w:id w:val="-2058844418"/>
                      <w:placeholder>
                        <w:docPart w:val="4831EB1971444559B1AE156CF443A368"/>
                      </w:placeholder>
                      <w:text/>
                    </w:sdtPr>
                    <w:sdtEndPr/>
                    <w:sdtContent>
                      <w:p w14:paraId="0FCFD957" w14:textId="77777777" w:rsidR="00D7748B" w:rsidRPr="004A7D3A" w:rsidRDefault="00D7748B">
                        <w:pPr>
                          <w:rPr>
                            <w:sz w:val="14"/>
                          </w:rPr>
                        </w:pPr>
                        <w:r>
                          <w:rPr>
                            <w:sz w:val="14"/>
                          </w:rPr>
                          <w:t xml:space="preserve"> </w:t>
                        </w:r>
                      </w:p>
                    </w:sdtContent>
                  </w:sdt>
                </w:txbxContent>
              </v:textbox>
              <w10:wrap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787E45" w14:textId="77777777" w:rsidR="002A776F" w:rsidRDefault="002A776F" w:rsidP="00DE6901">
      <w:pPr>
        <w:spacing w:after="0" w:line="240" w:lineRule="auto"/>
      </w:pPr>
      <w:r>
        <w:separator/>
      </w:r>
    </w:p>
  </w:footnote>
  <w:footnote w:type="continuationSeparator" w:id="0">
    <w:p w14:paraId="350CFA1B" w14:textId="77777777" w:rsidR="002A776F" w:rsidRDefault="002A776F" w:rsidP="00DE69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W w:w="9707" w:type="dxa"/>
      <w:tblInd w:w="6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Caption w:val="Information i sidhuvud"/>
    </w:tblPr>
    <w:tblGrid>
      <w:gridCol w:w="4528"/>
      <w:gridCol w:w="4507"/>
      <w:gridCol w:w="672"/>
    </w:tblGrid>
    <w:tr w:rsidR="00D7748B" w:rsidRPr="007C0318" w14:paraId="68C33E95" w14:textId="77777777" w:rsidTr="00296C20">
      <w:trPr>
        <w:trHeight w:hRule="exact" w:val="624"/>
      </w:trPr>
      <w:tc>
        <w:tcPr>
          <w:tcW w:w="4528" w:type="dxa"/>
        </w:tcPr>
        <w:p w14:paraId="02F5C220" w14:textId="77777777" w:rsidR="00D7748B" w:rsidRPr="007C0318" w:rsidRDefault="00D7748B" w:rsidP="003B0B68">
          <w:pPr>
            <w:pStyle w:val="Sidhuvud"/>
            <w:rPr>
              <w:rFonts w:cstheme="majorHAnsi"/>
            </w:rPr>
          </w:pPr>
        </w:p>
      </w:tc>
      <w:tc>
        <w:tcPr>
          <w:tcW w:w="4507" w:type="dxa"/>
        </w:tcPr>
        <w:p w14:paraId="2924FDF9" w14:textId="77777777" w:rsidR="00003041" w:rsidRPr="007C0318" w:rsidRDefault="00003041" w:rsidP="00003041">
          <w:pPr>
            <w:pStyle w:val="Doknamn"/>
            <w:jc w:val="left"/>
            <w:rPr>
              <w:rFonts w:cstheme="majorHAnsi"/>
            </w:rPr>
          </w:pPr>
          <w:r>
            <w:rPr>
              <w:rFonts w:cstheme="majorHAnsi"/>
            </w:rPr>
            <w:t xml:space="preserve">Bilaga Referensuppdrag </w:t>
          </w:r>
        </w:p>
        <w:p w14:paraId="0B3003B8" w14:textId="422A441E" w:rsidR="00D7748B" w:rsidRPr="003B0B68" w:rsidRDefault="00D7748B" w:rsidP="00003041">
          <w:pPr>
            <w:pStyle w:val="Sidhuvud"/>
            <w:rPr>
              <w:rFonts w:cstheme="majorHAnsi"/>
              <w:sz w:val="24"/>
              <w:szCs w:val="24"/>
            </w:rPr>
          </w:pPr>
        </w:p>
      </w:tc>
      <w:tc>
        <w:tcPr>
          <w:tcW w:w="672" w:type="dxa"/>
        </w:tcPr>
        <w:p w14:paraId="4C0B4E2F" w14:textId="77777777" w:rsidR="00D7748B" w:rsidRPr="007C0318" w:rsidRDefault="00D7748B" w:rsidP="003B0B68">
          <w:pPr>
            <w:pStyle w:val="Sidhuvud"/>
            <w:jc w:val="right"/>
            <w:rPr>
              <w:rStyle w:val="Sidnummer"/>
              <w:rFonts w:cstheme="majorHAnsi"/>
            </w:rPr>
          </w:pPr>
          <w:r w:rsidRPr="007C0318">
            <w:rPr>
              <w:rStyle w:val="Sidnummer"/>
              <w:rFonts w:cstheme="majorHAnsi"/>
            </w:rPr>
            <w:fldChar w:fldCharType="begin"/>
          </w:r>
          <w:r w:rsidRPr="007C0318">
            <w:rPr>
              <w:rStyle w:val="Sidnummer"/>
              <w:rFonts w:cstheme="majorHAnsi"/>
            </w:rPr>
            <w:instrText xml:space="preserve"> PAGE  \* Arabic  \* MERGEFORMAT </w:instrText>
          </w:r>
          <w:r w:rsidRPr="007C0318">
            <w:rPr>
              <w:rStyle w:val="Sidnummer"/>
              <w:rFonts w:cstheme="majorHAnsi"/>
            </w:rPr>
            <w:fldChar w:fldCharType="separate"/>
          </w:r>
          <w:r w:rsidR="00B01297">
            <w:rPr>
              <w:rStyle w:val="Sidnummer"/>
              <w:rFonts w:cstheme="majorHAnsi"/>
              <w:noProof/>
            </w:rPr>
            <w:t>4</w:t>
          </w:r>
          <w:r w:rsidRPr="007C0318">
            <w:rPr>
              <w:rStyle w:val="Sidnummer"/>
              <w:rFonts w:cstheme="majorHAnsi"/>
            </w:rPr>
            <w:fldChar w:fldCharType="end"/>
          </w:r>
          <w:r w:rsidRPr="007C0318">
            <w:rPr>
              <w:rStyle w:val="Sidnummer"/>
              <w:rFonts w:cstheme="majorHAnsi"/>
            </w:rPr>
            <w:t xml:space="preserve"> (</w:t>
          </w:r>
          <w:r w:rsidRPr="007C0318">
            <w:rPr>
              <w:rStyle w:val="Sidnummer"/>
              <w:rFonts w:cstheme="majorHAnsi"/>
            </w:rPr>
            <w:fldChar w:fldCharType="begin"/>
          </w:r>
          <w:r w:rsidRPr="007C0318">
            <w:rPr>
              <w:rStyle w:val="Sidnummer"/>
              <w:rFonts w:cstheme="majorHAnsi"/>
            </w:rPr>
            <w:instrText xml:space="preserve"> NUMPAGES  \* Arabic  \* MERGEFORMAT </w:instrText>
          </w:r>
          <w:r w:rsidRPr="007C0318">
            <w:rPr>
              <w:rStyle w:val="Sidnummer"/>
              <w:rFonts w:cstheme="majorHAnsi"/>
            </w:rPr>
            <w:fldChar w:fldCharType="separate"/>
          </w:r>
          <w:r w:rsidR="00B01297">
            <w:rPr>
              <w:rStyle w:val="Sidnummer"/>
              <w:rFonts w:cstheme="majorHAnsi"/>
              <w:noProof/>
            </w:rPr>
            <w:t>4</w:t>
          </w:r>
          <w:r w:rsidRPr="007C0318">
            <w:rPr>
              <w:rStyle w:val="Sidnummer"/>
              <w:rFonts w:cstheme="majorHAnsi"/>
            </w:rPr>
            <w:fldChar w:fldCharType="end"/>
          </w:r>
          <w:r w:rsidRPr="007C0318">
            <w:rPr>
              <w:rStyle w:val="Sidnummer"/>
              <w:rFonts w:cstheme="majorHAnsi"/>
            </w:rPr>
            <w:t>)</w:t>
          </w:r>
        </w:p>
      </w:tc>
    </w:tr>
  </w:tbl>
  <w:p w14:paraId="2544CE58" w14:textId="77777777" w:rsidR="00D7748B" w:rsidRPr="003B0B68" w:rsidRDefault="00D7748B" w:rsidP="003B0B68">
    <w:pPr>
      <w:pStyle w:val="Sidhuvud"/>
      <w:rPr>
        <w:rFonts w:cstheme="majorHAnsi"/>
      </w:rPr>
    </w:pPr>
    <w:r w:rsidRPr="007C0318">
      <w:rPr>
        <w:rFonts w:cstheme="majorHAnsi"/>
        <w:noProof/>
        <w:lang w:eastAsia="sv-SE"/>
      </w:rPr>
      <w:drawing>
        <wp:anchor distT="0" distB="0" distL="114300" distR="114300" simplePos="0" relativeHeight="251670528" behindDoc="0" locked="0" layoutInCell="1" allowOverlap="1" wp14:anchorId="3F7D6B4C" wp14:editId="498A255D">
          <wp:simplePos x="0" y="0"/>
          <wp:positionH relativeFrom="page">
            <wp:posOffset>720090</wp:posOffset>
          </wp:positionH>
          <wp:positionV relativeFrom="page">
            <wp:posOffset>363855</wp:posOffset>
          </wp:positionV>
          <wp:extent cx="1620000" cy="453600"/>
          <wp:effectExtent l="0" t="0" r="0" b="3810"/>
          <wp:wrapNone/>
          <wp:docPr id="5" name="Bildobjekt 5" descr="Logotyp Huddinge komm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spe_000\Dropbox (Learningpoint.se)\Learningpoint Gemensam\Kunder\H\Huddinge kommun\P1 - Mallpaket\Grafik\omgjordaLoggor\LogoSvartVit5cm.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0000" cy="4536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W w:w="9707" w:type="dxa"/>
      <w:tblInd w:w="6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Caption w:val="Information i sidhuvud"/>
    </w:tblPr>
    <w:tblGrid>
      <w:gridCol w:w="4528"/>
      <w:gridCol w:w="4507"/>
      <w:gridCol w:w="672"/>
    </w:tblGrid>
    <w:tr w:rsidR="00D7748B" w:rsidRPr="007C0318" w14:paraId="7E2251D4" w14:textId="77777777" w:rsidTr="003B0B68">
      <w:trPr>
        <w:trHeight w:hRule="exact" w:val="624"/>
      </w:trPr>
      <w:tc>
        <w:tcPr>
          <w:tcW w:w="4528" w:type="dxa"/>
        </w:tcPr>
        <w:p w14:paraId="107D8C1C" w14:textId="77777777" w:rsidR="00D7748B" w:rsidRPr="007C0318" w:rsidRDefault="00D7748B" w:rsidP="005273DC">
          <w:pPr>
            <w:pStyle w:val="Sidhuvud"/>
            <w:rPr>
              <w:rFonts w:cstheme="majorHAnsi"/>
            </w:rPr>
          </w:pPr>
        </w:p>
      </w:tc>
      <w:tc>
        <w:tcPr>
          <w:tcW w:w="4507" w:type="dxa"/>
        </w:tcPr>
        <w:p w14:paraId="3B74C6D1" w14:textId="77777777" w:rsidR="00CA4D95" w:rsidRPr="007C0318" w:rsidRDefault="00CA4D95" w:rsidP="00CA4D95">
          <w:pPr>
            <w:pStyle w:val="Doknamn"/>
            <w:jc w:val="left"/>
            <w:rPr>
              <w:rFonts w:cstheme="majorHAnsi"/>
            </w:rPr>
          </w:pPr>
          <w:r>
            <w:rPr>
              <w:rFonts w:cstheme="majorHAnsi"/>
            </w:rPr>
            <w:t xml:space="preserve">Bilaga Referensuppdrag </w:t>
          </w:r>
        </w:p>
        <w:p w14:paraId="09FC260F" w14:textId="504AE25A" w:rsidR="00D7748B" w:rsidRPr="003B0B68" w:rsidRDefault="00CA4D95" w:rsidP="00CA4D95">
          <w:pPr>
            <w:pStyle w:val="Sidhuvud"/>
            <w:rPr>
              <w:rFonts w:cstheme="majorHAnsi"/>
              <w:sz w:val="24"/>
              <w:szCs w:val="24"/>
            </w:rPr>
          </w:pPr>
          <w:r w:rsidRPr="00507BFF">
            <w:rPr>
              <w:rFonts w:cstheme="majorHAnsi"/>
              <w:sz w:val="18"/>
            </w:rPr>
            <w:t xml:space="preserve">Upphandling av </w:t>
          </w:r>
          <w:r w:rsidR="0062673F">
            <w:rPr>
              <w:rFonts w:cstheme="majorHAnsi"/>
              <w:sz w:val="18"/>
            </w:rPr>
            <w:t xml:space="preserve">daglig </w:t>
          </w:r>
          <w:r w:rsidR="0062673F" w:rsidRPr="0062673F">
            <w:rPr>
              <w:rFonts w:cstheme="majorHAnsi"/>
              <w:sz w:val="18"/>
            </w:rPr>
            <w:t>verksamhet</w:t>
          </w:r>
          <w:r w:rsidRPr="0062673F">
            <w:rPr>
              <w:rFonts w:cstheme="majorHAnsi"/>
              <w:sz w:val="18"/>
            </w:rPr>
            <w:t xml:space="preserve">, </w:t>
          </w:r>
          <w:r w:rsidR="0062673F" w:rsidRPr="0062673F">
            <w:rPr>
              <w:rFonts w:cstheme="majorHAnsi"/>
              <w:sz w:val="18"/>
            </w:rPr>
            <w:t>UPP-2022/009</w:t>
          </w:r>
        </w:p>
      </w:tc>
      <w:tc>
        <w:tcPr>
          <w:tcW w:w="672" w:type="dxa"/>
        </w:tcPr>
        <w:p w14:paraId="294CB0AB" w14:textId="77777777" w:rsidR="00D7748B" w:rsidRPr="007C0318" w:rsidRDefault="00D7748B" w:rsidP="005273DC">
          <w:pPr>
            <w:pStyle w:val="Sidhuvud"/>
            <w:jc w:val="right"/>
            <w:rPr>
              <w:rStyle w:val="Sidnummer"/>
              <w:rFonts w:cstheme="majorHAnsi"/>
            </w:rPr>
          </w:pPr>
          <w:r w:rsidRPr="007C0318">
            <w:rPr>
              <w:rStyle w:val="Sidnummer"/>
              <w:rFonts w:cstheme="majorHAnsi"/>
            </w:rPr>
            <w:fldChar w:fldCharType="begin"/>
          </w:r>
          <w:r w:rsidRPr="007C0318">
            <w:rPr>
              <w:rStyle w:val="Sidnummer"/>
              <w:rFonts w:cstheme="majorHAnsi"/>
            </w:rPr>
            <w:instrText xml:space="preserve"> PAGE  \* Arabic  \* MERGEFORMAT </w:instrText>
          </w:r>
          <w:r w:rsidRPr="007C0318">
            <w:rPr>
              <w:rStyle w:val="Sidnummer"/>
              <w:rFonts w:cstheme="majorHAnsi"/>
            </w:rPr>
            <w:fldChar w:fldCharType="separate"/>
          </w:r>
          <w:r w:rsidR="00B01297">
            <w:rPr>
              <w:rStyle w:val="Sidnummer"/>
              <w:rFonts w:cstheme="majorHAnsi"/>
              <w:noProof/>
            </w:rPr>
            <w:t>1</w:t>
          </w:r>
          <w:r w:rsidRPr="007C0318">
            <w:rPr>
              <w:rStyle w:val="Sidnummer"/>
              <w:rFonts w:cstheme="majorHAnsi"/>
            </w:rPr>
            <w:fldChar w:fldCharType="end"/>
          </w:r>
          <w:r w:rsidRPr="007C0318">
            <w:rPr>
              <w:rStyle w:val="Sidnummer"/>
              <w:rFonts w:cstheme="majorHAnsi"/>
            </w:rPr>
            <w:t xml:space="preserve"> (</w:t>
          </w:r>
          <w:r w:rsidRPr="007C0318">
            <w:rPr>
              <w:rStyle w:val="Sidnummer"/>
              <w:rFonts w:cstheme="majorHAnsi"/>
            </w:rPr>
            <w:fldChar w:fldCharType="begin"/>
          </w:r>
          <w:r w:rsidRPr="007C0318">
            <w:rPr>
              <w:rStyle w:val="Sidnummer"/>
              <w:rFonts w:cstheme="majorHAnsi"/>
            </w:rPr>
            <w:instrText xml:space="preserve"> NUMPAGES  \* Arabic  \* MERGEFORMAT </w:instrText>
          </w:r>
          <w:r w:rsidRPr="007C0318">
            <w:rPr>
              <w:rStyle w:val="Sidnummer"/>
              <w:rFonts w:cstheme="majorHAnsi"/>
            </w:rPr>
            <w:fldChar w:fldCharType="separate"/>
          </w:r>
          <w:r w:rsidR="00B01297">
            <w:rPr>
              <w:rStyle w:val="Sidnummer"/>
              <w:rFonts w:cstheme="majorHAnsi"/>
              <w:noProof/>
            </w:rPr>
            <w:t>4</w:t>
          </w:r>
          <w:r w:rsidRPr="007C0318">
            <w:rPr>
              <w:rStyle w:val="Sidnummer"/>
              <w:rFonts w:cstheme="majorHAnsi"/>
            </w:rPr>
            <w:fldChar w:fldCharType="end"/>
          </w:r>
          <w:r w:rsidRPr="007C0318">
            <w:rPr>
              <w:rStyle w:val="Sidnummer"/>
              <w:rFonts w:cstheme="majorHAnsi"/>
            </w:rPr>
            <w:t>)</w:t>
          </w:r>
        </w:p>
      </w:tc>
    </w:tr>
  </w:tbl>
  <w:p w14:paraId="05AA3DB0" w14:textId="77777777" w:rsidR="00D7748B" w:rsidRPr="007C0318" w:rsidRDefault="00D7748B">
    <w:pPr>
      <w:pStyle w:val="Sidhuvud"/>
      <w:rPr>
        <w:rFonts w:cstheme="majorHAnsi"/>
      </w:rPr>
    </w:pPr>
    <w:r w:rsidRPr="007C0318">
      <w:rPr>
        <w:rFonts w:cstheme="majorHAnsi"/>
        <w:noProof/>
        <w:lang w:eastAsia="sv-SE"/>
      </w:rPr>
      <w:drawing>
        <wp:anchor distT="0" distB="0" distL="114300" distR="114300" simplePos="0" relativeHeight="251665408" behindDoc="0" locked="0" layoutInCell="1" allowOverlap="1" wp14:anchorId="53C84A0F" wp14:editId="45CE0328">
          <wp:simplePos x="0" y="0"/>
          <wp:positionH relativeFrom="page">
            <wp:posOffset>720090</wp:posOffset>
          </wp:positionH>
          <wp:positionV relativeFrom="page">
            <wp:posOffset>363855</wp:posOffset>
          </wp:positionV>
          <wp:extent cx="1620000" cy="453600"/>
          <wp:effectExtent l="0" t="0" r="0" b="3810"/>
          <wp:wrapNone/>
          <wp:docPr id="6" name="Bildobjekt 6" descr="Logotyp Huddinge komm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spe_000\Dropbox (Learningpoint.se)\Learningpoint Gemensam\Kunder\H\Huddinge kommun\P1 - Mallpaket\Grafik\omgjordaLoggor\LogoSvartVit5cm.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0000" cy="4536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A057A"/>
    <w:multiLevelType w:val="hybridMultilevel"/>
    <w:tmpl w:val="815893F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15:restartNumberingAfterBreak="0">
    <w:nsid w:val="1D585EE6"/>
    <w:multiLevelType w:val="hybridMultilevel"/>
    <w:tmpl w:val="815893F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 w15:restartNumberingAfterBreak="0">
    <w:nsid w:val="22857563"/>
    <w:multiLevelType w:val="hybridMultilevel"/>
    <w:tmpl w:val="815893F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 w15:restartNumberingAfterBreak="0">
    <w:nsid w:val="2806264D"/>
    <w:multiLevelType w:val="hybridMultilevel"/>
    <w:tmpl w:val="815893F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 w15:restartNumberingAfterBreak="0">
    <w:nsid w:val="38525A06"/>
    <w:multiLevelType w:val="hybridMultilevel"/>
    <w:tmpl w:val="815893F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5" w15:restartNumberingAfterBreak="0">
    <w:nsid w:val="42D63E0F"/>
    <w:multiLevelType w:val="hybridMultilevel"/>
    <w:tmpl w:val="815893F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6" w15:restartNumberingAfterBreak="0">
    <w:nsid w:val="448F7561"/>
    <w:multiLevelType w:val="hybridMultilevel"/>
    <w:tmpl w:val="E804A418"/>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7" w15:restartNumberingAfterBreak="0">
    <w:nsid w:val="44FA7650"/>
    <w:multiLevelType w:val="multilevel"/>
    <w:tmpl w:val="041D0025"/>
    <w:lvl w:ilvl="0">
      <w:start w:val="1"/>
      <w:numFmt w:val="decimal"/>
      <w:pStyle w:val="Rubrik1"/>
      <w:lvlText w:val="%1"/>
      <w:lvlJc w:val="left"/>
      <w:pPr>
        <w:ind w:left="432" w:hanging="432"/>
      </w:pPr>
      <w:rPr>
        <w:rFonts w:hint="default"/>
      </w:rPr>
    </w:lvl>
    <w:lvl w:ilvl="1">
      <w:start w:val="1"/>
      <w:numFmt w:val="decimal"/>
      <w:pStyle w:val="Rubrik2"/>
      <w:lvlText w:val="%1.%2"/>
      <w:lvlJc w:val="left"/>
      <w:pPr>
        <w:ind w:left="576" w:hanging="576"/>
      </w:pPr>
      <w:rPr>
        <w:rFonts w:hint="default"/>
      </w:rPr>
    </w:lvl>
    <w:lvl w:ilvl="2">
      <w:start w:val="1"/>
      <w:numFmt w:val="decimal"/>
      <w:pStyle w:val="Rubrik3"/>
      <w:lvlText w:val="%1.%2.%3"/>
      <w:lvlJc w:val="left"/>
      <w:pPr>
        <w:ind w:left="720" w:hanging="720"/>
      </w:pPr>
      <w:rPr>
        <w:rFonts w:hint="default"/>
      </w:rPr>
    </w:lvl>
    <w:lvl w:ilvl="3">
      <w:start w:val="1"/>
      <w:numFmt w:val="decimal"/>
      <w:pStyle w:val="Rubrik4"/>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8" w15:restartNumberingAfterBreak="0">
    <w:nsid w:val="45396F4D"/>
    <w:multiLevelType w:val="multilevel"/>
    <w:tmpl w:val="041D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89E22F5"/>
    <w:multiLevelType w:val="hybridMultilevel"/>
    <w:tmpl w:val="92C4D2FE"/>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0" w15:restartNumberingAfterBreak="0">
    <w:nsid w:val="60E61CCD"/>
    <w:multiLevelType w:val="multilevel"/>
    <w:tmpl w:val="FBFE0BBC"/>
    <w:lvl w:ilvl="0">
      <w:start w:val="1"/>
      <w:numFmt w:val="decimal"/>
      <w:pStyle w:val="Numreradlista3"/>
      <w:lvlText w:val="%1."/>
      <w:lvlJc w:val="left"/>
      <w:pPr>
        <w:tabs>
          <w:tab w:val="num" w:pos="1486"/>
        </w:tabs>
        <w:ind w:left="1486" w:hanging="1202"/>
      </w:pPr>
      <w:rPr>
        <w:rFonts w:ascii="Calibri" w:hAnsi="Calibri" w:cs="Calibri" w:hint="default"/>
        <w:b/>
        <w:i w:val="0"/>
        <w:sz w:val="32"/>
        <w:szCs w:val="24"/>
      </w:rPr>
    </w:lvl>
    <w:lvl w:ilvl="1">
      <w:start w:val="1"/>
      <w:numFmt w:val="decimal"/>
      <w:lvlText w:val="%1.%2"/>
      <w:lvlJc w:val="left"/>
      <w:pPr>
        <w:tabs>
          <w:tab w:val="num" w:pos="1486"/>
        </w:tabs>
        <w:ind w:left="1486" w:hanging="1032"/>
      </w:pPr>
      <w:rPr>
        <w:rFonts w:ascii="Calibri" w:hAnsi="Calibri" w:cs="Calibri" w:hint="default"/>
        <w:b/>
        <w:i w:val="0"/>
        <w:sz w:val="24"/>
        <w:szCs w:val="22"/>
      </w:rPr>
    </w:lvl>
    <w:lvl w:ilvl="2">
      <w:start w:val="1"/>
      <w:numFmt w:val="decimal"/>
      <w:lvlText w:val="%1.%2.%3"/>
      <w:lvlJc w:val="left"/>
      <w:pPr>
        <w:tabs>
          <w:tab w:val="num" w:pos="1486"/>
        </w:tabs>
        <w:ind w:left="1486" w:hanging="976"/>
      </w:pPr>
      <w:rPr>
        <w:rFonts w:ascii="Calibri" w:hAnsi="Calibri" w:cs="Calibri" w:hint="default"/>
        <w:sz w:val="22"/>
      </w:rPr>
    </w:lvl>
    <w:lvl w:ilvl="3">
      <w:start w:val="1"/>
      <w:numFmt w:val="decimal"/>
      <w:lvlText w:val="%1.%2.%3.%4."/>
      <w:lvlJc w:val="left"/>
      <w:pPr>
        <w:tabs>
          <w:tab w:val="num" w:pos="4722"/>
        </w:tabs>
        <w:ind w:left="4290" w:hanging="648"/>
      </w:pPr>
      <w:rPr>
        <w:rFonts w:hint="default"/>
      </w:rPr>
    </w:lvl>
    <w:lvl w:ilvl="4">
      <w:start w:val="1"/>
      <w:numFmt w:val="decimal"/>
      <w:lvlText w:val="%1.%2.%3.%4.%5."/>
      <w:lvlJc w:val="left"/>
      <w:pPr>
        <w:tabs>
          <w:tab w:val="num" w:pos="5082"/>
        </w:tabs>
        <w:ind w:left="4794" w:hanging="792"/>
      </w:pPr>
      <w:rPr>
        <w:rFonts w:hint="default"/>
      </w:rPr>
    </w:lvl>
    <w:lvl w:ilvl="5">
      <w:start w:val="1"/>
      <w:numFmt w:val="decimal"/>
      <w:lvlText w:val="%1.%2.%3.%4.%5.%6."/>
      <w:lvlJc w:val="left"/>
      <w:pPr>
        <w:tabs>
          <w:tab w:val="num" w:pos="5802"/>
        </w:tabs>
        <w:ind w:left="5298" w:hanging="936"/>
      </w:pPr>
      <w:rPr>
        <w:rFonts w:hint="default"/>
      </w:rPr>
    </w:lvl>
    <w:lvl w:ilvl="6">
      <w:start w:val="1"/>
      <w:numFmt w:val="decimal"/>
      <w:lvlText w:val="%1.%2.%3.%4.%5.%6.%7."/>
      <w:lvlJc w:val="left"/>
      <w:pPr>
        <w:tabs>
          <w:tab w:val="num" w:pos="6162"/>
        </w:tabs>
        <w:ind w:left="5802" w:hanging="1080"/>
      </w:pPr>
      <w:rPr>
        <w:rFonts w:hint="default"/>
      </w:rPr>
    </w:lvl>
    <w:lvl w:ilvl="7">
      <w:start w:val="1"/>
      <w:numFmt w:val="decimal"/>
      <w:lvlText w:val="%1.%2.%3.%4.%5.%6.%7.%8."/>
      <w:lvlJc w:val="left"/>
      <w:pPr>
        <w:tabs>
          <w:tab w:val="num" w:pos="6882"/>
        </w:tabs>
        <w:ind w:left="6306" w:hanging="1224"/>
      </w:pPr>
      <w:rPr>
        <w:rFonts w:hint="default"/>
      </w:rPr>
    </w:lvl>
    <w:lvl w:ilvl="8">
      <w:start w:val="1"/>
      <w:numFmt w:val="decimal"/>
      <w:lvlText w:val="%1.%2.%3.%4.%5.%6.%7.%8.%9."/>
      <w:lvlJc w:val="left"/>
      <w:pPr>
        <w:tabs>
          <w:tab w:val="num" w:pos="7242"/>
        </w:tabs>
        <w:ind w:left="6882" w:hanging="1440"/>
      </w:pPr>
      <w:rPr>
        <w:rFonts w:hint="default"/>
      </w:rPr>
    </w:lvl>
  </w:abstractNum>
  <w:abstractNum w:abstractNumId="11" w15:restartNumberingAfterBreak="0">
    <w:nsid w:val="60F26725"/>
    <w:multiLevelType w:val="hybridMultilevel"/>
    <w:tmpl w:val="815893F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2" w15:restartNumberingAfterBreak="0">
    <w:nsid w:val="69B17BD2"/>
    <w:multiLevelType w:val="multilevel"/>
    <w:tmpl w:val="041D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A7D12D8"/>
    <w:multiLevelType w:val="hybridMultilevel"/>
    <w:tmpl w:val="3C82B736"/>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4" w15:restartNumberingAfterBreak="0">
    <w:nsid w:val="6B9322B8"/>
    <w:multiLevelType w:val="hybridMultilevel"/>
    <w:tmpl w:val="54781ABC"/>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5" w15:restartNumberingAfterBreak="0">
    <w:nsid w:val="706104E9"/>
    <w:multiLevelType w:val="hybridMultilevel"/>
    <w:tmpl w:val="815893F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16cid:durableId="168062167">
    <w:abstractNumId w:val="3"/>
  </w:num>
  <w:num w:numId="2" w16cid:durableId="279143989">
    <w:abstractNumId w:val="13"/>
  </w:num>
  <w:num w:numId="3" w16cid:durableId="161967275">
    <w:abstractNumId w:val="14"/>
  </w:num>
  <w:num w:numId="4" w16cid:durableId="244264707">
    <w:abstractNumId w:val="6"/>
  </w:num>
  <w:num w:numId="5" w16cid:durableId="450318717">
    <w:abstractNumId w:val="15"/>
  </w:num>
  <w:num w:numId="6" w16cid:durableId="703942391">
    <w:abstractNumId w:val="2"/>
  </w:num>
  <w:num w:numId="7" w16cid:durableId="2006007837">
    <w:abstractNumId w:val="5"/>
  </w:num>
  <w:num w:numId="8" w16cid:durableId="1366253862">
    <w:abstractNumId w:val="11"/>
  </w:num>
  <w:num w:numId="9" w16cid:durableId="1109087438">
    <w:abstractNumId w:val="4"/>
  </w:num>
  <w:num w:numId="10" w16cid:durableId="684862385">
    <w:abstractNumId w:val="0"/>
  </w:num>
  <w:num w:numId="11" w16cid:durableId="1332487718">
    <w:abstractNumId w:val="1"/>
  </w:num>
  <w:num w:numId="12" w16cid:durableId="651525354">
    <w:abstractNumId w:val="9"/>
  </w:num>
  <w:num w:numId="13" w16cid:durableId="449588641">
    <w:abstractNumId w:val="12"/>
  </w:num>
  <w:num w:numId="14" w16cid:durableId="700010810">
    <w:abstractNumId w:val="8"/>
  </w:num>
  <w:num w:numId="15" w16cid:durableId="1816752410">
    <w:abstractNumId w:val="7"/>
  </w:num>
  <w:num w:numId="16" w16cid:durableId="6543399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documentProtection w:edit="forms" w:enforcement="0"/>
  <w:defaultTabStop w:val="1304"/>
  <w:hyphenationZone w:val="425"/>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unned" w:val="True"/>
  </w:docVars>
  <w:rsids>
    <w:rsidRoot w:val="002A776F"/>
    <w:rsid w:val="00000F3B"/>
    <w:rsid w:val="00003041"/>
    <w:rsid w:val="00015588"/>
    <w:rsid w:val="000203FF"/>
    <w:rsid w:val="000325B2"/>
    <w:rsid w:val="0005281D"/>
    <w:rsid w:val="00067BDA"/>
    <w:rsid w:val="00070F09"/>
    <w:rsid w:val="000806C3"/>
    <w:rsid w:val="00090F16"/>
    <w:rsid w:val="000D4E17"/>
    <w:rsid w:val="0010112E"/>
    <w:rsid w:val="0010273F"/>
    <w:rsid w:val="0010510A"/>
    <w:rsid w:val="001354D7"/>
    <w:rsid w:val="00144C5C"/>
    <w:rsid w:val="00154B78"/>
    <w:rsid w:val="0016600C"/>
    <w:rsid w:val="00175211"/>
    <w:rsid w:val="001812F5"/>
    <w:rsid w:val="001873E0"/>
    <w:rsid w:val="001A479A"/>
    <w:rsid w:val="001A4B62"/>
    <w:rsid w:val="001B2531"/>
    <w:rsid w:val="001B30C5"/>
    <w:rsid w:val="001E56C7"/>
    <w:rsid w:val="002004A4"/>
    <w:rsid w:val="002230F2"/>
    <w:rsid w:val="00232DB7"/>
    <w:rsid w:val="0023414A"/>
    <w:rsid w:val="00242AEE"/>
    <w:rsid w:val="002536C8"/>
    <w:rsid w:val="00281A7B"/>
    <w:rsid w:val="00296C20"/>
    <w:rsid w:val="002A317A"/>
    <w:rsid w:val="002A776F"/>
    <w:rsid w:val="002D4600"/>
    <w:rsid w:val="002E3EB3"/>
    <w:rsid w:val="002E63FD"/>
    <w:rsid w:val="002E7B2B"/>
    <w:rsid w:val="00310262"/>
    <w:rsid w:val="00315CBC"/>
    <w:rsid w:val="00324EB0"/>
    <w:rsid w:val="00325FE6"/>
    <w:rsid w:val="00335B0A"/>
    <w:rsid w:val="0037032F"/>
    <w:rsid w:val="0037723F"/>
    <w:rsid w:val="003A59FF"/>
    <w:rsid w:val="003B0B68"/>
    <w:rsid w:val="003E564C"/>
    <w:rsid w:val="003E600E"/>
    <w:rsid w:val="003E6F87"/>
    <w:rsid w:val="00411DF7"/>
    <w:rsid w:val="00420E9C"/>
    <w:rsid w:val="004401D8"/>
    <w:rsid w:val="00447AA0"/>
    <w:rsid w:val="00452797"/>
    <w:rsid w:val="00467F7C"/>
    <w:rsid w:val="00473FA4"/>
    <w:rsid w:val="00474B5E"/>
    <w:rsid w:val="004862E8"/>
    <w:rsid w:val="00490211"/>
    <w:rsid w:val="004933AA"/>
    <w:rsid w:val="00493A22"/>
    <w:rsid w:val="004A50CF"/>
    <w:rsid w:val="004A7D3A"/>
    <w:rsid w:val="004B4028"/>
    <w:rsid w:val="004C6E70"/>
    <w:rsid w:val="00511B52"/>
    <w:rsid w:val="005273DC"/>
    <w:rsid w:val="00536C67"/>
    <w:rsid w:val="0054369E"/>
    <w:rsid w:val="00556398"/>
    <w:rsid w:val="00556AA5"/>
    <w:rsid w:val="00561867"/>
    <w:rsid w:val="00563E3B"/>
    <w:rsid w:val="005723CC"/>
    <w:rsid w:val="0058354D"/>
    <w:rsid w:val="005960B4"/>
    <w:rsid w:val="005C014F"/>
    <w:rsid w:val="005D6E3B"/>
    <w:rsid w:val="00600A73"/>
    <w:rsid w:val="00603758"/>
    <w:rsid w:val="00607679"/>
    <w:rsid w:val="006214AA"/>
    <w:rsid w:val="0062673F"/>
    <w:rsid w:val="0063574F"/>
    <w:rsid w:val="00654B3B"/>
    <w:rsid w:val="006C04D2"/>
    <w:rsid w:val="006D66DC"/>
    <w:rsid w:val="006E3370"/>
    <w:rsid w:val="00703D6A"/>
    <w:rsid w:val="007327B3"/>
    <w:rsid w:val="00743643"/>
    <w:rsid w:val="00750ADD"/>
    <w:rsid w:val="0076220A"/>
    <w:rsid w:val="007657D4"/>
    <w:rsid w:val="00785C79"/>
    <w:rsid w:val="007C0318"/>
    <w:rsid w:val="007D04B4"/>
    <w:rsid w:val="007F6CC5"/>
    <w:rsid w:val="00811736"/>
    <w:rsid w:val="00812E6A"/>
    <w:rsid w:val="00814B40"/>
    <w:rsid w:val="0082031C"/>
    <w:rsid w:val="00820651"/>
    <w:rsid w:val="00822329"/>
    <w:rsid w:val="0082246C"/>
    <w:rsid w:val="00823D5F"/>
    <w:rsid w:val="008527F2"/>
    <w:rsid w:val="00863E4A"/>
    <w:rsid w:val="008739E4"/>
    <w:rsid w:val="008764FC"/>
    <w:rsid w:val="00876E7E"/>
    <w:rsid w:val="00881D1D"/>
    <w:rsid w:val="00885364"/>
    <w:rsid w:val="00892861"/>
    <w:rsid w:val="008A60AB"/>
    <w:rsid w:val="008F05AD"/>
    <w:rsid w:val="00914CA6"/>
    <w:rsid w:val="00925F20"/>
    <w:rsid w:val="00936CB1"/>
    <w:rsid w:val="009826AF"/>
    <w:rsid w:val="00990315"/>
    <w:rsid w:val="00995AB9"/>
    <w:rsid w:val="009A4ED7"/>
    <w:rsid w:val="009B45A4"/>
    <w:rsid w:val="009C4146"/>
    <w:rsid w:val="009D097E"/>
    <w:rsid w:val="009E6BB9"/>
    <w:rsid w:val="00A13BA2"/>
    <w:rsid w:val="00A313A8"/>
    <w:rsid w:val="00A46015"/>
    <w:rsid w:val="00A56BAA"/>
    <w:rsid w:val="00A84237"/>
    <w:rsid w:val="00A84FCB"/>
    <w:rsid w:val="00A94F22"/>
    <w:rsid w:val="00AA2849"/>
    <w:rsid w:val="00AB489D"/>
    <w:rsid w:val="00AB5C99"/>
    <w:rsid w:val="00AE047E"/>
    <w:rsid w:val="00B01297"/>
    <w:rsid w:val="00B073D3"/>
    <w:rsid w:val="00B11C29"/>
    <w:rsid w:val="00B15366"/>
    <w:rsid w:val="00B27585"/>
    <w:rsid w:val="00B31D66"/>
    <w:rsid w:val="00B35D0E"/>
    <w:rsid w:val="00B35F17"/>
    <w:rsid w:val="00B40276"/>
    <w:rsid w:val="00B428ED"/>
    <w:rsid w:val="00B47C62"/>
    <w:rsid w:val="00B714C1"/>
    <w:rsid w:val="00B84911"/>
    <w:rsid w:val="00B94647"/>
    <w:rsid w:val="00B97953"/>
    <w:rsid w:val="00BA1265"/>
    <w:rsid w:val="00BA454B"/>
    <w:rsid w:val="00BB7B2C"/>
    <w:rsid w:val="00BE030A"/>
    <w:rsid w:val="00C126C4"/>
    <w:rsid w:val="00C225BB"/>
    <w:rsid w:val="00C31149"/>
    <w:rsid w:val="00C33284"/>
    <w:rsid w:val="00C44915"/>
    <w:rsid w:val="00C46EDA"/>
    <w:rsid w:val="00C54315"/>
    <w:rsid w:val="00C60C1B"/>
    <w:rsid w:val="00C805AE"/>
    <w:rsid w:val="00C84E78"/>
    <w:rsid w:val="00C95D0F"/>
    <w:rsid w:val="00CA0AE5"/>
    <w:rsid w:val="00CA1926"/>
    <w:rsid w:val="00CA4D95"/>
    <w:rsid w:val="00CC190D"/>
    <w:rsid w:val="00CC475E"/>
    <w:rsid w:val="00CF0B9A"/>
    <w:rsid w:val="00CF4A97"/>
    <w:rsid w:val="00D1378E"/>
    <w:rsid w:val="00D20844"/>
    <w:rsid w:val="00D30927"/>
    <w:rsid w:val="00D46374"/>
    <w:rsid w:val="00D532B2"/>
    <w:rsid w:val="00D608A4"/>
    <w:rsid w:val="00D62315"/>
    <w:rsid w:val="00D7748B"/>
    <w:rsid w:val="00D77510"/>
    <w:rsid w:val="00D937DE"/>
    <w:rsid w:val="00D96DF3"/>
    <w:rsid w:val="00DB79E5"/>
    <w:rsid w:val="00DC34CA"/>
    <w:rsid w:val="00DC4C7E"/>
    <w:rsid w:val="00DD1199"/>
    <w:rsid w:val="00DD645E"/>
    <w:rsid w:val="00DE01FE"/>
    <w:rsid w:val="00DE6901"/>
    <w:rsid w:val="00DF3CA9"/>
    <w:rsid w:val="00E017B6"/>
    <w:rsid w:val="00E34200"/>
    <w:rsid w:val="00E86F3F"/>
    <w:rsid w:val="00E969DA"/>
    <w:rsid w:val="00EA681A"/>
    <w:rsid w:val="00EA6C98"/>
    <w:rsid w:val="00EB3AF4"/>
    <w:rsid w:val="00ED581D"/>
    <w:rsid w:val="00EE2B08"/>
    <w:rsid w:val="00EF196E"/>
    <w:rsid w:val="00EF30A2"/>
    <w:rsid w:val="00F10191"/>
    <w:rsid w:val="00F46461"/>
    <w:rsid w:val="00F47C95"/>
    <w:rsid w:val="00F63A1B"/>
    <w:rsid w:val="00F6495E"/>
    <w:rsid w:val="00F70198"/>
    <w:rsid w:val="00F707ED"/>
    <w:rsid w:val="00FA7012"/>
    <w:rsid w:val="00FB147C"/>
    <w:rsid w:val="00FC19DD"/>
    <w:rsid w:val="00FC202B"/>
    <w:rsid w:val="00FC7531"/>
    <w:rsid w:val="00FD3052"/>
    <w:rsid w:val="00FD3CE0"/>
    <w:rsid w:val="00FF2ED1"/>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CCF8D66"/>
  <w15:chartTrackingRefBased/>
  <w15:docId w15:val="{41B86BF5-FD1E-4EE4-AB0F-76D67FFB7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4"/>
        <w:szCs w:val="24"/>
        <w:lang w:val="sv-SE" w:eastAsia="en-US" w:bidi="ar-SA"/>
      </w:rPr>
    </w:rPrDefault>
    <w:pPrDefault>
      <w:pPr>
        <w:spacing w:after="120" w:line="27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F20"/>
    <w:rPr>
      <w:rFonts w:asciiTheme="majorHAnsi" w:eastAsiaTheme="minorEastAsia" w:hAnsiTheme="majorHAnsi"/>
      <w:sz w:val="22"/>
      <w:szCs w:val="22"/>
      <w:lang w:eastAsia="zh-CN"/>
    </w:rPr>
  </w:style>
  <w:style w:type="paragraph" w:styleId="Rubrik1">
    <w:name w:val="heading 1"/>
    <w:basedOn w:val="Normal"/>
    <w:next w:val="Normal"/>
    <w:link w:val="Rubrik1Char"/>
    <w:uiPriority w:val="9"/>
    <w:qFormat/>
    <w:rsid w:val="00D608A4"/>
    <w:pPr>
      <w:keepNext/>
      <w:keepLines/>
      <w:numPr>
        <w:numId w:val="15"/>
      </w:numPr>
      <w:spacing w:before="120" w:line="240" w:lineRule="atLeast"/>
      <w:outlineLvl w:val="0"/>
    </w:pPr>
    <w:rPr>
      <w:rFonts w:eastAsiaTheme="majorEastAsia" w:cstheme="majorBidi"/>
      <w:b/>
      <w:sz w:val="20"/>
      <w:szCs w:val="32"/>
    </w:rPr>
  </w:style>
  <w:style w:type="paragraph" w:styleId="Rubrik2">
    <w:name w:val="heading 2"/>
    <w:basedOn w:val="Normal"/>
    <w:next w:val="Normal"/>
    <w:link w:val="Rubrik2Char"/>
    <w:uiPriority w:val="9"/>
    <w:qFormat/>
    <w:rsid w:val="00490211"/>
    <w:pPr>
      <w:keepNext/>
      <w:keepLines/>
      <w:numPr>
        <w:ilvl w:val="1"/>
        <w:numId w:val="15"/>
      </w:numPr>
      <w:spacing w:after="0"/>
      <w:outlineLvl w:val="1"/>
    </w:pPr>
    <w:rPr>
      <w:rFonts w:eastAsiaTheme="majorEastAsia" w:cstheme="majorBidi"/>
      <w:b/>
      <w:szCs w:val="26"/>
    </w:rPr>
  </w:style>
  <w:style w:type="paragraph" w:styleId="Rubrik3">
    <w:name w:val="heading 3"/>
    <w:basedOn w:val="Normal"/>
    <w:next w:val="Normal"/>
    <w:link w:val="Rubrik3Char"/>
    <w:uiPriority w:val="9"/>
    <w:qFormat/>
    <w:rsid w:val="00490211"/>
    <w:pPr>
      <w:keepNext/>
      <w:keepLines/>
      <w:numPr>
        <w:ilvl w:val="2"/>
        <w:numId w:val="15"/>
      </w:numPr>
      <w:spacing w:after="0"/>
      <w:outlineLvl w:val="2"/>
    </w:pPr>
    <w:rPr>
      <w:rFonts w:eastAsiaTheme="majorEastAsia" w:cstheme="majorBidi"/>
    </w:rPr>
  </w:style>
  <w:style w:type="paragraph" w:styleId="Rubrik4">
    <w:name w:val="heading 4"/>
    <w:basedOn w:val="Normal"/>
    <w:next w:val="Normal"/>
    <w:link w:val="Rubrik4Char"/>
    <w:uiPriority w:val="9"/>
    <w:qFormat/>
    <w:rsid w:val="00490211"/>
    <w:pPr>
      <w:keepNext/>
      <w:keepLines/>
      <w:numPr>
        <w:ilvl w:val="3"/>
        <w:numId w:val="15"/>
      </w:numPr>
      <w:spacing w:after="0"/>
      <w:outlineLvl w:val="3"/>
    </w:pPr>
    <w:rPr>
      <w:rFonts w:eastAsiaTheme="majorEastAsia" w:cstheme="majorBidi"/>
      <w:i/>
      <w:iCs/>
    </w:rPr>
  </w:style>
  <w:style w:type="paragraph" w:styleId="Rubrik5">
    <w:name w:val="heading 5"/>
    <w:basedOn w:val="Normal"/>
    <w:next w:val="Normal"/>
    <w:link w:val="Rubrik5Char"/>
    <w:uiPriority w:val="9"/>
    <w:semiHidden/>
    <w:qFormat/>
    <w:rsid w:val="001B2531"/>
    <w:pPr>
      <w:keepNext/>
      <w:keepLines/>
      <w:numPr>
        <w:ilvl w:val="4"/>
        <w:numId w:val="15"/>
      </w:numPr>
      <w:spacing w:before="40" w:after="0"/>
      <w:outlineLvl w:val="4"/>
    </w:pPr>
    <w:rPr>
      <w:rFonts w:eastAsiaTheme="majorEastAsia" w:cstheme="majorBidi"/>
      <w:color w:val="06457E" w:themeColor="accent1" w:themeShade="BF"/>
    </w:rPr>
  </w:style>
  <w:style w:type="paragraph" w:styleId="Rubrik6">
    <w:name w:val="heading 6"/>
    <w:basedOn w:val="Normal"/>
    <w:next w:val="Normal"/>
    <w:link w:val="Rubrik6Char"/>
    <w:uiPriority w:val="9"/>
    <w:semiHidden/>
    <w:unhideWhenUsed/>
    <w:qFormat/>
    <w:rsid w:val="00003041"/>
    <w:pPr>
      <w:keepNext/>
      <w:keepLines/>
      <w:numPr>
        <w:ilvl w:val="5"/>
        <w:numId w:val="15"/>
      </w:numPr>
      <w:spacing w:before="40" w:after="0"/>
      <w:outlineLvl w:val="5"/>
    </w:pPr>
    <w:rPr>
      <w:rFonts w:eastAsiaTheme="majorEastAsia" w:cstheme="majorBidi"/>
      <w:color w:val="042E54" w:themeColor="accent1" w:themeShade="7F"/>
    </w:rPr>
  </w:style>
  <w:style w:type="paragraph" w:styleId="Rubrik7">
    <w:name w:val="heading 7"/>
    <w:basedOn w:val="Normal"/>
    <w:next w:val="Normal"/>
    <w:link w:val="Rubrik7Char"/>
    <w:uiPriority w:val="9"/>
    <w:semiHidden/>
    <w:unhideWhenUsed/>
    <w:qFormat/>
    <w:rsid w:val="00003041"/>
    <w:pPr>
      <w:keepNext/>
      <w:keepLines/>
      <w:numPr>
        <w:ilvl w:val="6"/>
        <w:numId w:val="15"/>
      </w:numPr>
      <w:spacing w:before="40" w:after="0"/>
      <w:outlineLvl w:val="6"/>
    </w:pPr>
    <w:rPr>
      <w:rFonts w:eastAsiaTheme="majorEastAsia" w:cstheme="majorBidi"/>
      <w:i/>
      <w:iCs/>
      <w:color w:val="042E54" w:themeColor="accent1" w:themeShade="7F"/>
    </w:rPr>
  </w:style>
  <w:style w:type="paragraph" w:styleId="Rubrik8">
    <w:name w:val="heading 8"/>
    <w:basedOn w:val="Normal"/>
    <w:next w:val="Normal"/>
    <w:link w:val="Rubrik8Char"/>
    <w:uiPriority w:val="9"/>
    <w:semiHidden/>
    <w:unhideWhenUsed/>
    <w:qFormat/>
    <w:rsid w:val="00003041"/>
    <w:pPr>
      <w:keepNext/>
      <w:keepLines/>
      <w:numPr>
        <w:ilvl w:val="7"/>
        <w:numId w:val="15"/>
      </w:numPr>
      <w:spacing w:before="40" w:after="0"/>
      <w:outlineLvl w:val="7"/>
    </w:pPr>
    <w:rPr>
      <w:rFonts w:eastAsiaTheme="majorEastAsia" w:cstheme="majorBidi"/>
      <w:color w:val="272727" w:themeColor="text1" w:themeTint="D8"/>
      <w:sz w:val="21"/>
      <w:szCs w:val="21"/>
    </w:rPr>
  </w:style>
  <w:style w:type="paragraph" w:styleId="Rubrik9">
    <w:name w:val="heading 9"/>
    <w:basedOn w:val="Normal"/>
    <w:next w:val="Normal"/>
    <w:link w:val="Rubrik9Char"/>
    <w:uiPriority w:val="9"/>
    <w:semiHidden/>
    <w:unhideWhenUsed/>
    <w:qFormat/>
    <w:rsid w:val="00003041"/>
    <w:pPr>
      <w:keepNext/>
      <w:keepLines/>
      <w:numPr>
        <w:ilvl w:val="8"/>
        <w:numId w:val="15"/>
      </w:numPr>
      <w:spacing w:before="40" w:after="0"/>
      <w:outlineLvl w:val="8"/>
    </w:pPr>
    <w:rPr>
      <w:rFonts w:eastAsiaTheme="majorEastAsia" w:cstheme="majorBidi"/>
      <w:i/>
      <w:iCs/>
      <w:color w:val="272727" w:themeColor="text1" w:themeTint="D8"/>
      <w:sz w:val="21"/>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D608A4"/>
    <w:rPr>
      <w:rFonts w:asciiTheme="majorHAnsi" w:eastAsiaTheme="majorEastAsia" w:hAnsiTheme="majorHAnsi" w:cstheme="majorBidi"/>
      <w:b/>
      <w:sz w:val="20"/>
      <w:szCs w:val="32"/>
      <w:lang w:eastAsia="zh-CN"/>
    </w:rPr>
  </w:style>
  <w:style w:type="character" w:customStyle="1" w:styleId="Rubrik2Char">
    <w:name w:val="Rubrik 2 Char"/>
    <w:basedOn w:val="Standardstycketeckensnitt"/>
    <w:link w:val="Rubrik2"/>
    <w:uiPriority w:val="9"/>
    <w:rsid w:val="00490211"/>
    <w:rPr>
      <w:rFonts w:asciiTheme="majorHAnsi" w:eastAsiaTheme="majorEastAsia" w:hAnsiTheme="majorHAnsi" w:cstheme="majorBidi"/>
      <w:b/>
      <w:sz w:val="22"/>
      <w:szCs w:val="26"/>
      <w:lang w:eastAsia="zh-CN"/>
    </w:rPr>
  </w:style>
  <w:style w:type="character" w:customStyle="1" w:styleId="Rubrik3Char">
    <w:name w:val="Rubrik 3 Char"/>
    <w:basedOn w:val="Standardstycketeckensnitt"/>
    <w:link w:val="Rubrik3"/>
    <w:uiPriority w:val="9"/>
    <w:rsid w:val="00490211"/>
    <w:rPr>
      <w:rFonts w:asciiTheme="majorHAnsi" w:eastAsiaTheme="majorEastAsia" w:hAnsiTheme="majorHAnsi" w:cstheme="majorBidi"/>
      <w:sz w:val="22"/>
      <w:szCs w:val="22"/>
      <w:lang w:eastAsia="zh-CN"/>
    </w:rPr>
  </w:style>
  <w:style w:type="character" w:customStyle="1" w:styleId="Rubrik4Char">
    <w:name w:val="Rubrik 4 Char"/>
    <w:basedOn w:val="Standardstycketeckensnitt"/>
    <w:link w:val="Rubrik4"/>
    <w:uiPriority w:val="9"/>
    <w:rsid w:val="00490211"/>
    <w:rPr>
      <w:rFonts w:asciiTheme="majorHAnsi" w:eastAsiaTheme="majorEastAsia" w:hAnsiTheme="majorHAnsi" w:cstheme="majorBidi"/>
      <w:i/>
      <w:iCs/>
      <w:sz w:val="22"/>
      <w:szCs w:val="22"/>
      <w:lang w:eastAsia="zh-CN"/>
    </w:rPr>
  </w:style>
  <w:style w:type="character" w:customStyle="1" w:styleId="Rubrik5Char">
    <w:name w:val="Rubrik 5 Char"/>
    <w:basedOn w:val="Standardstycketeckensnitt"/>
    <w:link w:val="Rubrik5"/>
    <w:uiPriority w:val="9"/>
    <w:semiHidden/>
    <w:rsid w:val="001B2531"/>
    <w:rPr>
      <w:rFonts w:asciiTheme="majorHAnsi" w:eastAsiaTheme="majorEastAsia" w:hAnsiTheme="majorHAnsi" w:cstheme="majorBidi"/>
      <w:color w:val="06457E" w:themeColor="accent1" w:themeShade="BF"/>
    </w:rPr>
  </w:style>
  <w:style w:type="paragraph" w:styleId="Sidhuvud">
    <w:name w:val="header"/>
    <w:basedOn w:val="Normal"/>
    <w:link w:val="SidhuvudChar"/>
    <w:uiPriority w:val="99"/>
    <w:unhideWhenUsed/>
    <w:rsid w:val="00E969DA"/>
    <w:pPr>
      <w:spacing w:after="0" w:line="200" w:lineRule="atLeast"/>
    </w:pPr>
    <w:rPr>
      <w:sz w:val="16"/>
    </w:rPr>
  </w:style>
  <w:style w:type="character" w:customStyle="1" w:styleId="SidhuvudChar">
    <w:name w:val="Sidhuvud Char"/>
    <w:basedOn w:val="Standardstycketeckensnitt"/>
    <w:link w:val="Sidhuvud"/>
    <w:uiPriority w:val="99"/>
    <w:rsid w:val="00E969DA"/>
    <w:rPr>
      <w:rFonts w:asciiTheme="majorHAnsi" w:hAnsiTheme="majorHAnsi"/>
      <w:sz w:val="16"/>
    </w:rPr>
  </w:style>
  <w:style w:type="paragraph" w:styleId="Sidfot">
    <w:name w:val="footer"/>
    <w:basedOn w:val="Normal"/>
    <w:link w:val="SidfotChar"/>
    <w:uiPriority w:val="99"/>
    <w:unhideWhenUsed/>
    <w:rsid w:val="007C0318"/>
    <w:pPr>
      <w:tabs>
        <w:tab w:val="center" w:pos="4536"/>
        <w:tab w:val="right" w:pos="9072"/>
      </w:tabs>
      <w:spacing w:after="0" w:line="180" w:lineRule="atLeast"/>
    </w:pPr>
    <w:rPr>
      <w:sz w:val="16"/>
    </w:rPr>
  </w:style>
  <w:style w:type="character" w:customStyle="1" w:styleId="SidfotChar">
    <w:name w:val="Sidfot Char"/>
    <w:basedOn w:val="Standardstycketeckensnitt"/>
    <w:link w:val="Sidfot"/>
    <w:uiPriority w:val="99"/>
    <w:rsid w:val="007C0318"/>
    <w:rPr>
      <w:rFonts w:asciiTheme="majorHAnsi" w:eastAsiaTheme="minorEastAsia" w:hAnsiTheme="majorHAnsi"/>
      <w:sz w:val="16"/>
      <w:szCs w:val="22"/>
      <w:lang w:eastAsia="zh-CN"/>
    </w:rPr>
  </w:style>
  <w:style w:type="table" w:styleId="Tabellrutnt">
    <w:name w:val="Table Grid"/>
    <w:basedOn w:val="Normaltabell"/>
    <w:uiPriority w:val="39"/>
    <w:rsid w:val="00DE69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idnummer">
    <w:name w:val="page number"/>
    <w:basedOn w:val="Standardstycketeckensnitt"/>
    <w:uiPriority w:val="99"/>
    <w:rsid w:val="00E969DA"/>
    <w:rPr>
      <w:rFonts w:asciiTheme="majorHAnsi" w:hAnsiTheme="majorHAnsi"/>
      <w:sz w:val="20"/>
    </w:rPr>
  </w:style>
  <w:style w:type="character" w:styleId="Platshllartext">
    <w:name w:val="Placeholder Text"/>
    <w:basedOn w:val="Standardstycketeckensnitt"/>
    <w:uiPriority w:val="99"/>
    <w:semiHidden/>
    <w:rsid w:val="00E969DA"/>
    <w:rPr>
      <w:color w:val="808080"/>
    </w:rPr>
  </w:style>
  <w:style w:type="paragraph" w:customStyle="1" w:styleId="Adressuppgifter">
    <w:name w:val="Adressuppgifter"/>
    <w:basedOn w:val="Normal"/>
    <w:uiPriority w:val="2"/>
    <w:rsid w:val="00BA1265"/>
    <w:pPr>
      <w:spacing w:after="0" w:line="230" w:lineRule="atLeast"/>
    </w:pPr>
    <w:rPr>
      <w:sz w:val="20"/>
    </w:rPr>
  </w:style>
  <w:style w:type="paragraph" w:customStyle="1" w:styleId="Handlggare">
    <w:name w:val="Handläggare"/>
    <w:basedOn w:val="Adressuppgifter"/>
    <w:qFormat/>
    <w:rsid w:val="00AE047E"/>
    <w:pPr>
      <w:spacing w:line="200" w:lineRule="atLeast"/>
    </w:pPr>
    <w:rPr>
      <w:sz w:val="16"/>
    </w:rPr>
  </w:style>
  <w:style w:type="paragraph" w:customStyle="1" w:styleId="Doknamn">
    <w:name w:val="Doknamn"/>
    <w:basedOn w:val="Sidhuvud"/>
    <w:qFormat/>
    <w:rsid w:val="00C95D0F"/>
    <w:pPr>
      <w:spacing w:line="280" w:lineRule="atLeast"/>
      <w:jc w:val="right"/>
    </w:pPr>
    <w:rPr>
      <w:b/>
      <w:caps/>
      <w:sz w:val="24"/>
    </w:rPr>
  </w:style>
  <w:style w:type="paragraph" w:customStyle="1" w:styleId="Blankettinstruktion">
    <w:name w:val="Blankettinstruktion"/>
    <w:basedOn w:val="Adressuppgifter"/>
    <w:uiPriority w:val="2"/>
    <w:qFormat/>
    <w:rsid w:val="007D04B4"/>
    <w:rPr>
      <w:b/>
      <w:sz w:val="18"/>
    </w:rPr>
  </w:style>
  <w:style w:type="paragraph" w:customStyle="1" w:styleId="Tabellrubrik">
    <w:name w:val="Tabellrubrik"/>
    <w:basedOn w:val="Handlggare"/>
    <w:qFormat/>
    <w:rsid w:val="00D608A4"/>
    <w:pPr>
      <w:spacing w:line="240" w:lineRule="auto"/>
    </w:pPr>
  </w:style>
  <w:style w:type="paragraph" w:customStyle="1" w:styleId="Tabelltext">
    <w:name w:val="Tabelltext"/>
    <w:basedOn w:val="Tabellrubrik"/>
    <w:qFormat/>
    <w:rsid w:val="00C54315"/>
    <w:rPr>
      <w:rFonts w:ascii="Courier New" w:hAnsi="Courier New"/>
      <w:sz w:val="20"/>
    </w:rPr>
  </w:style>
  <w:style w:type="paragraph" w:styleId="Ballongtext">
    <w:name w:val="Balloon Text"/>
    <w:basedOn w:val="Normal"/>
    <w:link w:val="BallongtextChar"/>
    <w:uiPriority w:val="99"/>
    <w:semiHidden/>
    <w:unhideWhenUsed/>
    <w:rsid w:val="00B15366"/>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B15366"/>
    <w:rPr>
      <w:rFonts w:ascii="Segoe UI" w:eastAsiaTheme="minorEastAsia" w:hAnsi="Segoe UI" w:cs="Segoe UI"/>
      <w:sz w:val="18"/>
      <w:szCs w:val="18"/>
      <w:lang w:eastAsia="zh-CN"/>
    </w:rPr>
  </w:style>
  <w:style w:type="table" w:customStyle="1" w:styleId="Blankett">
    <w:name w:val="Blankett"/>
    <w:basedOn w:val="Normaltabell"/>
    <w:uiPriority w:val="99"/>
    <w:rsid w:val="006214AA"/>
    <w:pPr>
      <w:spacing w:after="0" w:line="240" w:lineRule="auto"/>
    </w:pPr>
    <w:tblPr>
      <w:tblCellMar>
        <w:left w:w="57" w:type="dxa"/>
        <w:right w:w="57" w:type="dxa"/>
      </w:tblCellMar>
    </w:tblPr>
  </w:style>
  <w:style w:type="character" w:styleId="Kommentarsreferens">
    <w:name w:val="annotation reference"/>
    <w:basedOn w:val="Standardstycketeckensnitt"/>
    <w:uiPriority w:val="99"/>
    <w:semiHidden/>
    <w:unhideWhenUsed/>
    <w:rsid w:val="00FC19DD"/>
    <w:rPr>
      <w:sz w:val="16"/>
      <w:szCs w:val="16"/>
    </w:rPr>
  </w:style>
  <w:style w:type="paragraph" w:styleId="Kommentarer">
    <w:name w:val="annotation text"/>
    <w:basedOn w:val="Normal"/>
    <w:link w:val="KommentarerChar"/>
    <w:uiPriority w:val="99"/>
    <w:semiHidden/>
    <w:unhideWhenUsed/>
    <w:rsid w:val="00FC19DD"/>
    <w:pPr>
      <w:spacing w:line="240" w:lineRule="auto"/>
    </w:pPr>
    <w:rPr>
      <w:sz w:val="20"/>
      <w:szCs w:val="20"/>
    </w:rPr>
  </w:style>
  <w:style w:type="character" w:customStyle="1" w:styleId="KommentarerChar">
    <w:name w:val="Kommentarer Char"/>
    <w:basedOn w:val="Standardstycketeckensnitt"/>
    <w:link w:val="Kommentarer"/>
    <w:uiPriority w:val="99"/>
    <w:semiHidden/>
    <w:rsid w:val="00FC19DD"/>
    <w:rPr>
      <w:rFonts w:asciiTheme="majorHAnsi" w:eastAsiaTheme="minorEastAsia" w:hAnsiTheme="majorHAnsi"/>
      <w:sz w:val="20"/>
      <w:szCs w:val="20"/>
      <w:lang w:eastAsia="zh-CN"/>
    </w:rPr>
  </w:style>
  <w:style w:type="paragraph" w:styleId="Kommentarsmne">
    <w:name w:val="annotation subject"/>
    <w:basedOn w:val="Kommentarer"/>
    <w:next w:val="Kommentarer"/>
    <w:link w:val="KommentarsmneChar"/>
    <w:uiPriority w:val="99"/>
    <w:semiHidden/>
    <w:unhideWhenUsed/>
    <w:rsid w:val="00FC19DD"/>
    <w:rPr>
      <w:b/>
      <w:bCs/>
    </w:rPr>
  </w:style>
  <w:style w:type="character" w:customStyle="1" w:styleId="KommentarsmneChar">
    <w:name w:val="Kommentarsämne Char"/>
    <w:basedOn w:val="KommentarerChar"/>
    <w:link w:val="Kommentarsmne"/>
    <w:uiPriority w:val="99"/>
    <w:semiHidden/>
    <w:rsid w:val="00FC19DD"/>
    <w:rPr>
      <w:rFonts w:asciiTheme="majorHAnsi" w:eastAsiaTheme="minorEastAsia" w:hAnsiTheme="majorHAnsi"/>
      <w:b/>
      <w:bCs/>
      <w:sz w:val="20"/>
      <w:szCs w:val="20"/>
      <w:lang w:eastAsia="zh-CN"/>
    </w:rPr>
  </w:style>
  <w:style w:type="paragraph" w:styleId="Revision">
    <w:name w:val="Revision"/>
    <w:hidden/>
    <w:uiPriority w:val="99"/>
    <w:semiHidden/>
    <w:rsid w:val="00FC19DD"/>
    <w:pPr>
      <w:spacing w:after="0" w:line="240" w:lineRule="auto"/>
    </w:pPr>
    <w:rPr>
      <w:rFonts w:asciiTheme="majorHAnsi" w:eastAsiaTheme="minorEastAsia" w:hAnsiTheme="majorHAnsi"/>
      <w:sz w:val="22"/>
      <w:szCs w:val="22"/>
      <w:lang w:eastAsia="zh-CN"/>
    </w:rPr>
  </w:style>
  <w:style w:type="paragraph" w:customStyle="1" w:styleId="eAvrop1">
    <w:name w:val="eAvrop1"/>
    <w:basedOn w:val="Normal"/>
    <w:next w:val="Normal"/>
    <w:link w:val="eAvrop1Char"/>
    <w:rsid w:val="00CA4D95"/>
    <w:pPr>
      <w:tabs>
        <w:tab w:val="left" w:pos="1418"/>
        <w:tab w:val="num" w:pos="1486"/>
      </w:tabs>
      <w:spacing w:before="240" w:after="0" w:line="240" w:lineRule="auto"/>
      <w:ind w:left="1486" w:hanging="1202"/>
      <w:outlineLvl w:val="0"/>
    </w:pPr>
    <w:rPr>
      <w:rFonts w:ascii="Verdana" w:eastAsia="Times New Roman" w:hAnsi="Verdana" w:cs="Arial"/>
      <w:b/>
      <w:smallCaps/>
      <w:sz w:val="24"/>
      <w:szCs w:val="24"/>
      <w:lang w:eastAsia="sv-SE"/>
    </w:rPr>
  </w:style>
  <w:style w:type="character" w:customStyle="1" w:styleId="eAvrop1Char">
    <w:name w:val="eAvrop1 Char"/>
    <w:link w:val="eAvrop1"/>
    <w:rsid w:val="00CA4D95"/>
    <w:rPr>
      <w:rFonts w:ascii="Verdana" w:eastAsia="Times New Roman" w:hAnsi="Verdana" w:cs="Arial"/>
      <w:b/>
      <w:smallCaps/>
      <w:lang w:eastAsia="sv-SE"/>
    </w:rPr>
  </w:style>
  <w:style w:type="paragraph" w:customStyle="1" w:styleId="e-Avrop2">
    <w:name w:val="e-Avrop2"/>
    <w:basedOn w:val="Normal"/>
    <w:next w:val="Normal"/>
    <w:rsid w:val="00B11C29"/>
    <w:pPr>
      <w:tabs>
        <w:tab w:val="left" w:pos="1418"/>
      </w:tabs>
      <w:spacing w:before="120" w:after="0" w:line="240" w:lineRule="auto"/>
      <w:outlineLvl w:val="1"/>
    </w:pPr>
    <w:rPr>
      <w:rFonts w:ascii="Verdana" w:eastAsia="Times New Roman" w:hAnsi="Verdana" w:cs="Times New Roman"/>
      <w:b/>
      <w:smallCaps/>
      <w:sz w:val="18"/>
      <w:szCs w:val="24"/>
      <w:lang w:eastAsia="sv-SE"/>
    </w:rPr>
  </w:style>
  <w:style w:type="paragraph" w:customStyle="1" w:styleId="eAvropBrd">
    <w:name w:val="eAvropBröd"/>
    <w:basedOn w:val="Normal"/>
    <w:link w:val="eAvropBrdChar1"/>
    <w:rsid w:val="00B11C29"/>
    <w:pPr>
      <w:tabs>
        <w:tab w:val="left" w:pos="3969"/>
        <w:tab w:val="left" w:pos="5670"/>
        <w:tab w:val="decimal" w:pos="7938"/>
      </w:tabs>
      <w:spacing w:after="80" w:line="240" w:lineRule="auto"/>
      <w:ind w:left="1418"/>
    </w:pPr>
    <w:rPr>
      <w:rFonts w:ascii="Verdana" w:eastAsia="Times New Roman" w:hAnsi="Verdana" w:cs="Times New Roman"/>
      <w:sz w:val="18"/>
      <w:szCs w:val="20"/>
      <w:lang w:eastAsia="sv-SE"/>
    </w:rPr>
  </w:style>
  <w:style w:type="character" w:customStyle="1" w:styleId="eAvropBrdChar1">
    <w:name w:val="eAvropBröd Char1"/>
    <w:link w:val="eAvropBrd"/>
    <w:rsid w:val="00B11C29"/>
    <w:rPr>
      <w:rFonts w:ascii="Verdana" w:eastAsia="Times New Roman" w:hAnsi="Verdana" w:cs="Times New Roman"/>
      <w:sz w:val="18"/>
      <w:szCs w:val="20"/>
      <w:lang w:eastAsia="sv-SE"/>
    </w:rPr>
  </w:style>
  <w:style w:type="character" w:customStyle="1" w:styleId="Rubrik6Char">
    <w:name w:val="Rubrik 6 Char"/>
    <w:basedOn w:val="Standardstycketeckensnitt"/>
    <w:link w:val="Rubrik6"/>
    <w:uiPriority w:val="9"/>
    <w:semiHidden/>
    <w:rsid w:val="00003041"/>
    <w:rPr>
      <w:rFonts w:asciiTheme="majorHAnsi" w:eastAsiaTheme="majorEastAsia" w:hAnsiTheme="majorHAnsi" w:cstheme="majorBidi"/>
      <w:color w:val="042E54" w:themeColor="accent1" w:themeShade="7F"/>
      <w:sz w:val="22"/>
      <w:szCs w:val="22"/>
      <w:lang w:eastAsia="zh-CN"/>
    </w:rPr>
  </w:style>
  <w:style w:type="character" w:customStyle="1" w:styleId="Rubrik7Char">
    <w:name w:val="Rubrik 7 Char"/>
    <w:basedOn w:val="Standardstycketeckensnitt"/>
    <w:link w:val="Rubrik7"/>
    <w:uiPriority w:val="9"/>
    <w:semiHidden/>
    <w:rsid w:val="00003041"/>
    <w:rPr>
      <w:rFonts w:asciiTheme="majorHAnsi" w:eastAsiaTheme="majorEastAsia" w:hAnsiTheme="majorHAnsi" w:cstheme="majorBidi"/>
      <w:i/>
      <w:iCs/>
      <w:color w:val="042E54" w:themeColor="accent1" w:themeShade="7F"/>
      <w:sz w:val="22"/>
      <w:szCs w:val="22"/>
      <w:lang w:eastAsia="zh-CN"/>
    </w:rPr>
  </w:style>
  <w:style w:type="character" w:customStyle="1" w:styleId="Rubrik8Char">
    <w:name w:val="Rubrik 8 Char"/>
    <w:basedOn w:val="Standardstycketeckensnitt"/>
    <w:link w:val="Rubrik8"/>
    <w:uiPriority w:val="9"/>
    <w:semiHidden/>
    <w:rsid w:val="00003041"/>
    <w:rPr>
      <w:rFonts w:asciiTheme="majorHAnsi" w:eastAsiaTheme="majorEastAsia" w:hAnsiTheme="majorHAnsi" w:cstheme="majorBidi"/>
      <w:color w:val="272727" w:themeColor="text1" w:themeTint="D8"/>
      <w:sz w:val="21"/>
      <w:szCs w:val="21"/>
      <w:lang w:eastAsia="zh-CN"/>
    </w:rPr>
  </w:style>
  <w:style w:type="character" w:customStyle="1" w:styleId="Rubrik9Char">
    <w:name w:val="Rubrik 9 Char"/>
    <w:basedOn w:val="Standardstycketeckensnitt"/>
    <w:link w:val="Rubrik9"/>
    <w:uiPriority w:val="9"/>
    <w:semiHidden/>
    <w:rsid w:val="00003041"/>
    <w:rPr>
      <w:rFonts w:asciiTheme="majorHAnsi" w:eastAsiaTheme="majorEastAsia" w:hAnsiTheme="majorHAnsi" w:cstheme="majorBidi"/>
      <w:i/>
      <w:iCs/>
      <w:color w:val="272727" w:themeColor="text1" w:themeTint="D8"/>
      <w:sz w:val="21"/>
      <w:szCs w:val="21"/>
      <w:lang w:eastAsia="zh-CN"/>
    </w:rPr>
  </w:style>
  <w:style w:type="paragraph" w:customStyle="1" w:styleId="eAvrop2">
    <w:name w:val="eAvrop2"/>
    <w:basedOn w:val="Normal"/>
    <w:next w:val="eAvropBrd"/>
    <w:link w:val="eAvrop2Char"/>
    <w:rsid w:val="00003041"/>
    <w:pPr>
      <w:tabs>
        <w:tab w:val="left" w:pos="1418"/>
        <w:tab w:val="num" w:pos="1486"/>
      </w:tabs>
      <w:spacing w:before="120" w:after="0" w:line="240" w:lineRule="auto"/>
      <w:ind w:left="1486" w:hanging="1032"/>
      <w:outlineLvl w:val="1"/>
    </w:pPr>
    <w:rPr>
      <w:rFonts w:ascii="Times New Roman" w:eastAsia="Times New Roman" w:hAnsi="Times New Roman" w:cs="Times New Roman"/>
      <w:b/>
      <w:smallCaps/>
      <w:sz w:val="24"/>
      <w:szCs w:val="20"/>
      <w:lang w:eastAsia="sv-SE"/>
    </w:rPr>
  </w:style>
  <w:style w:type="paragraph" w:customStyle="1" w:styleId="eAvrop3">
    <w:name w:val="eAvrop3"/>
    <w:basedOn w:val="Numreradlista3"/>
    <w:next w:val="eAvropBrd"/>
    <w:rsid w:val="00003041"/>
    <w:pPr>
      <w:numPr>
        <w:numId w:val="0"/>
      </w:numPr>
      <w:tabs>
        <w:tab w:val="left" w:pos="1418"/>
      </w:tabs>
      <w:spacing w:before="120" w:after="0" w:line="240" w:lineRule="auto"/>
      <w:ind w:left="2160" w:hanging="180"/>
      <w:contextualSpacing w:val="0"/>
      <w:outlineLvl w:val="2"/>
    </w:pPr>
    <w:rPr>
      <w:rFonts w:ascii="Times New Roman" w:eastAsia="Times New Roman" w:hAnsi="Times New Roman" w:cs="Times New Roman"/>
      <w:b/>
      <w:sz w:val="18"/>
      <w:szCs w:val="20"/>
      <w:lang w:eastAsia="sv-SE"/>
    </w:rPr>
  </w:style>
  <w:style w:type="character" w:customStyle="1" w:styleId="eAvrop2Char">
    <w:name w:val="eAvrop2 Char"/>
    <w:link w:val="eAvrop2"/>
    <w:rsid w:val="00003041"/>
    <w:rPr>
      <w:rFonts w:ascii="Times New Roman" w:eastAsia="Times New Roman" w:hAnsi="Times New Roman" w:cs="Times New Roman"/>
      <w:b/>
      <w:smallCaps/>
      <w:szCs w:val="20"/>
      <w:lang w:eastAsia="sv-SE"/>
    </w:rPr>
  </w:style>
  <w:style w:type="paragraph" w:styleId="Numreradlista3">
    <w:name w:val="List Number 3"/>
    <w:basedOn w:val="Normal"/>
    <w:uiPriority w:val="99"/>
    <w:semiHidden/>
    <w:unhideWhenUsed/>
    <w:rsid w:val="00003041"/>
    <w:pPr>
      <w:numPr>
        <w:numId w:val="16"/>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header" Target="header1.xml" />
  <Relationship Id="rId13" Type="http://schemas.openxmlformats.org/officeDocument/2006/relationships/theme" Target="theme/theme1.xml" />
  <Relationship Id="rId3" Type="http://schemas.openxmlformats.org/officeDocument/2006/relationships/styles" Target="styles.xml" />
  <Relationship Id="rId7" Type="http://schemas.openxmlformats.org/officeDocument/2006/relationships/endnotes" Target="endnotes.xml" />
  <Relationship Id="rId12" Type="http://schemas.openxmlformats.org/officeDocument/2006/relationships/glossaryDocument" Target="glossary/document.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11" Type="http://schemas.openxmlformats.org/officeDocument/2006/relationships/fontTable" Target="fontTable.xml" />
  <Relationship Id="rId5" Type="http://schemas.openxmlformats.org/officeDocument/2006/relationships/webSettings" Target="webSettings.xml" />
  <Relationship Id="rId10" Type="http://schemas.openxmlformats.org/officeDocument/2006/relationships/footer" Target="footer1.xml" />
  <Relationship Id="rId4" Type="http://schemas.openxmlformats.org/officeDocument/2006/relationships/settings" Target="settings.xml" />
  <Relationship Id="rId9" Type="http://schemas.openxmlformats.org/officeDocument/2006/relationships/header" Target="header2.xml" />
</Relationships>
</file>

<file path=word/_rels/header1.xml.rels>&#65279;<?xml version="1.0" encoding="UTF-8" standalone="yes"?>
<Relationships xmlns="http://schemas.openxmlformats.org/package/2006/relationships">
  <Relationship Id="rId1" Type="http://schemas.openxmlformats.org/officeDocument/2006/relationships/image" Target="media/image1.png" />
</Relationships>
</file>

<file path=word/_rels/header2.xml.rels>&#65279;<?xml version="1.0" encoding="UTF-8" standalone="yes"?>
<Relationships xmlns="http://schemas.openxmlformats.org/package/2006/relationships">
  <Relationship Id="rId1" Type="http://schemas.openxmlformats.org/officeDocument/2006/relationships/image" Target="media/image1.png" />
</Relationships>
</file>

<file path=word/_rels/settings.xml.rels><?xml version="1.0" encoding="UTF-8" standalone="yes"?>
<Relationships xmlns="http://schemas.openxmlformats.org/package/2006/relationships"><Relationship Id="rId1" Type="http://schemas.openxmlformats.org/officeDocument/2006/relationships/attachedTemplate" Target="file:///F:\KSF\Ekonomi\Upphandling\(4)%20Mallar\(3)%20Upphandlingsdokument\(1)%20UHD%20Gemensamma%20mallar\2.2%20Referensuppdrag.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921023F9DC247F6B3A329CF058E93E1"/>
        <w:category>
          <w:name w:val="Allmänt"/>
          <w:gallery w:val="placeholder"/>
        </w:category>
        <w:types>
          <w:type w:val="bbPlcHdr"/>
        </w:types>
        <w:behaviors>
          <w:behavior w:val="content"/>
        </w:behaviors>
        <w:guid w:val="{BED05312-7331-4670-92E9-1E1F49CE1B34}"/>
      </w:docPartPr>
      <w:docPartBody>
        <w:p w:rsidR="00AC7CC2" w:rsidRDefault="00AC7CC2">
          <w:pPr>
            <w:pStyle w:val="3921023F9DC247F6B3A329CF058E93E1"/>
          </w:pPr>
          <w:r w:rsidRPr="00F6495E">
            <w:rPr>
              <w:rStyle w:val="Platshllartext"/>
              <w:sz w:val="28"/>
              <w:szCs w:val="28"/>
            </w:rPr>
            <w:t>Klicka eller tryck här för att ange text.</w:t>
          </w:r>
        </w:p>
      </w:docPartBody>
    </w:docPart>
    <w:docPart>
      <w:docPartPr>
        <w:name w:val="D3D5EF6EF667463B83F4D0993EA4A3C7"/>
        <w:category>
          <w:name w:val="Allmänt"/>
          <w:gallery w:val="placeholder"/>
        </w:category>
        <w:types>
          <w:type w:val="bbPlcHdr"/>
        </w:types>
        <w:behaviors>
          <w:behavior w:val="content"/>
        </w:behaviors>
        <w:guid w:val="{4691D04E-7684-4AE4-A46C-CC6E693CEAE1}"/>
      </w:docPartPr>
      <w:docPartBody>
        <w:p w:rsidR="00AC7CC2" w:rsidRDefault="00AC7CC2">
          <w:pPr>
            <w:pStyle w:val="D3D5EF6EF667463B83F4D0993EA4A3C7"/>
          </w:pPr>
          <w:r w:rsidRPr="00DC2710">
            <w:rPr>
              <w:rStyle w:val="Platshllartext"/>
            </w:rPr>
            <w:t>Klicka eller tryck här för att ange text.</w:t>
          </w:r>
        </w:p>
      </w:docPartBody>
    </w:docPart>
    <w:docPart>
      <w:docPartPr>
        <w:name w:val="B01AAE804D8C4667AA0E3035057D3BAA"/>
        <w:category>
          <w:name w:val="Allmänt"/>
          <w:gallery w:val="placeholder"/>
        </w:category>
        <w:types>
          <w:type w:val="bbPlcHdr"/>
        </w:types>
        <w:behaviors>
          <w:behavior w:val="content"/>
        </w:behaviors>
        <w:guid w:val="{23B83F69-9E88-4326-84EB-1293C75CBBAB}"/>
      </w:docPartPr>
      <w:docPartBody>
        <w:p w:rsidR="00AC7CC2" w:rsidRDefault="00AC7CC2">
          <w:pPr>
            <w:pStyle w:val="B01AAE804D8C4667AA0E3035057D3BAA"/>
          </w:pPr>
          <w:r w:rsidRPr="00DC2710">
            <w:rPr>
              <w:rStyle w:val="Platshllartext"/>
            </w:rPr>
            <w:t>Klicka eller tryck här för att ange text.</w:t>
          </w:r>
        </w:p>
      </w:docPartBody>
    </w:docPart>
    <w:docPart>
      <w:docPartPr>
        <w:name w:val="F7A607C88C07423989C23A01E6366067"/>
        <w:category>
          <w:name w:val="Allmänt"/>
          <w:gallery w:val="placeholder"/>
        </w:category>
        <w:types>
          <w:type w:val="bbPlcHdr"/>
        </w:types>
        <w:behaviors>
          <w:behavior w:val="content"/>
        </w:behaviors>
        <w:guid w:val="{8D6E341E-DB9C-4E8B-98AE-0F59366CC732}"/>
      </w:docPartPr>
      <w:docPartBody>
        <w:p w:rsidR="00AC7CC2" w:rsidRDefault="00AC7CC2">
          <w:pPr>
            <w:pStyle w:val="F7A607C88C07423989C23A01E6366067"/>
          </w:pPr>
          <w:r w:rsidRPr="00DC2710">
            <w:rPr>
              <w:rStyle w:val="Platshllartext"/>
            </w:rPr>
            <w:t>Klicka eller tryck här för att ange text.</w:t>
          </w:r>
        </w:p>
      </w:docPartBody>
    </w:docPart>
    <w:docPart>
      <w:docPartPr>
        <w:name w:val="03D360BE28B54A618B715C433626347B"/>
        <w:category>
          <w:name w:val="Allmänt"/>
          <w:gallery w:val="placeholder"/>
        </w:category>
        <w:types>
          <w:type w:val="bbPlcHdr"/>
        </w:types>
        <w:behaviors>
          <w:behavior w:val="content"/>
        </w:behaviors>
        <w:guid w:val="{CC906598-8C31-4B44-8559-011DF9419506}"/>
      </w:docPartPr>
      <w:docPartBody>
        <w:p w:rsidR="00AC7CC2" w:rsidRDefault="00AC7CC2">
          <w:pPr>
            <w:pStyle w:val="03D360BE28B54A618B715C433626347B"/>
          </w:pPr>
          <w:r w:rsidRPr="00DC2710">
            <w:rPr>
              <w:rStyle w:val="Platshllartext"/>
            </w:rPr>
            <w:t>Klicka eller tryck här för att ange text.</w:t>
          </w:r>
        </w:p>
      </w:docPartBody>
    </w:docPart>
    <w:docPart>
      <w:docPartPr>
        <w:name w:val="71845FE77ADC410486052E15FD1DA7E4"/>
        <w:category>
          <w:name w:val="Allmänt"/>
          <w:gallery w:val="placeholder"/>
        </w:category>
        <w:types>
          <w:type w:val="bbPlcHdr"/>
        </w:types>
        <w:behaviors>
          <w:behavior w:val="content"/>
        </w:behaviors>
        <w:guid w:val="{08FDB6F3-E67B-43B7-B4CF-73C14368C13C}"/>
      </w:docPartPr>
      <w:docPartBody>
        <w:p w:rsidR="00AC7CC2" w:rsidRDefault="00AC7CC2">
          <w:pPr>
            <w:pStyle w:val="71845FE77ADC410486052E15FD1DA7E4"/>
          </w:pPr>
          <w:r w:rsidRPr="00DC2710">
            <w:rPr>
              <w:rStyle w:val="Platshllartext"/>
            </w:rPr>
            <w:t>Klicka eller tryck här för att ange text.</w:t>
          </w:r>
        </w:p>
      </w:docPartBody>
    </w:docPart>
    <w:docPart>
      <w:docPartPr>
        <w:name w:val="595D71B94AC040BB91AB34C1B667CFC1"/>
        <w:category>
          <w:name w:val="Allmänt"/>
          <w:gallery w:val="placeholder"/>
        </w:category>
        <w:types>
          <w:type w:val="bbPlcHdr"/>
        </w:types>
        <w:behaviors>
          <w:behavior w:val="content"/>
        </w:behaviors>
        <w:guid w:val="{DFE8FCC6-1D3E-4448-9114-3E8D7FBF2290}"/>
      </w:docPartPr>
      <w:docPartBody>
        <w:p w:rsidR="00AC7CC2" w:rsidRDefault="00AC7CC2">
          <w:pPr>
            <w:pStyle w:val="595D71B94AC040BB91AB34C1B667CFC1"/>
          </w:pPr>
          <w:r w:rsidRPr="00DC2710">
            <w:rPr>
              <w:rStyle w:val="Platshllartext"/>
            </w:rPr>
            <w:t>Klicka eller tryck här för att ange text.</w:t>
          </w:r>
        </w:p>
      </w:docPartBody>
    </w:docPart>
    <w:docPart>
      <w:docPartPr>
        <w:name w:val="698B2A162E5D4953B20819F1EE1E936B"/>
        <w:category>
          <w:name w:val="Allmänt"/>
          <w:gallery w:val="placeholder"/>
        </w:category>
        <w:types>
          <w:type w:val="bbPlcHdr"/>
        </w:types>
        <w:behaviors>
          <w:behavior w:val="content"/>
        </w:behaviors>
        <w:guid w:val="{7696B643-56B8-43D8-BF99-B27C87042187}"/>
      </w:docPartPr>
      <w:docPartBody>
        <w:p w:rsidR="00AC7CC2" w:rsidRDefault="00AC7CC2">
          <w:pPr>
            <w:pStyle w:val="698B2A162E5D4953B20819F1EE1E936B"/>
          </w:pPr>
          <w:r w:rsidRPr="00DC2710">
            <w:rPr>
              <w:rStyle w:val="Platshllartext"/>
            </w:rPr>
            <w:t>Klicka eller tryck här för att ange text.</w:t>
          </w:r>
        </w:p>
      </w:docPartBody>
    </w:docPart>
    <w:docPart>
      <w:docPartPr>
        <w:name w:val="B97355558ED24DBD9B7665B9ACA21AE0"/>
        <w:category>
          <w:name w:val="Allmänt"/>
          <w:gallery w:val="placeholder"/>
        </w:category>
        <w:types>
          <w:type w:val="bbPlcHdr"/>
        </w:types>
        <w:behaviors>
          <w:behavior w:val="content"/>
        </w:behaviors>
        <w:guid w:val="{85E5B7EA-599B-4EDB-8E89-55941E01198B}"/>
      </w:docPartPr>
      <w:docPartBody>
        <w:p w:rsidR="00AC7CC2" w:rsidRDefault="00AC7CC2">
          <w:pPr>
            <w:pStyle w:val="B97355558ED24DBD9B7665B9ACA21AE0"/>
          </w:pPr>
          <w:r w:rsidRPr="00DC2710">
            <w:rPr>
              <w:rStyle w:val="Platshllartext"/>
            </w:rPr>
            <w:t>Klicka eller tryck här för att ange text.</w:t>
          </w:r>
        </w:p>
      </w:docPartBody>
    </w:docPart>
    <w:docPart>
      <w:docPartPr>
        <w:name w:val="389AF876B6B14A8B978688C7C3925F11"/>
        <w:category>
          <w:name w:val="Allmänt"/>
          <w:gallery w:val="placeholder"/>
        </w:category>
        <w:types>
          <w:type w:val="bbPlcHdr"/>
        </w:types>
        <w:behaviors>
          <w:behavior w:val="content"/>
        </w:behaviors>
        <w:guid w:val="{C62E1B59-A2D2-4295-B908-6ED58E0ED7E0}"/>
      </w:docPartPr>
      <w:docPartBody>
        <w:p w:rsidR="00AC7CC2" w:rsidRDefault="00AC7CC2">
          <w:pPr>
            <w:pStyle w:val="389AF876B6B14A8B978688C7C3925F11"/>
          </w:pPr>
          <w:r w:rsidRPr="00DC2710">
            <w:rPr>
              <w:rStyle w:val="Platshllartext"/>
            </w:rPr>
            <w:t>Klicka eller tryck här för att ange text.</w:t>
          </w:r>
        </w:p>
      </w:docPartBody>
    </w:docPart>
    <w:docPart>
      <w:docPartPr>
        <w:name w:val="65A3FEC076FA45C4B94DCA233EF6954D"/>
        <w:category>
          <w:name w:val="Allmänt"/>
          <w:gallery w:val="placeholder"/>
        </w:category>
        <w:types>
          <w:type w:val="bbPlcHdr"/>
        </w:types>
        <w:behaviors>
          <w:behavior w:val="content"/>
        </w:behaviors>
        <w:guid w:val="{DD349257-8DA6-4782-9B3F-D1E9E3FF3B64}"/>
      </w:docPartPr>
      <w:docPartBody>
        <w:p w:rsidR="00AC7CC2" w:rsidRDefault="00AC7CC2">
          <w:pPr>
            <w:pStyle w:val="65A3FEC076FA45C4B94DCA233EF6954D"/>
          </w:pPr>
          <w:r w:rsidRPr="00DC2710">
            <w:rPr>
              <w:rStyle w:val="Platshllartext"/>
            </w:rPr>
            <w:t>Klicka eller tryck här för att ange text.</w:t>
          </w:r>
        </w:p>
      </w:docPartBody>
    </w:docPart>
    <w:docPart>
      <w:docPartPr>
        <w:name w:val="4831EB1971444559B1AE156CF443A368"/>
        <w:category>
          <w:name w:val="Allmänt"/>
          <w:gallery w:val="placeholder"/>
        </w:category>
        <w:types>
          <w:type w:val="bbPlcHdr"/>
        </w:types>
        <w:behaviors>
          <w:behavior w:val="content"/>
        </w:behaviors>
        <w:guid w:val="{37352B8B-ECF8-42AB-B46A-B81D98D44BE7}"/>
      </w:docPartPr>
      <w:docPartBody>
        <w:p w:rsidR="00AC7CC2" w:rsidRDefault="00AC7CC2">
          <w:pPr>
            <w:pStyle w:val="4831EB1971444559B1AE156CF443A368"/>
          </w:pPr>
          <w:r w:rsidRPr="004A7D3A">
            <w:rPr>
              <w:rStyle w:val="Platshllartext"/>
              <w:sz w:val="14"/>
            </w:rPr>
            <w:t>ID</w:t>
          </w:r>
        </w:p>
      </w:docPartBody>
    </w:docPart>
    <w:docPart>
      <w:docPartPr>
        <w:name w:val="2CE9E0A453D24B7DA51EF2EC0D217397"/>
        <w:category>
          <w:name w:val="Allmänt"/>
          <w:gallery w:val="placeholder"/>
        </w:category>
        <w:types>
          <w:type w:val="bbPlcHdr"/>
        </w:types>
        <w:behaviors>
          <w:behavior w:val="content"/>
        </w:behaviors>
        <w:guid w:val="{0B5E027E-F6C0-4D4C-8B27-1B64BCB53FD1}"/>
      </w:docPartPr>
      <w:docPartBody>
        <w:p w:rsidR="00B7033F" w:rsidRDefault="00AC7CC2" w:rsidP="00AC7CC2">
          <w:pPr>
            <w:pStyle w:val="2CE9E0A453D24B7DA51EF2EC0D217397"/>
          </w:pPr>
          <w:r w:rsidRPr="00DC2710">
            <w:rPr>
              <w:rStyle w:val="Platshllartext"/>
            </w:rPr>
            <w:t>Klicka eller tryck här för att ange text.</w:t>
          </w:r>
        </w:p>
      </w:docPartBody>
    </w:docPart>
    <w:docPart>
      <w:docPartPr>
        <w:name w:val="E38BD3D0D13D4B25B7B3E1E34A22A569"/>
        <w:category>
          <w:name w:val="Allmänt"/>
          <w:gallery w:val="placeholder"/>
        </w:category>
        <w:types>
          <w:type w:val="bbPlcHdr"/>
        </w:types>
        <w:behaviors>
          <w:behavior w:val="content"/>
        </w:behaviors>
        <w:guid w:val="{E0969514-FDE3-4900-A3E2-BE093B5C8953}"/>
      </w:docPartPr>
      <w:docPartBody>
        <w:p w:rsidR="00B7033F" w:rsidRDefault="00AC7CC2" w:rsidP="00AC7CC2">
          <w:pPr>
            <w:pStyle w:val="E38BD3D0D13D4B25B7B3E1E34A22A569"/>
          </w:pPr>
          <w:r w:rsidRPr="00DC2710">
            <w:rPr>
              <w:rStyle w:val="Platshllartext"/>
            </w:rPr>
            <w:t>Klicka eller tryck här för att ange text.</w:t>
          </w:r>
        </w:p>
      </w:docPartBody>
    </w:docPart>
    <w:docPart>
      <w:docPartPr>
        <w:name w:val="0A1BE3E2B0FE4420B8D628FA496182B9"/>
        <w:category>
          <w:name w:val="Allmänt"/>
          <w:gallery w:val="placeholder"/>
        </w:category>
        <w:types>
          <w:type w:val="bbPlcHdr"/>
        </w:types>
        <w:behaviors>
          <w:behavior w:val="content"/>
        </w:behaviors>
        <w:guid w:val="{34C73394-E47C-4E7B-B9F0-A0963158E861}"/>
      </w:docPartPr>
      <w:docPartBody>
        <w:p w:rsidR="00B7033F" w:rsidRDefault="00AC7CC2" w:rsidP="00AC7CC2">
          <w:pPr>
            <w:pStyle w:val="0A1BE3E2B0FE4420B8D628FA496182B9"/>
          </w:pPr>
          <w:r w:rsidRPr="00DC2710">
            <w:rPr>
              <w:rStyle w:val="Platshllartext"/>
            </w:rPr>
            <w:t>Klicka eller tryck här för att ange text.</w:t>
          </w:r>
        </w:p>
      </w:docPartBody>
    </w:docPart>
    <w:docPart>
      <w:docPartPr>
        <w:name w:val="FC4169821B724D1192F056F3D0899102"/>
        <w:category>
          <w:name w:val="Allmänt"/>
          <w:gallery w:val="placeholder"/>
        </w:category>
        <w:types>
          <w:type w:val="bbPlcHdr"/>
        </w:types>
        <w:behaviors>
          <w:behavior w:val="content"/>
        </w:behaviors>
        <w:guid w:val="{D19915CD-52A2-4822-B8E8-73D260BD9249}"/>
      </w:docPartPr>
      <w:docPartBody>
        <w:p w:rsidR="00B7033F" w:rsidRDefault="00AC7CC2" w:rsidP="00AC7CC2">
          <w:pPr>
            <w:pStyle w:val="FC4169821B724D1192F056F3D0899102"/>
          </w:pPr>
          <w:r w:rsidRPr="00DC2710">
            <w:rPr>
              <w:rStyle w:val="Platshllartext"/>
            </w:rPr>
            <w:t>Klicka eller tryck här för att ange text.</w:t>
          </w:r>
        </w:p>
      </w:docPartBody>
    </w:docPart>
    <w:docPart>
      <w:docPartPr>
        <w:name w:val="FE7DE3D6663E45559E5542F5C0B87239"/>
        <w:category>
          <w:name w:val="Allmänt"/>
          <w:gallery w:val="placeholder"/>
        </w:category>
        <w:types>
          <w:type w:val="bbPlcHdr"/>
        </w:types>
        <w:behaviors>
          <w:behavior w:val="content"/>
        </w:behaviors>
        <w:guid w:val="{DB6EF3F3-1621-48AC-9443-B2B5502279BC}"/>
      </w:docPartPr>
      <w:docPartBody>
        <w:p w:rsidR="00B7033F" w:rsidRDefault="00AC7CC2" w:rsidP="00AC7CC2">
          <w:pPr>
            <w:pStyle w:val="FE7DE3D6663E45559E5542F5C0B87239"/>
          </w:pPr>
          <w:r w:rsidRPr="00DC2710">
            <w:rPr>
              <w:rStyle w:val="Platshllartext"/>
            </w:rPr>
            <w:t>Klicka eller tryck här för att ange text.</w:t>
          </w:r>
        </w:p>
      </w:docPartBody>
    </w:docPart>
    <w:docPart>
      <w:docPartPr>
        <w:name w:val="9429EAD2F611482989BEA82E767D4EC9"/>
        <w:category>
          <w:name w:val="Allmänt"/>
          <w:gallery w:val="placeholder"/>
        </w:category>
        <w:types>
          <w:type w:val="bbPlcHdr"/>
        </w:types>
        <w:behaviors>
          <w:behavior w:val="content"/>
        </w:behaviors>
        <w:guid w:val="{86B6AF60-703C-4D36-A026-3D191CC5C438}"/>
      </w:docPartPr>
      <w:docPartBody>
        <w:p w:rsidR="00B7033F" w:rsidRDefault="00AC7CC2" w:rsidP="00AC7CC2">
          <w:pPr>
            <w:pStyle w:val="9429EAD2F611482989BEA82E767D4EC9"/>
          </w:pPr>
          <w:r w:rsidRPr="00DC2710">
            <w:rPr>
              <w:rStyle w:val="Platshllartext"/>
            </w:rPr>
            <w:t>Klicka eller tryck här för att ange text.</w:t>
          </w:r>
        </w:p>
      </w:docPartBody>
    </w:docPart>
    <w:docPart>
      <w:docPartPr>
        <w:name w:val="6BE1FFBD3C1146D2A0BADD93A57F3630"/>
        <w:category>
          <w:name w:val="Allmänt"/>
          <w:gallery w:val="placeholder"/>
        </w:category>
        <w:types>
          <w:type w:val="bbPlcHdr"/>
        </w:types>
        <w:behaviors>
          <w:behavior w:val="content"/>
        </w:behaviors>
        <w:guid w:val="{EC76BDE2-7B74-4A0C-A684-E38FEB394D7E}"/>
      </w:docPartPr>
      <w:docPartBody>
        <w:p w:rsidR="00B7033F" w:rsidRDefault="00AC7CC2" w:rsidP="00AC7CC2">
          <w:pPr>
            <w:pStyle w:val="6BE1FFBD3C1146D2A0BADD93A57F3630"/>
          </w:pPr>
          <w:r w:rsidRPr="00DC2710">
            <w:rPr>
              <w:rStyle w:val="Platshllartext"/>
            </w:rPr>
            <w:t>Klicka eller tryck här för att ange text.</w:t>
          </w:r>
        </w:p>
      </w:docPartBody>
    </w:docPart>
    <w:docPart>
      <w:docPartPr>
        <w:name w:val="7F4EA8AC77D043D4BC7C90531B3568C2"/>
        <w:category>
          <w:name w:val="Allmänt"/>
          <w:gallery w:val="placeholder"/>
        </w:category>
        <w:types>
          <w:type w:val="bbPlcHdr"/>
        </w:types>
        <w:behaviors>
          <w:behavior w:val="content"/>
        </w:behaviors>
        <w:guid w:val="{5AF8D3EA-A5F6-4CE0-82B9-B6309072F287}"/>
      </w:docPartPr>
      <w:docPartBody>
        <w:p w:rsidR="00B7033F" w:rsidRDefault="00AC7CC2" w:rsidP="00AC7CC2">
          <w:pPr>
            <w:pStyle w:val="7F4EA8AC77D043D4BC7C90531B3568C2"/>
          </w:pPr>
          <w:r w:rsidRPr="00DC2710">
            <w:rPr>
              <w:rStyle w:val="Platshllartext"/>
            </w:rPr>
            <w:t>Klicka eller tryck här för att ange text.</w:t>
          </w:r>
        </w:p>
      </w:docPartBody>
    </w:docPart>
    <w:docPart>
      <w:docPartPr>
        <w:name w:val="06BAD28DDB2B4DF8AD73F24458DF5C67"/>
        <w:category>
          <w:name w:val="Allmänt"/>
          <w:gallery w:val="placeholder"/>
        </w:category>
        <w:types>
          <w:type w:val="bbPlcHdr"/>
        </w:types>
        <w:behaviors>
          <w:behavior w:val="content"/>
        </w:behaviors>
        <w:guid w:val="{F291C7F9-E8A4-4545-9E05-16D312C3B988}"/>
      </w:docPartPr>
      <w:docPartBody>
        <w:p w:rsidR="00B7033F" w:rsidRDefault="00AC7CC2" w:rsidP="00AC7CC2">
          <w:pPr>
            <w:pStyle w:val="06BAD28DDB2B4DF8AD73F24458DF5C67"/>
          </w:pPr>
          <w:r w:rsidRPr="00DC2710">
            <w:rPr>
              <w:rStyle w:val="Platshllartext"/>
            </w:rPr>
            <w:t>Klicka eller tryck här för att ange text.</w:t>
          </w:r>
        </w:p>
      </w:docPartBody>
    </w:docPart>
    <w:docPart>
      <w:docPartPr>
        <w:name w:val="2FBA96986AE243EDB487797DF4E0AEC7"/>
        <w:category>
          <w:name w:val="Allmänt"/>
          <w:gallery w:val="placeholder"/>
        </w:category>
        <w:types>
          <w:type w:val="bbPlcHdr"/>
        </w:types>
        <w:behaviors>
          <w:behavior w:val="content"/>
        </w:behaviors>
        <w:guid w:val="{03C66E9F-1B46-4E33-B357-8AECBCEC5A39}"/>
      </w:docPartPr>
      <w:docPartBody>
        <w:p w:rsidR="00B7033F" w:rsidRDefault="00AC7CC2" w:rsidP="00AC7CC2">
          <w:pPr>
            <w:pStyle w:val="2FBA96986AE243EDB487797DF4E0AEC7"/>
          </w:pPr>
          <w:r w:rsidRPr="00DC2710">
            <w:rPr>
              <w:rStyle w:val="Platshllartext"/>
            </w:rPr>
            <w:t>Klicka eller tryck här för att ange text.</w:t>
          </w:r>
        </w:p>
      </w:docPartBody>
    </w:docPart>
    <w:docPart>
      <w:docPartPr>
        <w:name w:val="24CA81CDEEF14E36A5E07BA2DDA29615"/>
        <w:category>
          <w:name w:val="Allmänt"/>
          <w:gallery w:val="placeholder"/>
        </w:category>
        <w:types>
          <w:type w:val="bbPlcHdr"/>
        </w:types>
        <w:behaviors>
          <w:behavior w:val="content"/>
        </w:behaviors>
        <w:guid w:val="{2169EA50-054A-453B-8CFE-77DEBB3D261B}"/>
      </w:docPartPr>
      <w:docPartBody>
        <w:p w:rsidR="00B7033F" w:rsidRDefault="00AC7CC2" w:rsidP="00AC7CC2">
          <w:pPr>
            <w:pStyle w:val="24CA81CDEEF14E36A5E07BA2DDA29615"/>
          </w:pPr>
          <w:r w:rsidRPr="00DC2710">
            <w:rPr>
              <w:rStyle w:val="Platshllartext"/>
            </w:rPr>
            <w:t>Klicka eller tryck här för att ange text.</w:t>
          </w:r>
        </w:p>
      </w:docPartBody>
    </w:docPart>
    <w:docPart>
      <w:docPartPr>
        <w:name w:val="BF372AE45C524679989264C80EB09566"/>
        <w:category>
          <w:name w:val="Allmänt"/>
          <w:gallery w:val="placeholder"/>
        </w:category>
        <w:types>
          <w:type w:val="bbPlcHdr"/>
        </w:types>
        <w:behaviors>
          <w:behavior w:val="content"/>
        </w:behaviors>
        <w:guid w:val="{B4A2777C-09C1-4A38-8FF6-0BF977CECE62}"/>
      </w:docPartPr>
      <w:docPartBody>
        <w:p w:rsidR="00B7033F" w:rsidRDefault="00AC7CC2" w:rsidP="00AC7CC2">
          <w:pPr>
            <w:pStyle w:val="BF372AE45C524679989264C80EB09566"/>
          </w:pPr>
          <w:r w:rsidRPr="00DC2710">
            <w:rPr>
              <w:rStyle w:val="Platshllartext"/>
            </w:rPr>
            <w:t>Klicka eller tryck här för att ange text.</w:t>
          </w:r>
        </w:p>
      </w:docPartBody>
    </w:docPart>
    <w:docPart>
      <w:docPartPr>
        <w:name w:val="92CD992D19B24103AFDB8D58E5F416D3"/>
        <w:category>
          <w:name w:val="Allmänt"/>
          <w:gallery w:val="placeholder"/>
        </w:category>
        <w:types>
          <w:type w:val="bbPlcHdr"/>
        </w:types>
        <w:behaviors>
          <w:behavior w:val="content"/>
        </w:behaviors>
        <w:guid w:val="{177FCDE7-C18A-4DCE-9F06-04E35F4424DB}"/>
      </w:docPartPr>
      <w:docPartBody>
        <w:p w:rsidR="00B7033F" w:rsidRDefault="00AC7CC2" w:rsidP="00AC7CC2">
          <w:pPr>
            <w:pStyle w:val="92CD992D19B24103AFDB8D58E5F416D3"/>
          </w:pPr>
          <w:r w:rsidRPr="00DC2710">
            <w:rPr>
              <w:rStyle w:val="Platshllartext"/>
            </w:rPr>
            <w:t>Klicka eller tryck här för att ange text.</w:t>
          </w:r>
        </w:p>
      </w:docPartBody>
    </w:docPart>
    <w:docPart>
      <w:docPartPr>
        <w:name w:val="69E68969CC3E4C098D9F896656515C0B"/>
        <w:category>
          <w:name w:val="Allmänt"/>
          <w:gallery w:val="placeholder"/>
        </w:category>
        <w:types>
          <w:type w:val="bbPlcHdr"/>
        </w:types>
        <w:behaviors>
          <w:behavior w:val="content"/>
        </w:behaviors>
        <w:guid w:val="{C95D153D-AEA6-410D-BF6A-A5EF740703D7}"/>
      </w:docPartPr>
      <w:docPartBody>
        <w:p w:rsidR="00B7033F" w:rsidRDefault="00AC7CC2" w:rsidP="00AC7CC2">
          <w:pPr>
            <w:pStyle w:val="69E68969CC3E4C098D9F896656515C0B"/>
          </w:pPr>
          <w:r w:rsidRPr="00DC2710">
            <w:rPr>
              <w:rStyle w:val="Platshllartext"/>
            </w:rPr>
            <w:t>Klicka eller tryck här för att ange text.</w:t>
          </w:r>
        </w:p>
      </w:docPartBody>
    </w:docPart>
    <w:docPart>
      <w:docPartPr>
        <w:name w:val="0FD18A2F13F7451795572F24B7D886C3"/>
        <w:category>
          <w:name w:val="Allmänt"/>
          <w:gallery w:val="placeholder"/>
        </w:category>
        <w:types>
          <w:type w:val="bbPlcHdr"/>
        </w:types>
        <w:behaviors>
          <w:behavior w:val="content"/>
        </w:behaviors>
        <w:guid w:val="{7D00E4B1-5E2F-4BDF-BEB4-E0BB1962B370}"/>
      </w:docPartPr>
      <w:docPartBody>
        <w:p w:rsidR="00B7033F" w:rsidRDefault="00AC7CC2" w:rsidP="00AC7CC2">
          <w:pPr>
            <w:pStyle w:val="0FD18A2F13F7451795572F24B7D886C3"/>
          </w:pPr>
          <w:r w:rsidRPr="00DC2710">
            <w:rPr>
              <w:rStyle w:val="Platshllartext"/>
            </w:rPr>
            <w:t>Klicka eller tryck här för att ange text.</w:t>
          </w:r>
        </w:p>
      </w:docPartBody>
    </w:docPart>
    <w:docPart>
      <w:docPartPr>
        <w:name w:val="9069F043365C4E458BA72793171FBD7A"/>
        <w:category>
          <w:name w:val="Allmänt"/>
          <w:gallery w:val="placeholder"/>
        </w:category>
        <w:types>
          <w:type w:val="bbPlcHdr"/>
        </w:types>
        <w:behaviors>
          <w:behavior w:val="content"/>
        </w:behaviors>
        <w:guid w:val="{9D86D781-66BC-4CC6-B135-47A2F633BB62}"/>
      </w:docPartPr>
      <w:docPartBody>
        <w:p w:rsidR="00B7033F" w:rsidRDefault="00AC7CC2" w:rsidP="00AC7CC2">
          <w:pPr>
            <w:pStyle w:val="9069F043365C4E458BA72793171FBD7A"/>
          </w:pPr>
          <w:r w:rsidRPr="00DC2710">
            <w:rPr>
              <w:rStyle w:val="Platshllartext"/>
            </w:rPr>
            <w:t>Klicka eller tryck här för att ange text.</w:t>
          </w:r>
        </w:p>
      </w:docPartBody>
    </w:docPart>
    <w:docPart>
      <w:docPartPr>
        <w:name w:val="019D6BB2844C4687A5618A7B7B3A9E16"/>
        <w:category>
          <w:name w:val="Allmänt"/>
          <w:gallery w:val="placeholder"/>
        </w:category>
        <w:types>
          <w:type w:val="bbPlcHdr"/>
        </w:types>
        <w:behaviors>
          <w:behavior w:val="content"/>
        </w:behaviors>
        <w:guid w:val="{83878875-2578-4438-9892-8BFEE90C68A3}"/>
      </w:docPartPr>
      <w:docPartBody>
        <w:p w:rsidR="00B7033F" w:rsidRDefault="00AC7CC2" w:rsidP="00AC7CC2">
          <w:pPr>
            <w:pStyle w:val="019D6BB2844C4687A5618A7B7B3A9E16"/>
          </w:pPr>
          <w:r w:rsidRPr="00DC2710">
            <w:rPr>
              <w:rStyle w:val="Platshllartext"/>
            </w:rPr>
            <w:t>Klicka eller tryck här för att ange text.</w:t>
          </w:r>
        </w:p>
      </w:docPartBody>
    </w:docPart>
    <w:docPart>
      <w:docPartPr>
        <w:name w:val="5CE1A597E4E047E2BF765668DCC0D0FA"/>
        <w:category>
          <w:name w:val="Allmänt"/>
          <w:gallery w:val="placeholder"/>
        </w:category>
        <w:types>
          <w:type w:val="bbPlcHdr"/>
        </w:types>
        <w:behaviors>
          <w:behavior w:val="content"/>
        </w:behaviors>
        <w:guid w:val="{4C846E91-11BE-4626-B1C1-74B5C439FB1A}"/>
      </w:docPartPr>
      <w:docPartBody>
        <w:p w:rsidR="00B7033F" w:rsidRDefault="00AC7CC2" w:rsidP="00AC7CC2">
          <w:pPr>
            <w:pStyle w:val="5CE1A597E4E047E2BF765668DCC0D0FA"/>
          </w:pPr>
          <w:r w:rsidRPr="00DC2710">
            <w:rPr>
              <w:rStyle w:val="Platshllartext"/>
            </w:rPr>
            <w:t>Klicka eller tryck här för att ange text.</w:t>
          </w:r>
        </w:p>
      </w:docPartBody>
    </w:docPart>
    <w:docPart>
      <w:docPartPr>
        <w:name w:val="AB92B053045343C4BCC2A436292AFD0C"/>
        <w:category>
          <w:name w:val="Allmänt"/>
          <w:gallery w:val="placeholder"/>
        </w:category>
        <w:types>
          <w:type w:val="bbPlcHdr"/>
        </w:types>
        <w:behaviors>
          <w:behavior w:val="content"/>
        </w:behaviors>
        <w:guid w:val="{9B839586-0F0D-47C6-A5D2-B62C02691730}"/>
      </w:docPartPr>
      <w:docPartBody>
        <w:p w:rsidR="00B7033F" w:rsidRDefault="00AC7CC2" w:rsidP="00AC7CC2">
          <w:pPr>
            <w:pStyle w:val="AB92B053045343C4BCC2A436292AFD0C"/>
          </w:pPr>
          <w:r w:rsidRPr="00DC2710">
            <w:rPr>
              <w:rStyle w:val="Platshllartext"/>
            </w:rPr>
            <w:t>Klicka eller tryck här för att ange text.</w:t>
          </w:r>
        </w:p>
      </w:docPartBody>
    </w:docPart>
    <w:docPart>
      <w:docPartPr>
        <w:name w:val="99EAB507EBA04E8BBB7F489D76ACA92F"/>
        <w:category>
          <w:name w:val="Allmänt"/>
          <w:gallery w:val="placeholder"/>
        </w:category>
        <w:types>
          <w:type w:val="bbPlcHdr"/>
        </w:types>
        <w:behaviors>
          <w:behavior w:val="content"/>
        </w:behaviors>
        <w:guid w:val="{3C950712-CF4D-4A60-980C-09587EBEF6E8}"/>
      </w:docPartPr>
      <w:docPartBody>
        <w:p w:rsidR="00B7033F" w:rsidRDefault="00AC7CC2" w:rsidP="00AC7CC2">
          <w:pPr>
            <w:pStyle w:val="99EAB507EBA04E8BBB7F489D76ACA92F"/>
          </w:pPr>
          <w:r w:rsidRPr="00DC2710">
            <w:rPr>
              <w:rStyle w:val="Platshllartext"/>
            </w:rPr>
            <w:t>Klicka eller tryck här för att ange text.</w:t>
          </w:r>
        </w:p>
      </w:docPartBody>
    </w:docPart>
    <w:docPart>
      <w:docPartPr>
        <w:name w:val="33AD00E083FB4182B058A6259F2A88FE"/>
        <w:category>
          <w:name w:val="Allmänt"/>
          <w:gallery w:val="placeholder"/>
        </w:category>
        <w:types>
          <w:type w:val="bbPlcHdr"/>
        </w:types>
        <w:behaviors>
          <w:behavior w:val="content"/>
        </w:behaviors>
        <w:guid w:val="{0DE70872-5BDE-4E34-8FC3-ECC9D64A31EA}"/>
      </w:docPartPr>
      <w:docPartBody>
        <w:p w:rsidR="00B7033F" w:rsidRDefault="00AC7CC2" w:rsidP="00AC7CC2">
          <w:pPr>
            <w:pStyle w:val="33AD00E083FB4182B058A6259F2A88FE"/>
          </w:pPr>
          <w:r w:rsidRPr="00DC2710">
            <w:rPr>
              <w:rStyle w:val="Platshllartext"/>
            </w:rPr>
            <w:t>Klicka eller tryck här för att ange text.</w:t>
          </w:r>
        </w:p>
      </w:docPartBody>
    </w:docPart>
    <w:docPart>
      <w:docPartPr>
        <w:name w:val="114E41BAD307486AB207195D56D4B916"/>
        <w:category>
          <w:name w:val="Allmänt"/>
          <w:gallery w:val="placeholder"/>
        </w:category>
        <w:types>
          <w:type w:val="bbPlcHdr"/>
        </w:types>
        <w:behaviors>
          <w:behavior w:val="content"/>
        </w:behaviors>
        <w:guid w:val="{42EE9687-75C1-4FC9-8267-F55D7BB33C20}"/>
      </w:docPartPr>
      <w:docPartBody>
        <w:p w:rsidR="00B7033F" w:rsidRDefault="00AC7CC2" w:rsidP="00AC7CC2">
          <w:pPr>
            <w:pStyle w:val="114E41BAD307486AB207195D56D4B916"/>
          </w:pPr>
          <w:r w:rsidRPr="00DC2710">
            <w:rPr>
              <w:rStyle w:val="Platshllartext"/>
            </w:rPr>
            <w:t>Klicka eller tryck här för att ange text.</w:t>
          </w:r>
        </w:p>
      </w:docPartBody>
    </w:docPart>
    <w:docPart>
      <w:docPartPr>
        <w:name w:val="C6DE4B2271604DAEB2363EECDAAA3F52"/>
        <w:category>
          <w:name w:val="Allmänt"/>
          <w:gallery w:val="placeholder"/>
        </w:category>
        <w:types>
          <w:type w:val="bbPlcHdr"/>
        </w:types>
        <w:behaviors>
          <w:behavior w:val="content"/>
        </w:behaviors>
        <w:guid w:val="{8D6E8FD4-742E-44D2-BA56-6F6F8767F469}"/>
      </w:docPartPr>
      <w:docPartBody>
        <w:p w:rsidR="00B7033F" w:rsidRDefault="00AC7CC2" w:rsidP="00AC7CC2">
          <w:pPr>
            <w:pStyle w:val="C6DE4B2271604DAEB2363EECDAAA3F52"/>
          </w:pPr>
          <w:r w:rsidRPr="00DC2710">
            <w:rPr>
              <w:rStyle w:val="Platshllartext"/>
            </w:rPr>
            <w:t>Klicka eller tryck här för att ange text.</w:t>
          </w:r>
        </w:p>
      </w:docPartBody>
    </w:docPart>
    <w:docPart>
      <w:docPartPr>
        <w:name w:val="5A42AE60734E406A81790515582BD836"/>
        <w:category>
          <w:name w:val="Allmänt"/>
          <w:gallery w:val="placeholder"/>
        </w:category>
        <w:types>
          <w:type w:val="bbPlcHdr"/>
        </w:types>
        <w:behaviors>
          <w:behavior w:val="content"/>
        </w:behaviors>
        <w:guid w:val="{56DF309F-EC47-43DE-91D8-23819FCB40AE}"/>
      </w:docPartPr>
      <w:docPartBody>
        <w:p w:rsidR="00B7033F" w:rsidRDefault="00AC7CC2" w:rsidP="00AC7CC2">
          <w:pPr>
            <w:pStyle w:val="5A42AE60734E406A81790515582BD836"/>
          </w:pPr>
          <w:r w:rsidRPr="00DC2710">
            <w:rPr>
              <w:rStyle w:val="Platshllartext"/>
            </w:rPr>
            <w:t>Klicka eller tryck här för att ange text.</w:t>
          </w:r>
        </w:p>
      </w:docPartBody>
    </w:docPart>
    <w:docPart>
      <w:docPartPr>
        <w:name w:val="6E70D33E3AE540D187C132000CEFEF15"/>
        <w:category>
          <w:name w:val="Allmänt"/>
          <w:gallery w:val="placeholder"/>
        </w:category>
        <w:types>
          <w:type w:val="bbPlcHdr"/>
        </w:types>
        <w:behaviors>
          <w:behavior w:val="content"/>
        </w:behaviors>
        <w:guid w:val="{E35AFFE9-467B-46E5-AC94-661BAF3E3A3A}"/>
      </w:docPartPr>
      <w:docPartBody>
        <w:p w:rsidR="00B7033F" w:rsidRDefault="00AC7CC2" w:rsidP="00AC7CC2">
          <w:pPr>
            <w:pStyle w:val="6E70D33E3AE540D187C132000CEFEF15"/>
          </w:pPr>
          <w:r w:rsidRPr="00DC2710">
            <w:rPr>
              <w:rStyle w:val="Platshllartext"/>
            </w:rPr>
            <w:t>Klicka eller tryck här för att ange text.</w:t>
          </w:r>
        </w:p>
      </w:docPartBody>
    </w:docPart>
    <w:docPart>
      <w:docPartPr>
        <w:name w:val="A3DD7EE903C84AFC9625B7DA9279FFE3"/>
        <w:category>
          <w:name w:val="Allmänt"/>
          <w:gallery w:val="placeholder"/>
        </w:category>
        <w:types>
          <w:type w:val="bbPlcHdr"/>
        </w:types>
        <w:behaviors>
          <w:behavior w:val="content"/>
        </w:behaviors>
        <w:guid w:val="{12ADF756-3AA9-4A3B-AC2D-954968555ED6}"/>
      </w:docPartPr>
      <w:docPartBody>
        <w:p w:rsidR="00B7033F" w:rsidRDefault="00AC7CC2" w:rsidP="00AC7CC2">
          <w:pPr>
            <w:pStyle w:val="A3DD7EE903C84AFC9625B7DA9279FFE3"/>
          </w:pPr>
          <w:r w:rsidRPr="00DC2710">
            <w:rPr>
              <w:rStyle w:val="Platshllartext"/>
            </w:rPr>
            <w:t>Klicka eller tryck här för att ange text.</w:t>
          </w:r>
        </w:p>
      </w:docPartBody>
    </w:docPart>
    <w:docPart>
      <w:docPartPr>
        <w:name w:val="F210DBB233CE4576B80747B25055E1EE"/>
        <w:category>
          <w:name w:val="Allmänt"/>
          <w:gallery w:val="placeholder"/>
        </w:category>
        <w:types>
          <w:type w:val="bbPlcHdr"/>
        </w:types>
        <w:behaviors>
          <w:behavior w:val="content"/>
        </w:behaviors>
        <w:guid w:val="{4FD3103B-7382-4847-8D29-9F6F76D57653}"/>
      </w:docPartPr>
      <w:docPartBody>
        <w:p w:rsidR="00B7033F" w:rsidRDefault="00AC7CC2" w:rsidP="00AC7CC2">
          <w:pPr>
            <w:pStyle w:val="F210DBB233CE4576B80747B25055E1EE"/>
          </w:pPr>
          <w:r w:rsidRPr="00DC2710">
            <w:rPr>
              <w:rStyle w:val="Platshllartext"/>
            </w:rPr>
            <w:t>Klicka eller tryck här för att ange text.</w:t>
          </w:r>
        </w:p>
      </w:docPartBody>
    </w:docPart>
    <w:docPart>
      <w:docPartPr>
        <w:name w:val="24F1135162C745BAAB4DE1174DE4C36C"/>
        <w:category>
          <w:name w:val="Allmänt"/>
          <w:gallery w:val="placeholder"/>
        </w:category>
        <w:types>
          <w:type w:val="bbPlcHdr"/>
        </w:types>
        <w:behaviors>
          <w:behavior w:val="content"/>
        </w:behaviors>
        <w:guid w:val="{F75DB980-8ECD-4124-8FB7-2784EC9767F3}"/>
      </w:docPartPr>
      <w:docPartBody>
        <w:p w:rsidR="00B7033F" w:rsidRDefault="00AC7CC2" w:rsidP="00AC7CC2">
          <w:pPr>
            <w:pStyle w:val="24F1135162C745BAAB4DE1174DE4C36C"/>
          </w:pPr>
          <w:r w:rsidRPr="00DC2710">
            <w:rPr>
              <w:rStyle w:val="Platshllartext"/>
            </w:rPr>
            <w:t>Klicka eller tryck här för att ange text.</w:t>
          </w:r>
        </w:p>
      </w:docPartBody>
    </w:docPart>
    <w:docPart>
      <w:docPartPr>
        <w:name w:val="81AA38F3979F4CF88E4091E4C31F6120"/>
        <w:category>
          <w:name w:val="Allmänt"/>
          <w:gallery w:val="placeholder"/>
        </w:category>
        <w:types>
          <w:type w:val="bbPlcHdr"/>
        </w:types>
        <w:behaviors>
          <w:behavior w:val="content"/>
        </w:behaviors>
        <w:guid w:val="{B4EA27F2-B866-440F-9190-3194C84380CF}"/>
      </w:docPartPr>
      <w:docPartBody>
        <w:p w:rsidR="00B7033F" w:rsidRDefault="00AC7CC2" w:rsidP="00AC7CC2">
          <w:pPr>
            <w:pStyle w:val="81AA38F3979F4CF88E4091E4C31F6120"/>
          </w:pPr>
          <w:r w:rsidRPr="00DC2710">
            <w:rPr>
              <w:rStyle w:val="Platshllartext"/>
            </w:rPr>
            <w:t>Klicka eller tryck här för att ange text.</w:t>
          </w:r>
        </w:p>
      </w:docPartBody>
    </w:docPart>
    <w:docPart>
      <w:docPartPr>
        <w:name w:val="4F442B1D1D9F405292360E5CDEE090BF"/>
        <w:category>
          <w:name w:val="Allmänt"/>
          <w:gallery w:val="placeholder"/>
        </w:category>
        <w:types>
          <w:type w:val="bbPlcHdr"/>
        </w:types>
        <w:behaviors>
          <w:behavior w:val="content"/>
        </w:behaviors>
        <w:guid w:val="{DB72B820-F048-43BE-A8DB-88A5E3DED841}"/>
      </w:docPartPr>
      <w:docPartBody>
        <w:p w:rsidR="00B7033F" w:rsidRDefault="00AC7CC2" w:rsidP="00AC7CC2">
          <w:pPr>
            <w:pStyle w:val="4F442B1D1D9F405292360E5CDEE090BF"/>
          </w:pPr>
          <w:r w:rsidRPr="00DC2710">
            <w:rPr>
              <w:rStyle w:val="Platshllartext"/>
            </w:rPr>
            <w:t>Klicka eller tryck här för att ange text.</w:t>
          </w:r>
        </w:p>
      </w:docPartBody>
    </w:docPart>
    <w:docPart>
      <w:docPartPr>
        <w:name w:val="CDB532E739564A29AFA79AF7DCB3CDCF"/>
        <w:category>
          <w:name w:val="Allmänt"/>
          <w:gallery w:val="placeholder"/>
        </w:category>
        <w:types>
          <w:type w:val="bbPlcHdr"/>
        </w:types>
        <w:behaviors>
          <w:behavior w:val="content"/>
        </w:behaviors>
        <w:guid w:val="{14B70CC4-6C62-41D8-A9CF-61282F218158}"/>
      </w:docPartPr>
      <w:docPartBody>
        <w:p w:rsidR="00B7033F" w:rsidRDefault="00AC7CC2" w:rsidP="00AC7CC2">
          <w:pPr>
            <w:pStyle w:val="CDB532E739564A29AFA79AF7DCB3CDCF"/>
          </w:pPr>
          <w:r w:rsidRPr="00DC2710">
            <w:rPr>
              <w:rStyle w:val="Platshllartext"/>
            </w:rPr>
            <w:t>Klicka eller tryck här för att ange text.</w:t>
          </w:r>
        </w:p>
      </w:docPartBody>
    </w:docPart>
    <w:docPart>
      <w:docPartPr>
        <w:name w:val="C25EA09D57B542A1B76E5E8990B6B97F"/>
        <w:category>
          <w:name w:val="Allmänt"/>
          <w:gallery w:val="placeholder"/>
        </w:category>
        <w:types>
          <w:type w:val="bbPlcHdr"/>
        </w:types>
        <w:behaviors>
          <w:behavior w:val="content"/>
        </w:behaviors>
        <w:guid w:val="{5B4DA72B-0C79-4A70-9428-06DE6174D9C9}"/>
      </w:docPartPr>
      <w:docPartBody>
        <w:p w:rsidR="00B7033F" w:rsidRDefault="00AC7CC2" w:rsidP="00AC7CC2">
          <w:pPr>
            <w:pStyle w:val="C25EA09D57B542A1B76E5E8990B6B97F"/>
          </w:pPr>
          <w:r w:rsidRPr="00DC2710">
            <w:rPr>
              <w:rStyle w:val="Platshllartext"/>
            </w:rPr>
            <w:t>Klicka eller tryck här för att ange text.</w:t>
          </w:r>
        </w:p>
      </w:docPartBody>
    </w:docPart>
    <w:docPart>
      <w:docPartPr>
        <w:name w:val="C5B94D8F90F14E70807FCB13CB9D6525"/>
        <w:category>
          <w:name w:val="Allmänt"/>
          <w:gallery w:val="placeholder"/>
        </w:category>
        <w:types>
          <w:type w:val="bbPlcHdr"/>
        </w:types>
        <w:behaviors>
          <w:behavior w:val="content"/>
        </w:behaviors>
        <w:guid w:val="{58AE0FBD-25B2-4B53-AFB0-B887F386DC5D}"/>
      </w:docPartPr>
      <w:docPartBody>
        <w:p w:rsidR="00B7033F" w:rsidRDefault="00AC7CC2" w:rsidP="00AC7CC2">
          <w:pPr>
            <w:pStyle w:val="C5B94D8F90F14E70807FCB13CB9D6525"/>
          </w:pPr>
          <w:r w:rsidRPr="00DC2710">
            <w:rPr>
              <w:rStyle w:val="Platshllartext"/>
            </w:rPr>
            <w:t>Klicka eller tryck här för att ange text.</w:t>
          </w:r>
        </w:p>
      </w:docPartBody>
    </w:docPart>
    <w:docPart>
      <w:docPartPr>
        <w:name w:val="4E6B7D2DC6404415BEAC37934D64B03C"/>
        <w:category>
          <w:name w:val="Allmänt"/>
          <w:gallery w:val="placeholder"/>
        </w:category>
        <w:types>
          <w:type w:val="bbPlcHdr"/>
        </w:types>
        <w:behaviors>
          <w:behavior w:val="content"/>
        </w:behaviors>
        <w:guid w:val="{01FCAC19-EEC0-4FC7-8A58-869A4A0BACF5}"/>
      </w:docPartPr>
      <w:docPartBody>
        <w:p w:rsidR="00B7033F" w:rsidRDefault="00AC7CC2" w:rsidP="00AC7CC2">
          <w:pPr>
            <w:pStyle w:val="4E6B7D2DC6404415BEAC37934D64B03C"/>
          </w:pPr>
          <w:r w:rsidRPr="00DC2710">
            <w:rPr>
              <w:rStyle w:val="Platshllartext"/>
            </w:rPr>
            <w:t>Klicka eller tryck här för att ange text.</w:t>
          </w:r>
        </w:p>
      </w:docPartBody>
    </w:docPart>
    <w:docPart>
      <w:docPartPr>
        <w:name w:val="E22B468E57E44EF981728D7B6C0260D8"/>
        <w:category>
          <w:name w:val="Allmänt"/>
          <w:gallery w:val="placeholder"/>
        </w:category>
        <w:types>
          <w:type w:val="bbPlcHdr"/>
        </w:types>
        <w:behaviors>
          <w:behavior w:val="content"/>
        </w:behaviors>
        <w:guid w:val="{F678BDD8-C40A-4A2E-83B3-06AA5AF0A162}"/>
      </w:docPartPr>
      <w:docPartBody>
        <w:p w:rsidR="00B7033F" w:rsidRDefault="00AC7CC2" w:rsidP="00AC7CC2">
          <w:pPr>
            <w:pStyle w:val="E22B468E57E44EF981728D7B6C0260D8"/>
          </w:pPr>
          <w:r w:rsidRPr="00DC2710">
            <w:rPr>
              <w:rStyle w:val="Platshllartext"/>
            </w:rPr>
            <w:t>Klicka eller tryck här för att ange text.</w:t>
          </w:r>
        </w:p>
      </w:docPartBody>
    </w:docPart>
    <w:docPart>
      <w:docPartPr>
        <w:name w:val="9E44880DD6D04B6E94447385C3FDBAE0"/>
        <w:category>
          <w:name w:val="Allmänt"/>
          <w:gallery w:val="placeholder"/>
        </w:category>
        <w:types>
          <w:type w:val="bbPlcHdr"/>
        </w:types>
        <w:behaviors>
          <w:behavior w:val="content"/>
        </w:behaviors>
        <w:guid w:val="{2F0F4111-EB9E-4E37-931F-9633ABEAA840}"/>
      </w:docPartPr>
      <w:docPartBody>
        <w:p w:rsidR="00B7033F" w:rsidRDefault="00AC7CC2" w:rsidP="00AC7CC2">
          <w:pPr>
            <w:pStyle w:val="9E44880DD6D04B6E94447385C3FDBAE0"/>
          </w:pPr>
          <w:r w:rsidRPr="00DC2710">
            <w:rPr>
              <w:rStyle w:val="Platshllartext"/>
            </w:rPr>
            <w:t>Klicka eller tryck här för att ange text.</w:t>
          </w:r>
        </w:p>
      </w:docPartBody>
    </w:docPart>
    <w:docPart>
      <w:docPartPr>
        <w:name w:val="F0C28A04B96D434CA84AD486DF3DF941"/>
        <w:category>
          <w:name w:val="Allmänt"/>
          <w:gallery w:val="placeholder"/>
        </w:category>
        <w:types>
          <w:type w:val="bbPlcHdr"/>
        </w:types>
        <w:behaviors>
          <w:behavior w:val="content"/>
        </w:behaviors>
        <w:guid w:val="{76A4CD0F-3DBD-4836-80C3-3415F563E123}"/>
      </w:docPartPr>
      <w:docPartBody>
        <w:p w:rsidR="00B7033F" w:rsidRDefault="00AC7CC2" w:rsidP="00AC7CC2">
          <w:pPr>
            <w:pStyle w:val="F0C28A04B96D434CA84AD486DF3DF941"/>
          </w:pPr>
          <w:r w:rsidRPr="00DC2710">
            <w:rPr>
              <w:rStyle w:val="Platshllartext"/>
            </w:rPr>
            <w:t>Klicka eller tryck här för att ange text.</w:t>
          </w:r>
        </w:p>
      </w:docPartBody>
    </w:docPart>
    <w:docPart>
      <w:docPartPr>
        <w:name w:val="803418FD78E946C68FD28160F50C438F"/>
        <w:category>
          <w:name w:val="Allmänt"/>
          <w:gallery w:val="placeholder"/>
        </w:category>
        <w:types>
          <w:type w:val="bbPlcHdr"/>
        </w:types>
        <w:behaviors>
          <w:behavior w:val="content"/>
        </w:behaviors>
        <w:guid w:val="{9C31F928-9E66-450D-9D56-711003E97CD8}"/>
      </w:docPartPr>
      <w:docPartBody>
        <w:p w:rsidR="00B7033F" w:rsidRDefault="00AC7CC2" w:rsidP="00AC7CC2">
          <w:pPr>
            <w:pStyle w:val="803418FD78E946C68FD28160F50C438F"/>
          </w:pPr>
          <w:r w:rsidRPr="00DC2710">
            <w:rPr>
              <w:rStyle w:val="Platshllartext"/>
            </w:rPr>
            <w:t>Klicka eller tryck här för att ange text.</w:t>
          </w:r>
        </w:p>
      </w:docPartBody>
    </w:docPart>
    <w:docPart>
      <w:docPartPr>
        <w:name w:val="91507483B3D743558EE5F8E05286714F"/>
        <w:category>
          <w:name w:val="Allmänt"/>
          <w:gallery w:val="placeholder"/>
        </w:category>
        <w:types>
          <w:type w:val="bbPlcHdr"/>
        </w:types>
        <w:behaviors>
          <w:behavior w:val="content"/>
        </w:behaviors>
        <w:guid w:val="{80C8DDDF-3921-42F9-9210-F12F1DCC3AAC}"/>
      </w:docPartPr>
      <w:docPartBody>
        <w:p w:rsidR="00B7033F" w:rsidRDefault="00AC7CC2" w:rsidP="00AC7CC2">
          <w:pPr>
            <w:pStyle w:val="91507483B3D743558EE5F8E05286714F"/>
          </w:pPr>
          <w:r w:rsidRPr="00DC2710">
            <w:rPr>
              <w:rStyle w:val="Platshllartext"/>
            </w:rPr>
            <w:t>Klicka eller tryck här för att ange text.</w:t>
          </w:r>
        </w:p>
      </w:docPartBody>
    </w:docPart>
    <w:docPart>
      <w:docPartPr>
        <w:name w:val="5F5065354EA64B399C75C8D7B859936D"/>
        <w:category>
          <w:name w:val="Allmänt"/>
          <w:gallery w:val="placeholder"/>
        </w:category>
        <w:types>
          <w:type w:val="bbPlcHdr"/>
        </w:types>
        <w:behaviors>
          <w:behavior w:val="content"/>
        </w:behaviors>
        <w:guid w:val="{4E8DB8F7-D7EE-4295-A6F6-007199557EF0}"/>
      </w:docPartPr>
      <w:docPartBody>
        <w:p w:rsidR="00B7033F" w:rsidRDefault="00AC7CC2" w:rsidP="00AC7CC2">
          <w:pPr>
            <w:pStyle w:val="5F5065354EA64B399C75C8D7B859936D"/>
          </w:pPr>
          <w:r w:rsidRPr="00DC2710">
            <w:rPr>
              <w:rStyle w:val="Platshllartext"/>
            </w:rPr>
            <w:t>Klicka eller tryck här för att ange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CC2"/>
    <w:rsid w:val="00AC7CC2"/>
    <w:rsid w:val="00B7033F"/>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AC7CC2"/>
    <w:rPr>
      <w:color w:val="808080"/>
    </w:rPr>
  </w:style>
  <w:style w:type="paragraph" w:customStyle="1" w:styleId="3921023F9DC247F6B3A329CF058E93E1">
    <w:name w:val="3921023F9DC247F6B3A329CF058E93E1"/>
  </w:style>
  <w:style w:type="paragraph" w:customStyle="1" w:styleId="45B284558FCD4B0CAB33D56E4BB0252E">
    <w:name w:val="45B284558FCD4B0CAB33D56E4BB0252E"/>
  </w:style>
  <w:style w:type="paragraph" w:customStyle="1" w:styleId="81C4AB06996E49A492AC9AB5AE9DF62D">
    <w:name w:val="81C4AB06996E49A492AC9AB5AE9DF62D"/>
  </w:style>
  <w:style w:type="paragraph" w:customStyle="1" w:styleId="D3D5EF6EF667463B83F4D0993EA4A3C7">
    <w:name w:val="D3D5EF6EF667463B83F4D0993EA4A3C7"/>
  </w:style>
  <w:style w:type="paragraph" w:customStyle="1" w:styleId="B01AAE804D8C4667AA0E3035057D3BAA">
    <w:name w:val="B01AAE804D8C4667AA0E3035057D3BAA"/>
  </w:style>
  <w:style w:type="paragraph" w:customStyle="1" w:styleId="F933DB0D855741F990848C9E229CCC0D">
    <w:name w:val="F933DB0D855741F990848C9E229CCC0D"/>
  </w:style>
  <w:style w:type="paragraph" w:customStyle="1" w:styleId="F7A607C88C07423989C23A01E6366067">
    <w:name w:val="F7A607C88C07423989C23A01E6366067"/>
  </w:style>
  <w:style w:type="paragraph" w:customStyle="1" w:styleId="03D360BE28B54A618B715C433626347B">
    <w:name w:val="03D360BE28B54A618B715C433626347B"/>
  </w:style>
  <w:style w:type="paragraph" w:customStyle="1" w:styleId="71845FE77ADC410486052E15FD1DA7E4">
    <w:name w:val="71845FE77ADC410486052E15FD1DA7E4"/>
  </w:style>
  <w:style w:type="paragraph" w:customStyle="1" w:styleId="595D71B94AC040BB91AB34C1B667CFC1">
    <w:name w:val="595D71B94AC040BB91AB34C1B667CFC1"/>
  </w:style>
  <w:style w:type="paragraph" w:customStyle="1" w:styleId="698B2A162E5D4953B20819F1EE1E936B">
    <w:name w:val="698B2A162E5D4953B20819F1EE1E936B"/>
  </w:style>
  <w:style w:type="paragraph" w:customStyle="1" w:styleId="B97355558ED24DBD9B7665B9ACA21AE0">
    <w:name w:val="B97355558ED24DBD9B7665B9ACA21AE0"/>
  </w:style>
  <w:style w:type="paragraph" w:customStyle="1" w:styleId="389AF876B6B14A8B978688C7C3925F11">
    <w:name w:val="389AF876B6B14A8B978688C7C3925F11"/>
  </w:style>
  <w:style w:type="paragraph" w:customStyle="1" w:styleId="65A3FEC076FA45C4B94DCA233EF6954D">
    <w:name w:val="65A3FEC076FA45C4B94DCA233EF6954D"/>
  </w:style>
  <w:style w:type="paragraph" w:customStyle="1" w:styleId="F2EAA708630945AFA9FAEBD2B6613BB4">
    <w:name w:val="F2EAA708630945AFA9FAEBD2B6613BB4"/>
  </w:style>
  <w:style w:type="paragraph" w:customStyle="1" w:styleId="17F169E7E62B4064975EDD92FBF20EAB">
    <w:name w:val="17F169E7E62B4064975EDD92FBF20EAB"/>
  </w:style>
  <w:style w:type="paragraph" w:customStyle="1" w:styleId="C0961D7DE1D64BC780F0E746DEDAACA4">
    <w:name w:val="C0961D7DE1D64BC780F0E746DEDAACA4"/>
  </w:style>
  <w:style w:type="paragraph" w:customStyle="1" w:styleId="AABC95C62A734AF68B4FE7B80E0122DD">
    <w:name w:val="AABC95C62A734AF68B4FE7B80E0122DD"/>
  </w:style>
  <w:style w:type="paragraph" w:customStyle="1" w:styleId="A6156C7EE079495D894273F983B7CA73">
    <w:name w:val="A6156C7EE079495D894273F983B7CA73"/>
  </w:style>
  <w:style w:type="paragraph" w:customStyle="1" w:styleId="FFB78431FD38420CA96B9839AC24FCEB">
    <w:name w:val="FFB78431FD38420CA96B9839AC24FCEB"/>
  </w:style>
  <w:style w:type="paragraph" w:customStyle="1" w:styleId="7938FBD4541244D38EA404D0E7060D76">
    <w:name w:val="7938FBD4541244D38EA404D0E7060D76"/>
  </w:style>
  <w:style w:type="paragraph" w:customStyle="1" w:styleId="A36CAE428123433998C82F3CA37BDE1F">
    <w:name w:val="A36CAE428123433998C82F3CA37BDE1F"/>
  </w:style>
  <w:style w:type="paragraph" w:customStyle="1" w:styleId="AB2DF5341E334F439753A2E267A41095">
    <w:name w:val="AB2DF5341E334F439753A2E267A41095"/>
  </w:style>
  <w:style w:type="paragraph" w:customStyle="1" w:styleId="D0DA21C97FFC4983B57FB0F5A6CC8543">
    <w:name w:val="D0DA21C97FFC4983B57FB0F5A6CC8543"/>
  </w:style>
  <w:style w:type="paragraph" w:customStyle="1" w:styleId="E1A6BAFBF12B4CAF9950B9DAA76C36F2">
    <w:name w:val="E1A6BAFBF12B4CAF9950B9DAA76C36F2"/>
  </w:style>
  <w:style w:type="paragraph" w:customStyle="1" w:styleId="CE4EACDFD1DD4CC0BDCBEAB2CEC13AD3">
    <w:name w:val="CE4EACDFD1DD4CC0BDCBEAB2CEC13AD3"/>
  </w:style>
  <w:style w:type="paragraph" w:customStyle="1" w:styleId="F00E30A1815A4EE2990D07D913A97D94">
    <w:name w:val="F00E30A1815A4EE2990D07D913A97D94"/>
  </w:style>
  <w:style w:type="paragraph" w:customStyle="1" w:styleId="4831EB1971444559B1AE156CF443A368">
    <w:name w:val="4831EB1971444559B1AE156CF443A368"/>
  </w:style>
  <w:style w:type="paragraph" w:customStyle="1" w:styleId="2CE9E0A453D24B7DA51EF2EC0D217397">
    <w:name w:val="2CE9E0A453D24B7DA51EF2EC0D217397"/>
    <w:rsid w:val="00AC7CC2"/>
  </w:style>
  <w:style w:type="paragraph" w:customStyle="1" w:styleId="E38BD3D0D13D4B25B7B3E1E34A22A569">
    <w:name w:val="E38BD3D0D13D4B25B7B3E1E34A22A569"/>
    <w:rsid w:val="00AC7CC2"/>
  </w:style>
  <w:style w:type="paragraph" w:customStyle="1" w:styleId="1D101A99AF574CC19A3C40174CC00077">
    <w:name w:val="1D101A99AF574CC19A3C40174CC00077"/>
    <w:rsid w:val="00AC7CC2"/>
  </w:style>
  <w:style w:type="paragraph" w:customStyle="1" w:styleId="EC6F65532DF9468DB5FE49B06BAE14E6">
    <w:name w:val="EC6F65532DF9468DB5FE49B06BAE14E6"/>
    <w:rsid w:val="00AC7CC2"/>
  </w:style>
  <w:style w:type="paragraph" w:customStyle="1" w:styleId="2B1A66C39ADE44CC9F7A49EF866966E7">
    <w:name w:val="2B1A66C39ADE44CC9F7A49EF866966E7"/>
    <w:rsid w:val="00AC7CC2"/>
  </w:style>
  <w:style w:type="paragraph" w:customStyle="1" w:styleId="1B20F122F8FA43FFA36563268F5BF2DF">
    <w:name w:val="1B20F122F8FA43FFA36563268F5BF2DF"/>
    <w:rsid w:val="00AC7CC2"/>
  </w:style>
  <w:style w:type="paragraph" w:customStyle="1" w:styleId="B715EEE5B4DB485F91A6A1DBCCE9BF98">
    <w:name w:val="B715EEE5B4DB485F91A6A1DBCCE9BF98"/>
    <w:rsid w:val="00AC7CC2"/>
  </w:style>
  <w:style w:type="paragraph" w:customStyle="1" w:styleId="9A13B3D75B7A44058816D11E0EAE710A">
    <w:name w:val="9A13B3D75B7A44058816D11E0EAE710A"/>
    <w:rsid w:val="00AC7CC2"/>
  </w:style>
  <w:style w:type="paragraph" w:customStyle="1" w:styleId="EB52485A7FCC40FAA0216F4D98CCC6B7">
    <w:name w:val="EB52485A7FCC40FAA0216F4D98CCC6B7"/>
    <w:rsid w:val="00AC7CC2"/>
  </w:style>
  <w:style w:type="paragraph" w:customStyle="1" w:styleId="EB3A46270D894EB3A8C3739048A428EC">
    <w:name w:val="EB3A46270D894EB3A8C3739048A428EC"/>
    <w:rsid w:val="00AC7CC2"/>
  </w:style>
  <w:style w:type="paragraph" w:customStyle="1" w:styleId="A877B9F289D443298BB12241C301A2FA">
    <w:name w:val="A877B9F289D443298BB12241C301A2FA"/>
    <w:rsid w:val="00AC7CC2"/>
  </w:style>
  <w:style w:type="paragraph" w:customStyle="1" w:styleId="30E0D7FF11524EFDBBBBD0307FB32A23">
    <w:name w:val="30E0D7FF11524EFDBBBBD0307FB32A23"/>
    <w:rsid w:val="00AC7CC2"/>
  </w:style>
  <w:style w:type="paragraph" w:customStyle="1" w:styleId="26B64E5D7A224BE68A60F2B0942883A0">
    <w:name w:val="26B64E5D7A224BE68A60F2B0942883A0"/>
    <w:rsid w:val="00AC7CC2"/>
  </w:style>
  <w:style w:type="paragraph" w:customStyle="1" w:styleId="16C798F189234506B7C07CCC24044BC7">
    <w:name w:val="16C798F189234506B7C07CCC24044BC7"/>
    <w:rsid w:val="00AC7CC2"/>
  </w:style>
  <w:style w:type="paragraph" w:customStyle="1" w:styleId="58367B29A1EA4786AADB95C6A9DF0049">
    <w:name w:val="58367B29A1EA4786AADB95C6A9DF0049"/>
    <w:rsid w:val="00AC7CC2"/>
  </w:style>
  <w:style w:type="paragraph" w:customStyle="1" w:styleId="631EF3E07D27468490F2E5DDC174F2F8">
    <w:name w:val="631EF3E07D27468490F2E5DDC174F2F8"/>
    <w:rsid w:val="00AC7CC2"/>
  </w:style>
  <w:style w:type="paragraph" w:customStyle="1" w:styleId="469F6BC09147418D9F3521BFAD86AC99">
    <w:name w:val="469F6BC09147418D9F3521BFAD86AC99"/>
    <w:rsid w:val="00AC7CC2"/>
  </w:style>
  <w:style w:type="paragraph" w:customStyle="1" w:styleId="E594372C196C443DAC15A144C5F6B6B7">
    <w:name w:val="E594372C196C443DAC15A144C5F6B6B7"/>
    <w:rsid w:val="00AC7CC2"/>
  </w:style>
  <w:style w:type="paragraph" w:customStyle="1" w:styleId="E810932CFDAE4D0EA489C8BA5FE1AA20">
    <w:name w:val="E810932CFDAE4D0EA489C8BA5FE1AA20"/>
    <w:rsid w:val="00AC7CC2"/>
  </w:style>
  <w:style w:type="paragraph" w:customStyle="1" w:styleId="79112AE49E79483793AFA4C99184BB0F">
    <w:name w:val="79112AE49E79483793AFA4C99184BB0F"/>
    <w:rsid w:val="00AC7CC2"/>
  </w:style>
  <w:style w:type="paragraph" w:customStyle="1" w:styleId="1CEB7FBD496542C5AE13D0F9023A8E65">
    <w:name w:val="1CEB7FBD496542C5AE13D0F9023A8E65"/>
    <w:rsid w:val="00AC7CC2"/>
  </w:style>
  <w:style w:type="paragraph" w:customStyle="1" w:styleId="2802CAEA2E944EF582AAFE1B334EDF59">
    <w:name w:val="2802CAEA2E944EF582AAFE1B334EDF59"/>
    <w:rsid w:val="00AC7CC2"/>
  </w:style>
  <w:style w:type="paragraph" w:customStyle="1" w:styleId="A573E7BE2E0A492394C7DFC479DE26A8">
    <w:name w:val="A573E7BE2E0A492394C7DFC479DE26A8"/>
    <w:rsid w:val="00AC7CC2"/>
  </w:style>
  <w:style w:type="paragraph" w:customStyle="1" w:styleId="492EFFCE53A34DB3BFEEEB078662E613">
    <w:name w:val="492EFFCE53A34DB3BFEEEB078662E613"/>
    <w:rsid w:val="00AC7CC2"/>
  </w:style>
  <w:style w:type="paragraph" w:customStyle="1" w:styleId="29F25C948D904C289C87B8AC7E162571">
    <w:name w:val="29F25C948D904C289C87B8AC7E162571"/>
    <w:rsid w:val="00AC7CC2"/>
  </w:style>
  <w:style w:type="paragraph" w:customStyle="1" w:styleId="B56606F0DFED42ADA942F3424419283E">
    <w:name w:val="B56606F0DFED42ADA942F3424419283E"/>
    <w:rsid w:val="00AC7CC2"/>
  </w:style>
  <w:style w:type="paragraph" w:customStyle="1" w:styleId="CF47FFEE18B64785915D8DAEC6052CA0">
    <w:name w:val="CF47FFEE18B64785915D8DAEC6052CA0"/>
    <w:rsid w:val="00AC7CC2"/>
  </w:style>
  <w:style w:type="paragraph" w:customStyle="1" w:styleId="7852BE7EBC92445A972E2C2DC005A923">
    <w:name w:val="7852BE7EBC92445A972E2C2DC005A923"/>
    <w:rsid w:val="00AC7CC2"/>
  </w:style>
  <w:style w:type="paragraph" w:customStyle="1" w:styleId="206846E60BC140A4A37BE3A267187A22">
    <w:name w:val="206846E60BC140A4A37BE3A267187A22"/>
    <w:rsid w:val="00AC7CC2"/>
  </w:style>
  <w:style w:type="paragraph" w:customStyle="1" w:styleId="1B72F37B4EC24B2F9411DDF63931ABAD">
    <w:name w:val="1B72F37B4EC24B2F9411DDF63931ABAD"/>
    <w:rsid w:val="00AC7CC2"/>
  </w:style>
  <w:style w:type="paragraph" w:customStyle="1" w:styleId="CE18715A49474C5CAAE24B8DD8D78AA8">
    <w:name w:val="CE18715A49474C5CAAE24B8DD8D78AA8"/>
    <w:rsid w:val="00AC7CC2"/>
  </w:style>
  <w:style w:type="paragraph" w:customStyle="1" w:styleId="72E7FAB88C2349F4AF777BA7E53F5423">
    <w:name w:val="72E7FAB88C2349F4AF777BA7E53F5423"/>
    <w:rsid w:val="00AC7CC2"/>
  </w:style>
  <w:style w:type="paragraph" w:customStyle="1" w:styleId="1792E34A7CA44B58A56FFD14991EE459">
    <w:name w:val="1792E34A7CA44B58A56FFD14991EE459"/>
    <w:rsid w:val="00AC7CC2"/>
  </w:style>
  <w:style w:type="paragraph" w:customStyle="1" w:styleId="0FEEDD1433CD4916A5F25DFC84F4A904">
    <w:name w:val="0FEEDD1433CD4916A5F25DFC84F4A904"/>
    <w:rsid w:val="00AC7CC2"/>
  </w:style>
  <w:style w:type="paragraph" w:customStyle="1" w:styleId="9757BD57E55549139984D83EB1F199C6">
    <w:name w:val="9757BD57E55549139984D83EB1F199C6"/>
    <w:rsid w:val="00AC7CC2"/>
  </w:style>
  <w:style w:type="paragraph" w:customStyle="1" w:styleId="5A8AC2B4F2D843E4AB1970E4ABCA5B98">
    <w:name w:val="5A8AC2B4F2D843E4AB1970E4ABCA5B98"/>
    <w:rsid w:val="00AC7CC2"/>
  </w:style>
  <w:style w:type="paragraph" w:customStyle="1" w:styleId="E9C1A10293B941BEAF0947ECAC5E33A0">
    <w:name w:val="E9C1A10293B941BEAF0947ECAC5E33A0"/>
    <w:rsid w:val="00AC7CC2"/>
  </w:style>
  <w:style w:type="paragraph" w:customStyle="1" w:styleId="3C27B6CD7E34447A813380522441C3F5">
    <w:name w:val="3C27B6CD7E34447A813380522441C3F5"/>
    <w:rsid w:val="00AC7CC2"/>
  </w:style>
  <w:style w:type="paragraph" w:customStyle="1" w:styleId="96C5E4C5955847AE856D3BC2B0DCC3C3">
    <w:name w:val="96C5E4C5955847AE856D3BC2B0DCC3C3"/>
    <w:rsid w:val="00AC7CC2"/>
  </w:style>
  <w:style w:type="paragraph" w:customStyle="1" w:styleId="9C7C1B17F4724A24AFAD36A2A50522D6">
    <w:name w:val="9C7C1B17F4724A24AFAD36A2A50522D6"/>
    <w:rsid w:val="00AC7CC2"/>
  </w:style>
  <w:style w:type="paragraph" w:customStyle="1" w:styleId="0A1BE3E2B0FE4420B8D628FA496182B9">
    <w:name w:val="0A1BE3E2B0FE4420B8D628FA496182B9"/>
    <w:rsid w:val="00AC7CC2"/>
  </w:style>
  <w:style w:type="paragraph" w:customStyle="1" w:styleId="FC4169821B724D1192F056F3D0899102">
    <w:name w:val="FC4169821B724D1192F056F3D0899102"/>
    <w:rsid w:val="00AC7CC2"/>
  </w:style>
  <w:style w:type="paragraph" w:customStyle="1" w:styleId="FE7DE3D6663E45559E5542F5C0B87239">
    <w:name w:val="FE7DE3D6663E45559E5542F5C0B87239"/>
    <w:rsid w:val="00AC7CC2"/>
  </w:style>
  <w:style w:type="paragraph" w:customStyle="1" w:styleId="9429EAD2F611482989BEA82E767D4EC9">
    <w:name w:val="9429EAD2F611482989BEA82E767D4EC9"/>
    <w:rsid w:val="00AC7CC2"/>
  </w:style>
  <w:style w:type="paragraph" w:customStyle="1" w:styleId="6BE1FFBD3C1146D2A0BADD93A57F3630">
    <w:name w:val="6BE1FFBD3C1146D2A0BADD93A57F3630"/>
    <w:rsid w:val="00AC7CC2"/>
  </w:style>
  <w:style w:type="paragraph" w:customStyle="1" w:styleId="7F4EA8AC77D043D4BC7C90531B3568C2">
    <w:name w:val="7F4EA8AC77D043D4BC7C90531B3568C2"/>
    <w:rsid w:val="00AC7CC2"/>
  </w:style>
  <w:style w:type="paragraph" w:customStyle="1" w:styleId="06BAD28DDB2B4DF8AD73F24458DF5C67">
    <w:name w:val="06BAD28DDB2B4DF8AD73F24458DF5C67"/>
    <w:rsid w:val="00AC7CC2"/>
  </w:style>
  <w:style w:type="paragraph" w:customStyle="1" w:styleId="2FBA96986AE243EDB487797DF4E0AEC7">
    <w:name w:val="2FBA96986AE243EDB487797DF4E0AEC7"/>
    <w:rsid w:val="00AC7CC2"/>
  </w:style>
  <w:style w:type="paragraph" w:customStyle="1" w:styleId="24CA81CDEEF14E36A5E07BA2DDA29615">
    <w:name w:val="24CA81CDEEF14E36A5E07BA2DDA29615"/>
    <w:rsid w:val="00AC7CC2"/>
  </w:style>
  <w:style w:type="paragraph" w:customStyle="1" w:styleId="BF372AE45C524679989264C80EB09566">
    <w:name w:val="BF372AE45C524679989264C80EB09566"/>
    <w:rsid w:val="00AC7CC2"/>
  </w:style>
  <w:style w:type="paragraph" w:customStyle="1" w:styleId="92CD992D19B24103AFDB8D58E5F416D3">
    <w:name w:val="92CD992D19B24103AFDB8D58E5F416D3"/>
    <w:rsid w:val="00AC7CC2"/>
  </w:style>
  <w:style w:type="paragraph" w:customStyle="1" w:styleId="69E68969CC3E4C098D9F896656515C0B">
    <w:name w:val="69E68969CC3E4C098D9F896656515C0B"/>
    <w:rsid w:val="00AC7CC2"/>
  </w:style>
  <w:style w:type="paragraph" w:customStyle="1" w:styleId="FCBAFC9998F84CB8BB2097A60EE75670">
    <w:name w:val="FCBAFC9998F84CB8BB2097A60EE75670"/>
    <w:rsid w:val="00AC7CC2"/>
  </w:style>
  <w:style w:type="paragraph" w:customStyle="1" w:styleId="5D5FE12F301841E2BC98D7DCFA37A554">
    <w:name w:val="5D5FE12F301841E2BC98D7DCFA37A554"/>
    <w:rsid w:val="00AC7CC2"/>
  </w:style>
  <w:style w:type="paragraph" w:customStyle="1" w:styleId="611E02CDBFB94678A84184D0BB806072">
    <w:name w:val="611E02CDBFB94678A84184D0BB806072"/>
    <w:rsid w:val="00AC7CC2"/>
  </w:style>
  <w:style w:type="paragraph" w:customStyle="1" w:styleId="7265C34F35C34DA9BDF326506506659A">
    <w:name w:val="7265C34F35C34DA9BDF326506506659A"/>
    <w:rsid w:val="00AC7CC2"/>
  </w:style>
  <w:style w:type="paragraph" w:customStyle="1" w:styleId="BC795C906AD14D41AD745228E5F122A2">
    <w:name w:val="BC795C906AD14D41AD745228E5F122A2"/>
    <w:rsid w:val="00AC7CC2"/>
  </w:style>
  <w:style w:type="paragraph" w:customStyle="1" w:styleId="1FFEE994C3C446ECAAB52FB2D0DB8BAE">
    <w:name w:val="1FFEE994C3C446ECAAB52FB2D0DB8BAE"/>
    <w:rsid w:val="00AC7CC2"/>
  </w:style>
  <w:style w:type="paragraph" w:customStyle="1" w:styleId="C057BDAED5954EC7A253849AFCA2D4F1">
    <w:name w:val="C057BDAED5954EC7A253849AFCA2D4F1"/>
    <w:rsid w:val="00AC7CC2"/>
  </w:style>
  <w:style w:type="paragraph" w:customStyle="1" w:styleId="287D537B0B5748DB9786D0CDE350B233">
    <w:name w:val="287D537B0B5748DB9786D0CDE350B233"/>
    <w:rsid w:val="00AC7CC2"/>
  </w:style>
  <w:style w:type="paragraph" w:customStyle="1" w:styleId="B554FCC819B84A79ADF7D540522E4E4C">
    <w:name w:val="B554FCC819B84A79ADF7D540522E4E4C"/>
    <w:rsid w:val="00AC7CC2"/>
  </w:style>
  <w:style w:type="paragraph" w:customStyle="1" w:styleId="6A0FFC281CC9438E9D5643786EB68535">
    <w:name w:val="6A0FFC281CC9438E9D5643786EB68535"/>
    <w:rsid w:val="00AC7CC2"/>
  </w:style>
  <w:style w:type="paragraph" w:customStyle="1" w:styleId="F0E741658C864CEAA31F298855BB9C36">
    <w:name w:val="F0E741658C864CEAA31F298855BB9C36"/>
    <w:rsid w:val="00AC7CC2"/>
  </w:style>
  <w:style w:type="paragraph" w:customStyle="1" w:styleId="7DAE664F5E68475C947213078A637C21">
    <w:name w:val="7DAE664F5E68475C947213078A637C21"/>
    <w:rsid w:val="00AC7CC2"/>
  </w:style>
  <w:style w:type="paragraph" w:customStyle="1" w:styleId="0FD18A2F13F7451795572F24B7D886C3">
    <w:name w:val="0FD18A2F13F7451795572F24B7D886C3"/>
    <w:rsid w:val="00AC7CC2"/>
  </w:style>
  <w:style w:type="paragraph" w:customStyle="1" w:styleId="9069F043365C4E458BA72793171FBD7A">
    <w:name w:val="9069F043365C4E458BA72793171FBD7A"/>
    <w:rsid w:val="00AC7CC2"/>
  </w:style>
  <w:style w:type="paragraph" w:customStyle="1" w:styleId="019D6BB2844C4687A5618A7B7B3A9E16">
    <w:name w:val="019D6BB2844C4687A5618A7B7B3A9E16"/>
    <w:rsid w:val="00AC7CC2"/>
  </w:style>
  <w:style w:type="paragraph" w:customStyle="1" w:styleId="5CE1A597E4E047E2BF765668DCC0D0FA">
    <w:name w:val="5CE1A597E4E047E2BF765668DCC0D0FA"/>
    <w:rsid w:val="00AC7CC2"/>
  </w:style>
  <w:style w:type="paragraph" w:customStyle="1" w:styleId="AB92B053045343C4BCC2A436292AFD0C">
    <w:name w:val="AB92B053045343C4BCC2A436292AFD0C"/>
    <w:rsid w:val="00AC7CC2"/>
  </w:style>
  <w:style w:type="paragraph" w:customStyle="1" w:styleId="99EAB507EBA04E8BBB7F489D76ACA92F">
    <w:name w:val="99EAB507EBA04E8BBB7F489D76ACA92F"/>
    <w:rsid w:val="00AC7CC2"/>
  </w:style>
  <w:style w:type="paragraph" w:customStyle="1" w:styleId="33AD00E083FB4182B058A6259F2A88FE">
    <w:name w:val="33AD00E083FB4182B058A6259F2A88FE"/>
    <w:rsid w:val="00AC7CC2"/>
  </w:style>
  <w:style w:type="paragraph" w:customStyle="1" w:styleId="114E41BAD307486AB207195D56D4B916">
    <w:name w:val="114E41BAD307486AB207195D56D4B916"/>
    <w:rsid w:val="00AC7CC2"/>
  </w:style>
  <w:style w:type="paragraph" w:customStyle="1" w:styleId="C6DE4B2271604DAEB2363EECDAAA3F52">
    <w:name w:val="C6DE4B2271604DAEB2363EECDAAA3F52"/>
    <w:rsid w:val="00AC7CC2"/>
  </w:style>
  <w:style w:type="paragraph" w:customStyle="1" w:styleId="5A42AE60734E406A81790515582BD836">
    <w:name w:val="5A42AE60734E406A81790515582BD836"/>
    <w:rsid w:val="00AC7CC2"/>
  </w:style>
  <w:style w:type="paragraph" w:customStyle="1" w:styleId="6E70D33E3AE540D187C132000CEFEF15">
    <w:name w:val="6E70D33E3AE540D187C132000CEFEF15"/>
    <w:rsid w:val="00AC7CC2"/>
  </w:style>
  <w:style w:type="paragraph" w:customStyle="1" w:styleId="A3DD7EE903C84AFC9625B7DA9279FFE3">
    <w:name w:val="A3DD7EE903C84AFC9625B7DA9279FFE3"/>
    <w:rsid w:val="00AC7CC2"/>
  </w:style>
  <w:style w:type="paragraph" w:customStyle="1" w:styleId="F210DBB233CE4576B80747B25055E1EE">
    <w:name w:val="F210DBB233CE4576B80747B25055E1EE"/>
    <w:rsid w:val="00AC7CC2"/>
  </w:style>
  <w:style w:type="paragraph" w:customStyle="1" w:styleId="24F1135162C745BAAB4DE1174DE4C36C">
    <w:name w:val="24F1135162C745BAAB4DE1174DE4C36C"/>
    <w:rsid w:val="00AC7CC2"/>
  </w:style>
  <w:style w:type="paragraph" w:customStyle="1" w:styleId="81AA38F3979F4CF88E4091E4C31F6120">
    <w:name w:val="81AA38F3979F4CF88E4091E4C31F6120"/>
    <w:rsid w:val="00AC7CC2"/>
  </w:style>
  <w:style w:type="paragraph" w:customStyle="1" w:styleId="4F442B1D1D9F405292360E5CDEE090BF">
    <w:name w:val="4F442B1D1D9F405292360E5CDEE090BF"/>
    <w:rsid w:val="00AC7CC2"/>
  </w:style>
  <w:style w:type="paragraph" w:customStyle="1" w:styleId="CDB532E739564A29AFA79AF7DCB3CDCF">
    <w:name w:val="CDB532E739564A29AFA79AF7DCB3CDCF"/>
    <w:rsid w:val="00AC7CC2"/>
  </w:style>
  <w:style w:type="paragraph" w:customStyle="1" w:styleId="C25EA09D57B542A1B76E5E8990B6B97F">
    <w:name w:val="C25EA09D57B542A1B76E5E8990B6B97F"/>
    <w:rsid w:val="00AC7CC2"/>
  </w:style>
  <w:style w:type="paragraph" w:customStyle="1" w:styleId="C5B94D8F90F14E70807FCB13CB9D6525">
    <w:name w:val="C5B94D8F90F14E70807FCB13CB9D6525"/>
    <w:rsid w:val="00AC7CC2"/>
  </w:style>
  <w:style w:type="paragraph" w:customStyle="1" w:styleId="4E6B7D2DC6404415BEAC37934D64B03C">
    <w:name w:val="4E6B7D2DC6404415BEAC37934D64B03C"/>
    <w:rsid w:val="00AC7CC2"/>
  </w:style>
  <w:style w:type="paragraph" w:customStyle="1" w:styleId="E22B468E57E44EF981728D7B6C0260D8">
    <w:name w:val="E22B468E57E44EF981728D7B6C0260D8"/>
    <w:rsid w:val="00AC7CC2"/>
  </w:style>
  <w:style w:type="paragraph" w:customStyle="1" w:styleId="9E44880DD6D04B6E94447385C3FDBAE0">
    <w:name w:val="9E44880DD6D04B6E94447385C3FDBAE0"/>
    <w:rsid w:val="00AC7CC2"/>
  </w:style>
  <w:style w:type="paragraph" w:customStyle="1" w:styleId="F0C28A04B96D434CA84AD486DF3DF941">
    <w:name w:val="F0C28A04B96D434CA84AD486DF3DF941"/>
    <w:rsid w:val="00AC7CC2"/>
  </w:style>
  <w:style w:type="paragraph" w:customStyle="1" w:styleId="803418FD78E946C68FD28160F50C438F">
    <w:name w:val="803418FD78E946C68FD28160F50C438F"/>
    <w:rsid w:val="00AC7CC2"/>
  </w:style>
  <w:style w:type="paragraph" w:customStyle="1" w:styleId="91507483B3D743558EE5F8E05286714F">
    <w:name w:val="91507483B3D743558EE5F8E05286714F"/>
    <w:rsid w:val="00AC7CC2"/>
  </w:style>
  <w:style w:type="paragraph" w:customStyle="1" w:styleId="5F5065354EA64B399C75C8D7B859936D">
    <w:name w:val="5F5065354EA64B399C75C8D7B859936D"/>
    <w:rsid w:val="00AC7C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Huddinge">
  <a:themeElements>
    <a:clrScheme name="Huddinge">
      <a:dk1>
        <a:sysClr val="windowText" lastClr="000000"/>
      </a:dk1>
      <a:lt1>
        <a:sysClr val="window" lastClr="FFFFFF"/>
      </a:lt1>
      <a:dk2>
        <a:srgbClr val="44546A"/>
      </a:dk2>
      <a:lt2>
        <a:srgbClr val="E7E6E6"/>
      </a:lt2>
      <a:accent1>
        <a:srgbClr val="085DA9"/>
      </a:accent1>
      <a:accent2>
        <a:srgbClr val="00ADC0"/>
      </a:accent2>
      <a:accent3>
        <a:srgbClr val="009C52"/>
      </a:accent3>
      <a:accent4>
        <a:srgbClr val="CE68A5"/>
      </a:accent4>
      <a:accent5>
        <a:srgbClr val="EF7D00"/>
      </a:accent5>
      <a:accent6>
        <a:srgbClr val="D43232"/>
      </a:accent6>
      <a:hlink>
        <a:srgbClr val="0563C1"/>
      </a:hlink>
      <a:folHlink>
        <a:srgbClr val="954F72"/>
      </a:folHlink>
    </a:clrScheme>
    <a:fontScheme name="Huddinge">
      <a:majorFont>
        <a:latin typeface="Calibri"/>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FF0A1-AFCD-42DD-97B9-83154C24A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2.2 Referensuppdrag</Template>
  <TotalTime>67</TotalTime>
  <Pages>4</Pages>
  <Words>534</Words>
  <Characters>2831</Characters>
  <Application>Microsoft Office Word</Application>
  <DocSecurity>0</DocSecurity>
  <Lines>23</Lines>
  <Paragraphs>6</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Wedne, Sara</dc:creator>
  <cp:keywords/>
  <dc:description/>
  <cp:lastModifiedBy>Wedne, Sara</cp:lastModifiedBy>
  <cp:revision>7</cp:revision>
  <cp:lastPrinted>2018-12-18T13:28:00Z</cp:lastPrinted>
  <dcterms:created xsi:type="dcterms:W3CDTF">2021-11-24T14:29:00Z</dcterms:created>
  <dcterms:modified xsi:type="dcterms:W3CDTF">2024-04-29T11:06:00Z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yp">
    <vt:lpwstr>Blankett</vt:lpwstr>
  </property>
</Properties>
</file>