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E1E79" w14:textId="77777777" w:rsidR="00503EAE" w:rsidRPr="00503EAE" w:rsidRDefault="000F7674" w:rsidP="00503EAE">
      <w:pPr>
        <w:rPr>
          <w:b/>
          <w:sz w:val="28"/>
          <w:szCs w:val="28"/>
        </w:rPr>
      </w:pPr>
      <w:r>
        <w:rPr>
          <w:b/>
          <w:sz w:val="32"/>
          <w:szCs w:val="28"/>
        </w:rPr>
        <w:t>Sanningsförsäkran</w:t>
      </w:r>
    </w:p>
    <w:p w14:paraId="3B325EF9" w14:textId="77777777" w:rsidR="000F7674" w:rsidRDefault="000F7674" w:rsidP="00E2714D">
      <w:pPr>
        <w:rPr>
          <w:b/>
        </w:rPr>
      </w:pP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6"/>
        <w:gridCol w:w="281"/>
        <w:gridCol w:w="3325"/>
      </w:tblGrid>
      <w:tr w:rsidR="000F7674" w14:paraId="6D15778D" w14:textId="77777777" w:rsidTr="00931632">
        <w:tc>
          <w:tcPr>
            <w:tcW w:w="5466" w:type="dxa"/>
            <w:tcBorders>
              <w:bottom w:val="single" w:sz="4" w:space="0" w:color="auto"/>
            </w:tcBorders>
          </w:tcPr>
          <w:p w14:paraId="16723C85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3788676D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14:paraId="06F4816A" w14:textId="77777777" w:rsidR="000F7674" w:rsidRDefault="000F7674" w:rsidP="00E2714D">
            <w:pPr>
              <w:rPr>
                <w:b/>
              </w:rPr>
            </w:pPr>
          </w:p>
        </w:tc>
      </w:tr>
      <w:tr w:rsidR="000F7674" w14:paraId="6FE123AF" w14:textId="77777777" w:rsidTr="00931632">
        <w:tc>
          <w:tcPr>
            <w:tcW w:w="5466" w:type="dxa"/>
            <w:tcBorders>
              <w:top w:val="single" w:sz="4" w:space="0" w:color="auto"/>
            </w:tcBorders>
          </w:tcPr>
          <w:p w14:paraId="6B985754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Leverantör</w:t>
            </w:r>
          </w:p>
          <w:p w14:paraId="4E5B1C23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185356D7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top w:val="single" w:sz="4" w:space="0" w:color="auto"/>
            </w:tcBorders>
          </w:tcPr>
          <w:p w14:paraId="50372DB4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Organisationsnummer</w:t>
            </w:r>
          </w:p>
        </w:tc>
      </w:tr>
    </w:tbl>
    <w:p w14:paraId="10A553AD" w14:textId="77777777" w:rsidR="00931632" w:rsidRDefault="00931632" w:rsidP="00931632"/>
    <w:p w14:paraId="7CB3C9D1" w14:textId="00A638E4" w:rsidR="00931632" w:rsidRDefault="00931632" w:rsidP="00931632">
      <w:r>
        <w:t>Som behörig firmatecknare för sökande försäkras härmed på heder och samvete att företaget/organisationen och i företaget verksamma personer som genom att vara ägare/delägare eller genom sin befattning i företaget har att fatta beslut att företräda detta eller är utsedd att vara ansvarig för den verksamhet upphandlingen avser, inte är:</w:t>
      </w:r>
    </w:p>
    <w:p w14:paraId="00F02BD8" w14:textId="70B30D71" w:rsidR="00931632" w:rsidRPr="00E54691" w:rsidRDefault="00931632" w:rsidP="00931632">
      <w:pPr>
        <w:pStyle w:val="Liststycke"/>
        <w:numPr>
          <w:ilvl w:val="0"/>
          <w:numId w:val="2"/>
        </w:numPr>
      </w:pPr>
      <w:r>
        <w:t>I</w:t>
      </w:r>
      <w:r w:rsidRPr="00E54691">
        <w:t xml:space="preserve"> konkurs eller likvidation, är under tvångsförvaltning eller är föremål för ackord eller tills vidare har inställt sina betalningar eller är underkastad näringsförbud</w:t>
      </w:r>
      <w:r>
        <w:t>.</w:t>
      </w:r>
    </w:p>
    <w:p w14:paraId="18CEAC60" w14:textId="2F9324F1" w:rsidR="00931632" w:rsidRDefault="00931632" w:rsidP="00931632">
      <w:pPr>
        <w:pStyle w:val="Liststycke"/>
        <w:numPr>
          <w:ilvl w:val="0"/>
          <w:numId w:val="2"/>
        </w:numPr>
      </w:pPr>
      <w:r>
        <w:t>I</w:t>
      </w:r>
      <w:r w:rsidRPr="00E54691">
        <w:t>nte är föremål för ansökan om konkurs, tvångslikvidation, ackord eller annat liknande förfarande</w:t>
      </w:r>
      <w:r>
        <w:t>.</w:t>
      </w:r>
    </w:p>
    <w:p w14:paraId="3AFD0E2A" w14:textId="4A97F99F" w:rsidR="00931632" w:rsidRDefault="00931632" w:rsidP="00931632">
      <w:pPr>
        <w:pStyle w:val="Liststycke"/>
        <w:numPr>
          <w:ilvl w:val="0"/>
          <w:numId w:val="2"/>
        </w:numPr>
      </w:pPr>
      <w:r>
        <w:t>Det försäkras också att ovan angiven personkrets inte är dömda för brott avseende yrkesutövningen enligt lagakraftvunnen dom eller gjort sig skyldig till allvarliga fel i yrkesutövningen.</w:t>
      </w:r>
    </w:p>
    <w:p w14:paraId="49353FF3" w14:textId="7112A9D6" w:rsidR="000F7674" w:rsidRDefault="00931632" w:rsidP="000F7674">
      <w:r w:rsidRPr="000F7674">
        <w:t>Felaktigt intygande och undertecknande av denna sanningsförsäkran kan medföra straffansvar enligt 15 kap. brottsbalken.</w:t>
      </w: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0F7674" w14:paraId="015FB752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1AE33009" w14:textId="77777777" w:rsidR="000F7674" w:rsidRDefault="000F7674" w:rsidP="000F7674"/>
          <w:p w14:paraId="18B68C2F" w14:textId="77777777" w:rsidR="000F7674" w:rsidRDefault="000F7674" w:rsidP="000F7674"/>
          <w:p w14:paraId="2E2CA26B" w14:textId="77777777" w:rsidR="000F7674" w:rsidRDefault="000F7674" w:rsidP="000F7674"/>
        </w:tc>
      </w:tr>
      <w:tr w:rsidR="000F7674" w14:paraId="6E4E4DA5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50086D1A" w14:textId="77777777" w:rsidR="000F7674" w:rsidRDefault="000F7674" w:rsidP="000F7674">
            <w:r>
              <w:t>Ort, datum</w:t>
            </w:r>
          </w:p>
        </w:tc>
      </w:tr>
      <w:tr w:rsidR="000F7674" w14:paraId="731AA3CF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4D059805" w14:textId="77777777" w:rsidR="000F7674" w:rsidRDefault="000F7674" w:rsidP="000F7674"/>
          <w:p w14:paraId="6AA5D300" w14:textId="77777777" w:rsidR="000F7674" w:rsidRDefault="000F7674" w:rsidP="000F7674"/>
          <w:p w14:paraId="769CA95F" w14:textId="77777777" w:rsidR="000F7674" w:rsidRDefault="000F7674" w:rsidP="000F7674"/>
        </w:tc>
      </w:tr>
      <w:tr w:rsidR="000F7674" w14:paraId="29611571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600B379B" w14:textId="77777777" w:rsidR="000F7674" w:rsidRDefault="000F7674" w:rsidP="000F7674">
            <w:r>
              <w:t>Behörig företrädares underskrift</w:t>
            </w:r>
          </w:p>
        </w:tc>
      </w:tr>
      <w:tr w:rsidR="000F7674" w14:paraId="2A30A1B8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0C806B9E" w14:textId="77777777" w:rsidR="000F7674" w:rsidRDefault="000F7674" w:rsidP="000F7674"/>
          <w:p w14:paraId="35AD3E87" w14:textId="77777777" w:rsidR="000F7674" w:rsidRDefault="000F7674" w:rsidP="000F7674"/>
          <w:p w14:paraId="52448860" w14:textId="77777777" w:rsidR="000F7674" w:rsidRDefault="000F7674" w:rsidP="000F7674"/>
        </w:tc>
      </w:tr>
      <w:tr w:rsidR="000F7674" w14:paraId="1C296FEF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26B8D754" w14:textId="77777777" w:rsidR="000F7674" w:rsidRDefault="000F7674" w:rsidP="000F7674">
            <w:r>
              <w:t>Namnförtydligande</w:t>
            </w:r>
          </w:p>
        </w:tc>
      </w:tr>
      <w:tr w:rsidR="000F7674" w14:paraId="7C3FA7CE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7CB7E30F" w14:textId="77777777" w:rsidR="000F7674" w:rsidRDefault="000F7674" w:rsidP="000F7674"/>
          <w:p w14:paraId="358EC257" w14:textId="77777777" w:rsidR="000F7674" w:rsidRDefault="000F7674" w:rsidP="000F7674"/>
          <w:p w14:paraId="40C2623D" w14:textId="77777777" w:rsidR="000F7674" w:rsidRDefault="000F7674" w:rsidP="000F7674"/>
        </w:tc>
      </w:tr>
      <w:tr w:rsidR="000F7674" w14:paraId="23042BE1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31158E63" w14:textId="77777777" w:rsidR="000F7674" w:rsidRDefault="000F7674" w:rsidP="000F7674">
            <w:r>
              <w:t>Befattning</w:t>
            </w:r>
          </w:p>
        </w:tc>
      </w:tr>
    </w:tbl>
    <w:p w14:paraId="72142E40" w14:textId="77777777" w:rsidR="000F7674" w:rsidRDefault="000F7674" w:rsidP="000F7674"/>
    <w:p w14:paraId="0B3F5373" w14:textId="77777777" w:rsidR="000F7674" w:rsidRDefault="000F7674" w:rsidP="000F7674">
      <w:pPr>
        <w:pStyle w:val="Liststycke"/>
      </w:pPr>
    </w:p>
    <w:sectPr w:rsidR="000F76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59949" w14:textId="77777777" w:rsidR="006D6D74" w:rsidRDefault="006D6D74" w:rsidP="00E2714D">
      <w:pPr>
        <w:spacing w:after="0" w:line="240" w:lineRule="auto"/>
      </w:pPr>
      <w:r>
        <w:separator/>
      </w:r>
    </w:p>
  </w:endnote>
  <w:endnote w:type="continuationSeparator" w:id="0">
    <w:p w14:paraId="0D031DEE" w14:textId="77777777" w:rsidR="006D6D74" w:rsidRDefault="006D6D74" w:rsidP="00E2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1228B" w14:textId="77777777" w:rsidR="006D6D74" w:rsidRDefault="006D6D74" w:rsidP="00E2714D">
      <w:pPr>
        <w:spacing w:after="0" w:line="240" w:lineRule="auto"/>
      </w:pPr>
      <w:r>
        <w:separator/>
      </w:r>
    </w:p>
  </w:footnote>
  <w:footnote w:type="continuationSeparator" w:id="0">
    <w:p w14:paraId="3FA7D8FA" w14:textId="77777777" w:rsidR="006D6D74" w:rsidRDefault="006D6D74" w:rsidP="00E27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1"/>
      <w:tblW w:w="8959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309"/>
      <w:gridCol w:w="3629"/>
      <w:gridCol w:w="1021"/>
    </w:tblGrid>
    <w:tr w:rsidR="00BC0B6A" w:rsidRPr="00BC0B6A" w14:paraId="5B761836" w14:textId="77777777" w:rsidTr="002916A3">
      <w:trPr>
        <w:trHeight w:hRule="exact" w:val="851"/>
      </w:trPr>
      <w:tc>
        <w:tcPr>
          <w:tcW w:w="4309" w:type="dxa"/>
        </w:tcPr>
        <w:p w14:paraId="517F4A71" w14:textId="77777777" w:rsidR="00BC0B6A" w:rsidRPr="00BC0B6A" w:rsidRDefault="00BC0B6A" w:rsidP="00BC0B6A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</w:p>
      </w:tc>
      <w:tc>
        <w:tcPr>
          <w:tcW w:w="3629" w:type="dxa"/>
        </w:tcPr>
        <w:p w14:paraId="1B57C4D1" w14:textId="77777777" w:rsidR="00BC0B6A" w:rsidRPr="00BC0B6A" w:rsidRDefault="000F7674" w:rsidP="00BC0B6A">
          <w:pPr>
            <w:spacing w:line="280" w:lineRule="atLeast"/>
            <w:rPr>
              <w:rFonts w:ascii="Calibri" w:eastAsia="Times New Roman" w:hAnsi="Calibri" w:cs="Calibri"/>
              <w:b/>
              <w:caps/>
              <w:lang w:eastAsia="zh-CN"/>
            </w:rPr>
          </w:pPr>
          <w:r>
            <w:rPr>
              <w:rFonts w:ascii="Calibri" w:eastAsia="Times New Roman" w:hAnsi="Calibri" w:cs="Calibri"/>
              <w:b/>
              <w:caps/>
              <w:lang w:eastAsia="zh-CN"/>
            </w:rPr>
            <w:t>sanningsförsäkran</w:t>
          </w:r>
        </w:p>
        <w:p w14:paraId="353C94E6" w14:textId="6FD0DBC5" w:rsidR="00591092" w:rsidRDefault="005571D3" w:rsidP="00D608DD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  <w:r w:rsidRPr="005571D3">
            <w:rPr>
              <w:rFonts w:ascii="Calibri" w:eastAsia="Times New Roman" w:hAnsi="Calibri" w:cs="Calibri"/>
              <w:sz w:val="16"/>
              <w:lang w:eastAsia="zh-CN"/>
            </w:rPr>
            <w:t xml:space="preserve">Upphandling av </w:t>
          </w:r>
          <w:r w:rsidR="00591092">
            <w:rPr>
              <w:rFonts w:ascii="Calibri" w:eastAsia="Times New Roman" w:hAnsi="Calibri" w:cs="Calibri"/>
              <w:sz w:val="16"/>
              <w:lang w:eastAsia="zh-CN"/>
            </w:rPr>
            <w:t>daglig verksamhet enligt LSS</w:t>
          </w:r>
        </w:p>
        <w:p w14:paraId="112651C2" w14:textId="1F7CD197" w:rsidR="00BC0B6A" w:rsidRPr="00BC0B6A" w:rsidRDefault="003328E7" w:rsidP="00D608DD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  <w:r>
            <w:rPr>
              <w:rFonts w:ascii="Calibri" w:eastAsia="Times New Roman" w:hAnsi="Calibri" w:cs="Calibri"/>
              <w:sz w:val="16"/>
              <w:lang w:eastAsia="zh-CN"/>
            </w:rPr>
            <w:t>UPP-2022/00</w:t>
          </w:r>
          <w:r w:rsidR="008E6B0E">
            <w:rPr>
              <w:rFonts w:ascii="Calibri" w:eastAsia="Times New Roman" w:hAnsi="Calibri" w:cs="Calibri"/>
              <w:sz w:val="16"/>
              <w:lang w:eastAsia="zh-CN"/>
            </w:rPr>
            <w:t>9</w:t>
          </w:r>
        </w:p>
      </w:tc>
      <w:tc>
        <w:tcPr>
          <w:tcW w:w="1021" w:type="dxa"/>
        </w:tcPr>
        <w:p w14:paraId="061B2C10" w14:textId="77777777" w:rsidR="00BC0B6A" w:rsidRPr="00BC0B6A" w:rsidRDefault="00BC0B6A" w:rsidP="00BC0B6A">
          <w:pPr>
            <w:spacing w:line="200" w:lineRule="atLeast"/>
            <w:jc w:val="right"/>
            <w:rPr>
              <w:rFonts w:ascii="Calibri" w:eastAsia="Times New Roman" w:hAnsi="Calibri" w:cs="Calibri"/>
              <w:sz w:val="20"/>
              <w:lang w:eastAsia="zh-CN"/>
            </w:rPr>
          </w:pP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PAGE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 xml:space="preserve"> (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NUMPAGES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>)</w:t>
          </w:r>
        </w:p>
      </w:tc>
    </w:tr>
  </w:tbl>
  <w:p w14:paraId="5C8BA482" w14:textId="77777777" w:rsidR="00BC0B6A" w:rsidRPr="00BC0B6A" w:rsidRDefault="00BC0B6A" w:rsidP="00BC0B6A">
    <w:pPr>
      <w:spacing w:after="0" w:line="200" w:lineRule="atLeast"/>
      <w:rPr>
        <w:rFonts w:ascii="Calibri" w:eastAsia="Times New Roman" w:hAnsi="Calibri" w:cs="Calibri"/>
        <w:sz w:val="16"/>
        <w:lang w:eastAsia="zh-CN"/>
      </w:rPr>
    </w:pPr>
    <w:r w:rsidRPr="00BC0B6A">
      <w:rPr>
        <w:rFonts w:ascii="Calibri" w:eastAsia="Times New Roman" w:hAnsi="Calibri" w:cs="Calibri"/>
        <w:noProof/>
        <w:sz w:val="16"/>
        <w:lang w:eastAsia="sv-SE"/>
      </w:rPr>
      <w:drawing>
        <wp:anchor distT="0" distB="0" distL="114300" distR="114300" simplePos="0" relativeHeight="251662848" behindDoc="0" locked="0" layoutInCell="1" allowOverlap="1" wp14:anchorId="0B3313BD" wp14:editId="4188EC63">
          <wp:simplePos x="0" y="0"/>
          <wp:positionH relativeFrom="page">
            <wp:posOffset>828675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3307B5" w14:textId="77777777" w:rsidR="00BC0B6A" w:rsidRDefault="00BC0B6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E4A00"/>
    <w:multiLevelType w:val="hybridMultilevel"/>
    <w:tmpl w:val="61D0C49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D40FA"/>
    <w:multiLevelType w:val="hybridMultilevel"/>
    <w:tmpl w:val="0D4455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6855601">
    <w:abstractNumId w:val="1"/>
  </w:num>
  <w:num w:numId="2" w16cid:durableId="1898977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ocumentProtection w:edit="forms" w:formatting="1" w:enforcement="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D74"/>
    <w:rsid w:val="000416E6"/>
    <w:rsid w:val="000F7674"/>
    <w:rsid w:val="00132F40"/>
    <w:rsid w:val="0014360A"/>
    <w:rsid w:val="00174D58"/>
    <w:rsid w:val="001D02FB"/>
    <w:rsid w:val="001D19C9"/>
    <w:rsid w:val="0025264A"/>
    <w:rsid w:val="00304240"/>
    <w:rsid w:val="003328E7"/>
    <w:rsid w:val="00357488"/>
    <w:rsid w:val="0039439A"/>
    <w:rsid w:val="003E3F88"/>
    <w:rsid w:val="00503EAE"/>
    <w:rsid w:val="00537B3E"/>
    <w:rsid w:val="005571D3"/>
    <w:rsid w:val="00591092"/>
    <w:rsid w:val="006744BE"/>
    <w:rsid w:val="006D6D74"/>
    <w:rsid w:val="007720AA"/>
    <w:rsid w:val="007D7412"/>
    <w:rsid w:val="00800C44"/>
    <w:rsid w:val="008B6BA1"/>
    <w:rsid w:val="008D6AFB"/>
    <w:rsid w:val="008E1A37"/>
    <w:rsid w:val="008E6B0E"/>
    <w:rsid w:val="00931632"/>
    <w:rsid w:val="009901C3"/>
    <w:rsid w:val="00AA1593"/>
    <w:rsid w:val="00AA5256"/>
    <w:rsid w:val="00B34D18"/>
    <w:rsid w:val="00BC0B6A"/>
    <w:rsid w:val="00BE08B3"/>
    <w:rsid w:val="00C01D78"/>
    <w:rsid w:val="00D47372"/>
    <w:rsid w:val="00D5588E"/>
    <w:rsid w:val="00D608DD"/>
    <w:rsid w:val="00D70836"/>
    <w:rsid w:val="00E2714D"/>
    <w:rsid w:val="00E31C02"/>
    <w:rsid w:val="00E40AD7"/>
    <w:rsid w:val="00E602CE"/>
    <w:rsid w:val="00E70CF4"/>
    <w:rsid w:val="00F6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C671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E27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2714D"/>
  </w:style>
  <w:style w:type="paragraph" w:styleId="Sidfot">
    <w:name w:val="footer"/>
    <w:basedOn w:val="Normal"/>
    <w:link w:val="Sidfot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2714D"/>
  </w:style>
  <w:style w:type="table" w:customStyle="1" w:styleId="Tabellrutnt1">
    <w:name w:val="Tabellrutnät1"/>
    <w:basedOn w:val="Normaltabell"/>
    <w:next w:val="Tabellrutnt"/>
    <w:uiPriority w:val="39"/>
    <w:rsid w:val="00BC0B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8D6AF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D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6AFB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0F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SF\Ekonomi\Upphandling\(4)%20Mallar\(3)%20Upphandlingsdokument\(1)%20UHD%20Gemensamma%20mallar\2.1.%20Sanningsf&#246;rs&#228;kran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2.1. Sanningsförsäkran</Template>
  <TotalTime>0</TotalTime>
  <Pages>1</Pages>
  <Words>169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2024-05-06T06:56:00Z</dcterms:created>
  <dcterms:modified xsi:type="dcterms:W3CDTF">2024-05-06T06:56:00Z</dcterms:modified>
</cp:coreProperties>
</file>