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B95D2" w14:textId="77777777" w:rsidR="00166436" w:rsidRDefault="00166436"/>
    <w:tbl>
      <w:tblPr>
        <w:tblStyle w:val="Tabellrutnt"/>
        <w:tblpPr w:leftFromText="141" w:rightFromText="141" w:vertAnchor="text" w:tblpX="-426" w:tblpY="1"/>
        <w:tblOverlap w:val="never"/>
        <w:tblW w:w="761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  <w:tblCaption w:val="Blankett- och mottagarinformation"/>
      </w:tblPr>
      <w:tblGrid>
        <w:gridCol w:w="8221"/>
        <w:gridCol w:w="3862"/>
      </w:tblGrid>
      <w:tr w:rsidR="005B5C19" w:rsidRPr="007C0318" w14:paraId="47D9B7A9" w14:textId="77777777" w:rsidTr="00D452D9">
        <w:trPr>
          <w:trHeight w:val="170"/>
        </w:trPr>
        <w:tc>
          <w:tcPr>
            <w:tcW w:w="8221" w:type="dxa"/>
            <w:tcMar>
              <w:right w:w="567" w:type="dxa"/>
            </w:tcMar>
          </w:tcPr>
          <w:p w14:paraId="1753CBAF" w14:textId="77777777" w:rsidR="00166436" w:rsidRDefault="00166436" w:rsidP="00D452D9">
            <w:pPr>
              <w:pStyle w:val="Rubrik1"/>
              <w:rPr>
                <w:sz w:val="24"/>
                <w:szCs w:val="24"/>
              </w:rPr>
            </w:pPr>
          </w:p>
          <w:p w14:paraId="39525E34" w14:textId="77777777" w:rsidR="00166436" w:rsidRPr="00166436" w:rsidRDefault="00166436" w:rsidP="00166436">
            <w:pPr>
              <w:pStyle w:val="Rubrik1"/>
              <w:rPr>
                <w:sz w:val="24"/>
                <w:szCs w:val="24"/>
              </w:rPr>
            </w:pPr>
            <w:r w:rsidRPr="00166436">
              <w:rPr>
                <w:sz w:val="24"/>
                <w:szCs w:val="24"/>
              </w:rPr>
              <w:t>Utbildning verksamhetsansvarig</w:t>
            </w:r>
          </w:p>
          <w:p w14:paraId="474B0B3F" w14:textId="0DC907D1" w:rsidR="00166436" w:rsidRPr="00166436" w:rsidRDefault="00166436" w:rsidP="00166436">
            <w:r w:rsidRPr="00166436">
              <w:t>Sätt kryss i de</w:t>
            </w:r>
            <w:r w:rsidR="00247635">
              <w:t>n</w:t>
            </w:r>
            <w:r w:rsidRPr="00166436">
              <w:t xml:space="preserve"> rut</w:t>
            </w:r>
            <w:r w:rsidR="00247635">
              <w:t>a</w:t>
            </w:r>
            <w:r w:rsidRPr="00166436">
              <w:t xml:space="preserve"> som motsvarar genomförd</w:t>
            </w:r>
            <w:r w:rsidR="00247635">
              <w:t xml:space="preserve"> </w:t>
            </w:r>
            <w:r w:rsidRPr="00166436">
              <w:t>utbildning</w:t>
            </w:r>
            <w:r>
              <w:t xml:space="preserve">. </w:t>
            </w:r>
            <w:r w:rsidRPr="00166436">
              <w:t xml:space="preserve">Dokumentation för att styrka nedan </w:t>
            </w:r>
            <w:r w:rsidR="00247635" w:rsidRPr="00166436">
              <w:t>utbildning</w:t>
            </w:r>
            <w:r w:rsidRPr="00166436">
              <w:t xml:space="preserve"> ska bifogas anbudet. </w:t>
            </w:r>
          </w:p>
          <w:p w14:paraId="7650BA31" w14:textId="77777777" w:rsidR="00166436" w:rsidRDefault="00166436" w:rsidP="00166436"/>
          <w:tbl>
            <w:tblPr>
              <w:tblStyle w:val="Tabellrutnt"/>
              <w:tblW w:w="0" w:type="auto"/>
              <w:tblLook w:val="04A0" w:firstRow="1" w:lastRow="0" w:firstColumn="1" w:lastColumn="0" w:noHBand="0" w:noVBand="1"/>
            </w:tblPr>
            <w:tblGrid>
              <w:gridCol w:w="7587"/>
            </w:tblGrid>
            <w:tr w:rsidR="00166436" w14:paraId="513D3853" w14:textId="77777777" w:rsidTr="00166436">
              <w:tc>
                <w:tcPr>
                  <w:tcW w:w="7587" w:type="dxa"/>
                </w:tcPr>
                <w:p w14:paraId="2753B46B" w14:textId="57199F45" w:rsidR="00166436" w:rsidRDefault="00166436" w:rsidP="00B81222">
                  <w:pPr>
                    <w:framePr w:hSpace="141" w:wrap="around" w:vAnchor="text" w:hAnchor="text" w:x="-426" w:y="1"/>
                    <w:suppressOverlap/>
                  </w:pPr>
                  <w:r w:rsidRPr="00166436">
                    <w:fldChar w:fldCharType="begin">
                      <w:ffData>
                        <w:name w:val="Kryss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6436">
                    <w:instrText xml:space="preserve"> FORMCHECKBOX </w:instrText>
                  </w:r>
                  <w:r w:rsidRPr="00166436">
                    <w:fldChar w:fldCharType="separate"/>
                  </w:r>
                  <w:r w:rsidRPr="00166436">
                    <w:fldChar w:fldCharType="end"/>
                  </w:r>
                  <w:r w:rsidRPr="00166436">
                    <w:t xml:space="preserve"> Socionomutbildning</w:t>
                  </w:r>
                </w:p>
              </w:tc>
            </w:tr>
            <w:tr w:rsidR="00166436" w14:paraId="772004C3" w14:textId="77777777" w:rsidTr="00166436">
              <w:tc>
                <w:tcPr>
                  <w:tcW w:w="7587" w:type="dxa"/>
                </w:tcPr>
                <w:p w14:paraId="34A69E9F" w14:textId="541FE892" w:rsidR="00166436" w:rsidRDefault="00166436" w:rsidP="00B81222">
                  <w:pPr>
                    <w:framePr w:hSpace="141" w:wrap="around" w:vAnchor="text" w:hAnchor="text" w:x="-426" w:y="1"/>
                    <w:suppressOverlap/>
                  </w:pPr>
                  <w:r w:rsidRPr="00166436">
                    <w:fldChar w:fldCharType="begin">
                      <w:ffData>
                        <w:name w:val="Kryss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6436">
                    <w:instrText xml:space="preserve"> FORMCHECKBOX </w:instrText>
                  </w:r>
                  <w:r w:rsidRPr="00166436">
                    <w:fldChar w:fldCharType="separate"/>
                  </w:r>
                  <w:r w:rsidRPr="00166436">
                    <w:fldChar w:fldCharType="end"/>
                  </w:r>
                  <w:r w:rsidRPr="00166436">
                    <w:t xml:space="preserve"> Social omsorgsutbildning</w:t>
                  </w:r>
                </w:p>
              </w:tc>
            </w:tr>
            <w:tr w:rsidR="00166436" w14:paraId="63ECBC6F" w14:textId="77777777" w:rsidTr="00166436">
              <w:tc>
                <w:tcPr>
                  <w:tcW w:w="7587" w:type="dxa"/>
                </w:tcPr>
                <w:p w14:paraId="2263A63A" w14:textId="175B1C29" w:rsidR="00166436" w:rsidRDefault="00166436" w:rsidP="00B81222">
                  <w:pPr>
                    <w:framePr w:hSpace="141" w:wrap="around" w:vAnchor="text" w:hAnchor="text" w:x="-426" w:y="1"/>
                    <w:suppressOverlap/>
                  </w:pPr>
                  <w:r w:rsidRPr="00166436">
                    <w:fldChar w:fldCharType="begin">
                      <w:ffData>
                        <w:name w:val="Kryss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166436">
                    <w:instrText xml:space="preserve"> FORMCHECKBOX </w:instrText>
                  </w:r>
                  <w:r w:rsidRPr="00166436">
                    <w:fldChar w:fldCharType="separate"/>
                  </w:r>
                  <w:r w:rsidRPr="00166436">
                    <w:fldChar w:fldCharType="end"/>
                  </w:r>
                  <w:r w:rsidRPr="00166436">
                    <w:t xml:space="preserve">  Högskoleexamen om minst tre års heltidsstudier inom beteendevetenskap eller hälso- och sjukvård med kompletterande högskolepoäng i socialrätt.</w:t>
                  </w:r>
                </w:p>
              </w:tc>
            </w:tr>
          </w:tbl>
          <w:p w14:paraId="1FB4A2DE" w14:textId="77777777" w:rsidR="00166436" w:rsidRPr="00166436" w:rsidRDefault="00166436" w:rsidP="00166436"/>
          <w:p w14:paraId="352F3AE0" w14:textId="4CC1F118" w:rsidR="005B5C19" w:rsidRDefault="005B5C19" w:rsidP="00D452D9">
            <w:pPr>
              <w:pStyle w:val="Rubrik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B85247">
              <w:rPr>
                <w:sz w:val="24"/>
                <w:szCs w:val="24"/>
              </w:rPr>
              <w:t>rbetslivserfarenhet verksamhetsansvarig</w:t>
            </w:r>
          </w:p>
          <w:p w14:paraId="10381DC0" w14:textId="77777777" w:rsidR="00166436" w:rsidRDefault="005B5C19" w:rsidP="00166436">
            <w:r w:rsidRPr="00166436">
              <w:t>Dokumentation som styrker nedan arbetslivserfarenhet ska bifogas anbudet.  (infoga fler rader om så behövs)</w:t>
            </w:r>
          </w:p>
          <w:p w14:paraId="150F3703" w14:textId="77777777" w:rsidR="00B21EE6" w:rsidRDefault="00B21EE6" w:rsidP="00166436">
            <w:pPr>
              <w:rPr>
                <w:rFonts w:cstheme="minorHAnsi"/>
                <w:sz w:val="20"/>
                <w:szCs w:val="20"/>
              </w:rPr>
            </w:pPr>
          </w:p>
          <w:p w14:paraId="3364C375" w14:textId="2CC68D41" w:rsidR="00B21EE6" w:rsidRPr="00166436" w:rsidRDefault="00B21EE6" w:rsidP="00B21EE6">
            <w:pPr>
              <w:rPr>
                <w:rFonts w:cstheme="minorHAnsi"/>
                <w:sz w:val="20"/>
                <w:szCs w:val="20"/>
              </w:rPr>
            </w:pPr>
            <w:r w:rsidRPr="00B21EE6">
              <w:rPr>
                <w:rFonts w:cstheme="minorHAnsi"/>
                <w:sz w:val="20"/>
                <w:szCs w:val="20"/>
              </w:rPr>
              <w:t xml:space="preserve">Minst 24 månaders erfarenhet av arbete inom verksamheter vars uppdrag utgår från socialtjänstlagen och som är inriktade mot funktionshinderområdet. </w:t>
            </w:r>
            <w:r w:rsidRPr="00166436">
              <w:rPr>
                <w:rFonts w:cstheme="minorHAnsi"/>
                <w:sz w:val="20"/>
                <w:szCs w:val="20"/>
              </w:rPr>
              <w:t xml:space="preserve">Erfarenheten ska vara förvärvad under de </w:t>
            </w:r>
            <w:r>
              <w:rPr>
                <w:rFonts w:cstheme="minorHAnsi"/>
                <w:sz w:val="20"/>
                <w:szCs w:val="20"/>
              </w:rPr>
              <w:t>5</w:t>
            </w:r>
            <w:r w:rsidRPr="00166436">
              <w:rPr>
                <w:rFonts w:cstheme="minorHAnsi"/>
                <w:sz w:val="20"/>
                <w:szCs w:val="20"/>
              </w:rPr>
              <w:t xml:space="preserve"> senaste åren.</w:t>
            </w:r>
          </w:p>
          <w:tbl>
            <w:tblPr>
              <w:tblW w:w="79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85"/>
              <w:gridCol w:w="3118"/>
              <w:gridCol w:w="1560"/>
              <w:gridCol w:w="1275"/>
            </w:tblGrid>
            <w:tr w:rsidR="005B5C19" w:rsidRPr="00BA60B7" w14:paraId="0A8BB698" w14:textId="77777777" w:rsidTr="00D452D9">
              <w:tc>
                <w:tcPr>
                  <w:tcW w:w="1985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14:paraId="44814056" w14:textId="77777777" w:rsidR="005B5C19" w:rsidRPr="003E46DD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</w:rPr>
                  </w:pPr>
                  <w:r w:rsidRPr="003E46DD">
                    <w:rPr>
                      <w:rFonts w:asciiTheme="majorHAnsi" w:hAnsiTheme="majorHAnsi" w:cstheme="majorHAnsi"/>
                      <w:b/>
                    </w:rPr>
                    <w:t>Organisation</w:t>
                  </w:r>
                </w:p>
              </w:tc>
              <w:tc>
                <w:tcPr>
                  <w:tcW w:w="31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8DF404" w14:textId="77777777" w:rsidR="005B5C19" w:rsidRPr="003E46DD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</w:rPr>
                  </w:pPr>
                  <w:r w:rsidRPr="003E46DD">
                    <w:rPr>
                      <w:rFonts w:asciiTheme="majorHAnsi" w:hAnsiTheme="majorHAnsi" w:cstheme="majorHAnsi"/>
                      <w:b/>
                    </w:rPr>
                    <w:t>Tit</w:t>
                  </w:r>
                  <w:r>
                    <w:rPr>
                      <w:rFonts w:asciiTheme="majorHAnsi" w:hAnsiTheme="majorHAnsi" w:cstheme="majorHAnsi"/>
                      <w:b/>
                    </w:rPr>
                    <w:t>el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0FF3" w14:textId="77777777" w:rsidR="005B5C19" w:rsidRPr="00937E5C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</w:rPr>
                  </w:pPr>
                  <w:r w:rsidRPr="00937E5C">
                    <w:rPr>
                      <w:rFonts w:asciiTheme="majorHAnsi" w:hAnsiTheme="majorHAnsi" w:cstheme="majorHAnsi"/>
                      <w:b/>
                    </w:rPr>
                    <w:t>Period för anställning</w:t>
                  </w:r>
                </w:p>
              </w:tc>
            </w:tr>
            <w:tr w:rsidR="005B5C19" w:rsidRPr="00BA60B7" w14:paraId="54C98F61" w14:textId="77777777" w:rsidTr="00D452D9">
              <w:tc>
                <w:tcPr>
                  <w:tcW w:w="1985" w:type="dxa"/>
                  <w:vMerge/>
                  <w:tcBorders>
                    <w:right w:val="single" w:sz="4" w:space="0" w:color="auto"/>
                  </w:tcBorders>
                </w:tcPr>
                <w:p w14:paraId="2CE8AC7A" w14:textId="77777777" w:rsidR="005B5C19" w:rsidRPr="00BA60B7" w:rsidRDefault="005B5C19" w:rsidP="00B81222">
                  <w:pPr>
                    <w:framePr w:hSpace="141" w:wrap="around" w:vAnchor="text" w:hAnchor="text" w:x="-426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cstheme="minorHAnsi"/>
                      <w:b/>
                      <w:color w:val="000000"/>
                    </w:rPr>
                  </w:pPr>
                </w:p>
              </w:tc>
              <w:tc>
                <w:tcPr>
                  <w:tcW w:w="311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D9431" w14:textId="77777777" w:rsidR="005B5C19" w:rsidRPr="00BA60B7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B0DC4" w14:textId="77777777" w:rsidR="005B5C19" w:rsidRPr="00B30734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  <w:bCs/>
                    </w:rPr>
                  </w:pPr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From (</w:t>
                  </w:r>
                  <w:proofErr w:type="spellStart"/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ååmm</w:t>
                  </w:r>
                  <w:proofErr w:type="spellEnd"/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BFCB0" w14:textId="77777777" w:rsidR="005B5C19" w:rsidRPr="00B30734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  <w:bCs/>
                    </w:rPr>
                  </w:pPr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Tom (</w:t>
                  </w:r>
                  <w:proofErr w:type="spellStart"/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ååmm</w:t>
                  </w:r>
                  <w:proofErr w:type="spellEnd"/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)</w:t>
                  </w:r>
                </w:p>
              </w:tc>
            </w:tr>
            <w:tr w:rsidR="005B5C19" w:rsidRPr="00B30734" w14:paraId="2BA67429" w14:textId="77777777" w:rsidTr="00D452D9">
              <w:tc>
                <w:tcPr>
                  <w:tcW w:w="1985" w:type="dxa"/>
                  <w:tcBorders>
                    <w:right w:val="single" w:sz="4" w:space="0" w:color="auto"/>
                  </w:tcBorders>
                  <w:shd w:val="clear" w:color="auto" w:fill="FFFFFF" w:themeFill="background1"/>
                </w:tcPr>
                <w:p w14:paraId="538E52DB" w14:textId="77777777" w:rsidR="005B5C19" w:rsidRPr="002E4E09" w:rsidRDefault="005B5C19" w:rsidP="00B81222">
                  <w:pPr>
                    <w:framePr w:hSpace="141" w:wrap="around" w:vAnchor="text" w:hAnchor="text" w:x="-426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cstheme="minorHAnsi"/>
                      <w:color w:val="000000"/>
                    </w:rPr>
                  </w:pPr>
                  <w:r w:rsidRPr="002E4E09">
                    <w:rPr>
                      <w:rFonts w:cstheme="minorHAnsi"/>
                      <w:color w:val="000000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bookmarkStart w:id="0" w:name="Text7"/>
                  <w:r w:rsidRPr="002E4E09">
                    <w:rPr>
                      <w:rFonts w:cstheme="minorHAnsi"/>
                      <w:color w:val="000000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  <w:color w:val="000000"/>
                    </w:rPr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end"/>
                  </w:r>
                  <w:bookmarkEnd w:id="0"/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0D7480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bookmarkStart w:id="1" w:name="Text8"/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  <w:bookmarkEnd w:id="1"/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D3B1D48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t xml:space="preserve"> </w:t>
                  </w: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textInput/>
                      </w:ffData>
                    </w:fldChar>
                  </w:r>
                  <w:bookmarkStart w:id="2" w:name="Text9"/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  <w:bookmarkEnd w:id="2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FDF1145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10"/>
                        <w:enabled/>
                        <w:calcOnExit w:val="0"/>
                        <w:textInput/>
                      </w:ffData>
                    </w:fldChar>
                  </w:r>
                  <w:bookmarkStart w:id="3" w:name="Text10"/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  <w:bookmarkEnd w:id="3"/>
                </w:p>
              </w:tc>
            </w:tr>
            <w:tr w:rsidR="005B5C19" w:rsidRPr="00B30734" w14:paraId="2DADC3DF" w14:textId="77777777" w:rsidTr="00D452D9">
              <w:tc>
                <w:tcPr>
                  <w:tcW w:w="1985" w:type="dxa"/>
                  <w:tcBorders>
                    <w:right w:val="single" w:sz="4" w:space="0" w:color="auto"/>
                  </w:tcBorders>
                  <w:shd w:val="clear" w:color="auto" w:fill="FFFFFF" w:themeFill="background1"/>
                </w:tcPr>
                <w:p w14:paraId="2BC3188B" w14:textId="77777777" w:rsidR="005B5C19" w:rsidRPr="002E4E09" w:rsidRDefault="005B5C19" w:rsidP="00B81222">
                  <w:pPr>
                    <w:framePr w:hSpace="141" w:wrap="around" w:vAnchor="text" w:hAnchor="text" w:x="-426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cstheme="minorHAnsi"/>
                      <w:color w:val="000000"/>
                    </w:rPr>
                  </w:pPr>
                  <w:r w:rsidRPr="002E4E09">
                    <w:rPr>
                      <w:rFonts w:cstheme="minorHAnsi"/>
                      <w:color w:val="000000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  <w:color w:val="000000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  <w:color w:val="000000"/>
                    </w:rPr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end"/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691698E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38B5D5A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t xml:space="preserve"> </w:t>
                  </w: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4892DC5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10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</w:tr>
            <w:tr w:rsidR="005B5C19" w:rsidRPr="00B30734" w14:paraId="1AF9BDA0" w14:textId="77777777" w:rsidTr="00D452D9">
              <w:tc>
                <w:tcPr>
                  <w:tcW w:w="1985" w:type="dxa"/>
                  <w:tcBorders>
                    <w:right w:val="single" w:sz="4" w:space="0" w:color="auto"/>
                  </w:tcBorders>
                  <w:shd w:val="clear" w:color="auto" w:fill="FFFFFF" w:themeFill="background1"/>
                </w:tcPr>
                <w:p w14:paraId="7E400BAA" w14:textId="77777777" w:rsidR="005B5C19" w:rsidRPr="002E4E09" w:rsidRDefault="005B5C19" w:rsidP="00B81222">
                  <w:pPr>
                    <w:framePr w:hSpace="141" w:wrap="around" w:vAnchor="text" w:hAnchor="text" w:x="-426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cstheme="minorHAnsi"/>
                      <w:color w:val="000000"/>
                    </w:rPr>
                  </w:pPr>
                  <w:r w:rsidRPr="002E4E09">
                    <w:rPr>
                      <w:rFonts w:cstheme="minorHAnsi"/>
                      <w:color w:val="000000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  <w:color w:val="000000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  <w:color w:val="000000"/>
                    </w:rPr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end"/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A0C67CC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8F704CE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t xml:space="preserve"> </w:t>
                  </w: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802AE0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10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</w:tr>
          </w:tbl>
          <w:p w14:paraId="37F3F8EC" w14:textId="77777777" w:rsidR="00535DFC" w:rsidRDefault="00535DFC" w:rsidP="00D452D9">
            <w:pPr>
              <w:rPr>
                <w:rFonts w:cstheme="minorHAnsi"/>
                <w:sz w:val="20"/>
                <w:szCs w:val="20"/>
              </w:rPr>
            </w:pPr>
          </w:p>
          <w:p w14:paraId="5ED08D3F" w14:textId="77777777" w:rsidR="00B21EE6" w:rsidRDefault="00B21EE6" w:rsidP="00D452D9">
            <w:pPr>
              <w:rPr>
                <w:rFonts w:cstheme="minorHAnsi"/>
                <w:sz w:val="20"/>
                <w:szCs w:val="20"/>
              </w:rPr>
            </w:pPr>
          </w:p>
          <w:p w14:paraId="5DF2C9CB" w14:textId="616CFA2D" w:rsidR="00B21EE6" w:rsidRDefault="00B21EE6" w:rsidP="00D452D9">
            <w:r w:rsidRPr="00B21EE6">
              <w:rPr>
                <w:rFonts w:cstheme="minorHAnsi"/>
                <w:sz w:val="20"/>
                <w:szCs w:val="20"/>
              </w:rPr>
              <w:t>Minst sex månaders sammanhängande uppdrag i ledande ställning med personalansvar inom verksamhet som utgår från socialtjänstlagen med inriktning mot funktionshinderområdet.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66436">
              <w:rPr>
                <w:rFonts w:cstheme="minorHAnsi"/>
                <w:sz w:val="20"/>
                <w:szCs w:val="20"/>
              </w:rPr>
              <w:t xml:space="preserve"> Erfarenheten ska vara förvärvad under de </w:t>
            </w:r>
            <w:r>
              <w:rPr>
                <w:rFonts w:cstheme="minorHAnsi"/>
                <w:sz w:val="20"/>
                <w:szCs w:val="20"/>
              </w:rPr>
              <w:t>5</w:t>
            </w:r>
            <w:r w:rsidRPr="00166436">
              <w:rPr>
                <w:rFonts w:cstheme="minorHAnsi"/>
                <w:sz w:val="20"/>
                <w:szCs w:val="20"/>
              </w:rPr>
              <w:t xml:space="preserve"> senaste åren.</w:t>
            </w:r>
          </w:p>
          <w:tbl>
            <w:tblPr>
              <w:tblW w:w="79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85"/>
              <w:gridCol w:w="3118"/>
              <w:gridCol w:w="1560"/>
              <w:gridCol w:w="1275"/>
            </w:tblGrid>
            <w:tr w:rsidR="005B5C19" w:rsidRPr="00BA60B7" w14:paraId="358B6E56" w14:textId="77777777" w:rsidTr="00D452D9">
              <w:tc>
                <w:tcPr>
                  <w:tcW w:w="1985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14:paraId="16FE3215" w14:textId="77777777" w:rsidR="005B5C19" w:rsidRPr="003E46DD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</w:rPr>
                  </w:pPr>
                  <w:r w:rsidRPr="003E46DD">
                    <w:rPr>
                      <w:rFonts w:asciiTheme="majorHAnsi" w:hAnsiTheme="majorHAnsi" w:cstheme="majorHAnsi"/>
                      <w:b/>
                    </w:rPr>
                    <w:t>Organisation</w:t>
                  </w:r>
                </w:p>
              </w:tc>
              <w:tc>
                <w:tcPr>
                  <w:tcW w:w="31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0D4177D" w14:textId="77777777" w:rsidR="005B5C19" w:rsidRPr="003E46DD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</w:rPr>
                  </w:pPr>
                  <w:r w:rsidRPr="003E46DD">
                    <w:rPr>
                      <w:rFonts w:asciiTheme="majorHAnsi" w:hAnsiTheme="majorHAnsi" w:cstheme="majorHAnsi"/>
                      <w:b/>
                    </w:rPr>
                    <w:t>Tit</w:t>
                  </w:r>
                  <w:r>
                    <w:rPr>
                      <w:rFonts w:asciiTheme="majorHAnsi" w:hAnsiTheme="majorHAnsi" w:cstheme="majorHAnsi"/>
                      <w:b/>
                    </w:rPr>
                    <w:t>el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5D14E" w14:textId="77777777" w:rsidR="005B5C19" w:rsidRPr="00937E5C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</w:rPr>
                  </w:pPr>
                  <w:r w:rsidRPr="00937E5C">
                    <w:rPr>
                      <w:rFonts w:asciiTheme="majorHAnsi" w:hAnsiTheme="majorHAnsi" w:cstheme="majorHAnsi"/>
                      <w:b/>
                    </w:rPr>
                    <w:t>Period för anställning</w:t>
                  </w:r>
                </w:p>
              </w:tc>
            </w:tr>
            <w:tr w:rsidR="005B5C19" w:rsidRPr="00BA60B7" w14:paraId="69717EB4" w14:textId="77777777" w:rsidTr="00D452D9">
              <w:tc>
                <w:tcPr>
                  <w:tcW w:w="1985" w:type="dxa"/>
                  <w:vMerge/>
                  <w:tcBorders>
                    <w:right w:val="single" w:sz="4" w:space="0" w:color="auto"/>
                  </w:tcBorders>
                </w:tcPr>
                <w:p w14:paraId="41149A48" w14:textId="77777777" w:rsidR="005B5C19" w:rsidRPr="00BA60B7" w:rsidRDefault="005B5C19" w:rsidP="00B81222">
                  <w:pPr>
                    <w:framePr w:hSpace="141" w:wrap="around" w:vAnchor="text" w:hAnchor="text" w:x="-426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cstheme="minorHAnsi"/>
                      <w:b/>
                      <w:color w:val="000000"/>
                    </w:rPr>
                  </w:pPr>
                </w:p>
              </w:tc>
              <w:tc>
                <w:tcPr>
                  <w:tcW w:w="311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F891B" w14:textId="77777777" w:rsidR="005B5C19" w:rsidRPr="00BA60B7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BBF8E" w14:textId="77777777" w:rsidR="005B5C19" w:rsidRPr="00B30734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  <w:bCs/>
                    </w:rPr>
                  </w:pPr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From (</w:t>
                  </w:r>
                  <w:proofErr w:type="spellStart"/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ååmm</w:t>
                  </w:r>
                  <w:proofErr w:type="spellEnd"/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06FE6" w14:textId="77777777" w:rsidR="005B5C19" w:rsidRPr="00B30734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asciiTheme="majorHAnsi" w:hAnsiTheme="majorHAnsi" w:cstheme="majorHAnsi"/>
                      <w:b/>
                      <w:bCs/>
                    </w:rPr>
                  </w:pPr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Tom (</w:t>
                  </w:r>
                  <w:proofErr w:type="spellStart"/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ååmm</w:t>
                  </w:r>
                  <w:proofErr w:type="spellEnd"/>
                  <w:r w:rsidRPr="00B30734">
                    <w:rPr>
                      <w:rFonts w:asciiTheme="majorHAnsi" w:hAnsiTheme="majorHAnsi" w:cstheme="majorHAnsi"/>
                      <w:b/>
                      <w:bCs/>
                      <w:sz w:val="18"/>
                    </w:rPr>
                    <w:t>)</w:t>
                  </w:r>
                </w:p>
              </w:tc>
            </w:tr>
            <w:tr w:rsidR="005B5C19" w:rsidRPr="00B30734" w14:paraId="1106BC85" w14:textId="77777777" w:rsidTr="00D452D9">
              <w:tc>
                <w:tcPr>
                  <w:tcW w:w="1985" w:type="dxa"/>
                  <w:tcBorders>
                    <w:right w:val="single" w:sz="4" w:space="0" w:color="auto"/>
                  </w:tcBorders>
                  <w:shd w:val="clear" w:color="auto" w:fill="FFFFFF" w:themeFill="background1"/>
                </w:tcPr>
                <w:p w14:paraId="4216A96A" w14:textId="77777777" w:rsidR="005B5C19" w:rsidRPr="002E4E09" w:rsidRDefault="005B5C19" w:rsidP="00B81222">
                  <w:pPr>
                    <w:framePr w:hSpace="141" w:wrap="around" w:vAnchor="text" w:hAnchor="text" w:x="-426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cstheme="minorHAnsi"/>
                      <w:color w:val="000000"/>
                    </w:rPr>
                  </w:pPr>
                  <w:r w:rsidRPr="002E4E09">
                    <w:rPr>
                      <w:rFonts w:cstheme="minorHAnsi"/>
                      <w:color w:val="000000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  <w:color w:val="000000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  <w:color w:val="000000"/>
                    </w:rPr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end"/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A6E222B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E21C394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t xml:space="preserve"> </w:t>
                  </w: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058FDA1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10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</w:tr>
            <w:tr w:rsidR="005B5C19" w:rsidRPr="00B30734" w14:paraId="07DAB83D" w14:textId="77777777" w:rsidTr="00D452D9">
              <w:tc>
                <w:tcPr>
                  <w:tcW w:w="1985" w:type="dxa"/>
                  <w:tcBorders>
                    <w:right w:val="single" w:sz="4" w:space="0" w:color="auto"/>
                  </w:tcBorders>
                  <w:shd w:val="clear" w:color="auto" w:fill="FFFFFF" w:themeFill="background1"/>
                </w:tcPr>
                <w:p w14:paraId="4A7AE22E" w14:textId="77777777" w:rsidR="005B5C19" w:rsidRPr="002E4E09" w:rsidRDefault="005B5C19" w:rsidP="00B81222">
                  <w:pPr>
                    <w:framePr w:hSpace="141" w:wrap="around" w:vAnchor="text" w:hAnchor="text" w:x="-426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cstheme="minorHAnsi"/>
                      <w:color w:val="000000"/>
                    </w:rPr>
                  </w:pPr>
                  <w:r w:rsidRPr="002E4E09">
                    <w:rPr>
                      <w:rFonts w:cstheme="minorHAnsi"/>
                      <w:color w:val="000000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  <w:color w:val="000000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  <w:color w:val="000000"/>
                    </w:rPr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end"/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743CA76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EBB0336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t xml:space="preserve"> </w:t>
                  </w: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776E923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10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</w:tr>
            <w:tr w:rsidR="005B5C19" w:rsidRPr="00B30734" w14:paraId="72C5FEE3" w14:textId="77777777" w:rsidTr="00D452D9">
              <w:tc>
                <w:tcPr>
                  <w:tcW w:w="1985" w:type="dxa"/>
                  <w:tcBorders>
                    <w:right w:val="single" w:sz="4" w:space="0" w:color="auto"/>
                  </w:tcBorders>
                  <w:shd w:val="clear" w:color="auto" w:fill="FFFFFF" w:themeFill="background1"/>
                </w:tcPr>
                <w:p w14:paraId="6CDAAB70" w14:textId="77777777" w:rsidR="005B5C19" w:rsidRPr="002E4E09" w:rsidRDefault="005B5C19" w:rsidP="00B81222">
                  <w:pPr>
                    <w:framePr w:hSpace="141" w:wrap="around" w:vAnchor="text" w:hAnchor="text" w:x="-426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cstheme="minorHAnsi"/>
                      <w:color w:val="000000"/>
                    </w:rPr>
                  </w:pPr>
                  <w:r w:rsidRPr="002E4E09">
                    <w:rPr>
                      <w:rFonts w:cstheme="minorHAnsi"/>
                      <w:color w:val="000000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  <w:color w:val="000000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  <w:color w:val="000000"/>
                    </w:rPr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noProof/>
                      <w:color w:val="000000"/>
                    </w:rPr>
                    <w:t> </w:t>
                  </w:r>
                  <w:r w:rsidRPr="002E4E09">
                    <w:rPr>
                      <w:rFonts w:cstheme="minorHAnsi"/>
                      <w:color w:val="000000"/>
                    </w:rPr>
                    <w:fldChar w:fldCharType="end"/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BEFD922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B69A120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t xml:space="preserve"> </w:t>
                  </w: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E57362B" w14:textId="77777777" w:rsidR="005B5C19" w:rsidRPr="002E4E09" w:rsidRDefault="005B5C19" w:rsidP="00B81222">
                  <w:pPr>
                    <w:framePr w:hSpace="141" w:wrap="around" w:vAnchor="text" w:hAnchor="text" w:x="-426" w:y="1"/>
                    <w:suppressOverlap/>
                    <w:rPr>
                      <w:rFonts w:cstheme="minorHAnsi"/>
                    </w:rPr>
                  </w:pPr>
                  <w:r w:rsidRPr="002E4E09">
                    <w:rPr>
                      <w:rFonts w:cstheme="minorHAnsi"/>
                    </w:rPr>
                    <w:fldChar w:fldCharType="begin">
                      <w:ffData>
                        <w:name w:val="Text10"/>
                        <w:enabled/>
                        <w:calcOnExit w:val="0"/>
                        <w:textInput/>
                      </w:ffData>
                    </w:fldChar>
                  </w:r>
                  <w:r w:rsidRPr="002E4E09">
                    <w:rPr>
                      <w:rFonts w:cstheme="minorHAnsi"/>
                    </w:rPr>
                    <w:instrText xml:space="preserve"> FORMTEXT </w:instrText>
                  </w:r>
                  <w:r w:rsidRPr="002E4E09">
                    <w:rPr>
                      <w:rFonts w:cstheme="minorHAnsi"/>
                    </w:rPr>
                  </w:r>
                  <w:r w:rsidRPr="002E4E09">
                    <w:rPr>
                      <w:rFonts w:cstheme="minorHAnsi"/>
                    </w:rPr>
                    <w:fldChar w:fldCharType="separate"/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  <w:noProof/>
                    </w:rPr>
                    <w:t> </w:t>
                  </w:r>
                  <w:r w:rsidRPr="002E4E09">
                    <w:rPr>
                      <w:rFonts w:cstheme="minorHAnsi"/>
                    </w:rPr>
                    <w:fldChar w:fldCharType="end"/>
                  </w:r>
                </w:p>
              </w:tc>
            </w:tr>
          </w:tbl>
          <w:p w14:paraId="404C2533" w14:textId="77777777" w:rsidR="005B5C19" w:rsidRPr="00937E5C" w:rsidRDefault="005B5C19" w:rsidP="00B21EE6">
            <w:pPr>
              <w:pStyle w:val="eAvrop1"/>
              <w:tabs>
                <w:tab w:val="clear" w:pos="1418"/>
                <w:tab w:val="clear" w:pos="1486"/>
                <w:tab w:val="left" w:pos="709"/>
              </w:tabs>
              <w:ind w:left="0" w:right="-1" w:firstLine="0"/>
            </w:pPr>
          </w:p>
        </w:tc>
        <w:tc>
          <w:tcPr>
            <w:tcW w:w="3862" w:type="dxa"/>
          </w:tcPr>
          <w:p w14:paraId="443BDEA8" w14:textId="77777777" w:rsidR="005B5C19" w:rsidRPr="007C0318" w:rsidRDefault="005B5C19" w:rsidP="00D452D9">
            <w:pPr>
              <w:pStyle w:val="Handlggare"/>
              <w:rPr>
                <w:rFonts w:cstheme="majorHAnsi"/>
                <w:sz w:val="20"/>
              </w:rPr>
            </w:pPr>
          </w:p>
        </w:tc>
      </w:tr>
    </w:tbl>
    <w:p w14:paraId="347CEB36" w14:textId="77777777" w:rsidR="008D133E" w:rsidRDefault="008D133E" w:rsidP="008D133E">
      <w:pPr>
        <w:rPr>
          <w:rFonts w:cstheme="minorHAnsi"/>
          <w:sz w:val="20"/>
          <w:szCs w:val="20"/>
        </w:rPr>
      </w:pPr>
    </w:p>
    <w:p w14:paraId="77EC569A" w14:textId="5346D145" w:rsidR="008D133E" w:rsidRDefault="008427F5" w:rsidP="008D133E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På begäran ska </w:t>
      </w:r>
      <w:r w:rsidR="00B81222">
        <w:rPr>
          <w:rFonts w:cstheme="minorHAnsi"/>
          <w:sz w:val="20"/>
          <w:szCs w:val="20"/>
        </w:rPr>
        <w:t xml:space="preserve">den </w:t>
      </w:r>
      <w:r>
        <w:rPr>
          <w:rFonts w:cstheme="minorHAnsi"/>
          <w:sz w:val="20"/>
          <w:szCs w:val="20"/>
        </w:rPr>
        <w:t xml:space="preserve">Sökande kunna uppvisa </w:t>
      </w:r>
      <w:r w:rsidR="008D133E">
        <w:rPr>
          <w:rFonts w:cstheme="minorHAnsi"/>
          <w:sz w:val="20"/>
          <w:szCs w:val="20"/>
        </w:rPr>
        <w:t>do</w:t>
      </w:r>
      <w:r w:rsidR="008D133E" w:rsidRPr="008427F5">
        <w:rPr>
          <w:rFonts w:cstheme="minorHAnsi"/>
          <w:sz w:val="20"/>
          <w:szCs w:val="20"/>
        </w:rPr>
        <w:t>kumentation som styrker nedan</w:t>
      </w:r>
      <w:r w:rsidR="008D133E">
        <w:rPr>
          <w:rFonts w:cstheme="minorHAnsi"/>
          <w:sz w:val="20"/>
          <w:szCs w:val="20"/>
        </w:rPr>
        <w:t xml:space="preserve"> kompetens.</w:t>
      </w:r>
    </w:p>
    <w:p w14:paraId="1930542A" w14:textId="5825C895" w:rsidR="00B21EE6" w:rsidRPr="008D133E" w:rsidRDefault="00B21EE6" w:rsidP="008D133E">
      <w:pPr>
        <w:pStyle w:val="Liststycke"/>
        <w:numPr>
          <w:ilvl w:val="0"/>
          <w:numId w:val="5"/>
        </w:numPr>
        <w:spacing w:after="0" w:line="240" w:lineRule="auto"/>
        <w:rPr>
          <w:rFonts w:cstheme="minorHAnsi"/>
          <w:sz w:val="20"/>
          <w:szCs w:val="20"/>
        </w:rPr>
      </w:pPr>
      <w:r w:rsidRPr="008D133E">
        <w:rPr>
          <w:rFonts w:cstheme="minorHAnsi"/>
          <w:sz w:val="20"/>
          <w:szCs w:val="20"/>
        </w:rPr>
        <w:t xml:space="preserve">Dokumenterad kunskap om arbetsrätt. </w:t>
      </w:r>
    </w:p>
    <w:p w14:paraId="6E197E76" w14:textId="77777777" w:rsidR="00B21EE6" w:rsidRPr="008D133E" w:rsidRDefault="00B21EE6" w:rsidP="008D133E">
      <w:pPr>
        <w:pStyle w:val="Liststycke"/>
        <w:numPr>
          <w:ilvl w:val="0"/>
          <w:numId w:val="5"/>
        </w:numPr>
        <w:spacing w:after="0" w:line="240" w:lineRule="auto"/>
        <w:rPr>
          <w:rFonts w:cstheme="minorHAnsi"/>
          <w:sz w:val="20"/>
          <w:szCs w:val="20"/>
        </w:rPr>
      </w:pPr>
      <w:r w:rsidRPr="008D133E">
        <w:rPr>
          <w:rFonts w:cstheme="minorHAnsi"/>
          <w:sz w:val="20"/>
          <w:szCs w:val="20"/>
        </w:rPr>
        <w:t xml:space="preserve">Ingående kunskaper om tillämpliga lagar, förordningar, föreskrifter och allmänna råd. </w:t>
      </w:r>
    </w:p>
    <w:p w14:paraId="50E48B4E" w14:textId="77777777" w:rsidR="00B21EE6" w:rsidRPr="00B21EE6" w:rsidRDefault="00B21EE6" w:rsidP="00B21EE6">
      <w:pPr>
        <w:ind w:firstLine="1304"/>
      </w:pPr>
    </w:p>
    <w:sectPr w:rsidR="00B21EE6" w:rsidRPr="00B21EE6" w:rsidSect="00262BC2">
      <w:headerReference w:type="default" r:id="rId8"/>
      <w:headerReference w:type="first" r:id="rId9"/>
      <w:footerReference w:type="first" r:id="rId10"/>
      <w:pgSz w:w="11906" w:h="16838" w:code="9"/>
      <w:pgMar w:top="709" w:right="1985" w:bottom="1559" w:left="1985" w:header="79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D2BA5" w14:textId="77777777" w:rsidR="00CB116E" w:rsidRDefault="00CB116E" w:rsidP="00DE6901">
      <w:pPr>
        <w:spacing w:after="0" w:line="240" w:lineRule="auto"/>
      </w:pPr>
      <w:r>
        <w:separator/>
      </w:r>
    </w:p>
  </w:endnote>
  <w:endnote w:type="continuationSeparator" w:id="0">
    <w:p w14:paraId="1E19BD54" w14:textId="77777777" w:rsidR="00CB116E" w:rsidRDefault="00CB116E" w:rsidP="00DE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0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Kontaktinformation i sidfot"/>
    </w:tblPr>
    <w:tblGrid>
      <w:gridCol w:w="2835"/>
      <w:gridCol w:w="2382"/>
      <w:gridCol w:w="1871"/>
      <w:gridCol w:w="1985"/>
    </w:tblGrid>
    <w:tr w:rsidR="009B45A4" w14:paraId="5441CF08" w14:textId="77777777" w:rsidTr="00060FAE">
      <w:tc>
        <w:tcPr>
          <w:tcW w:w="9073" w:type="dxa"/>
          <w:gridSpan w:val="4"/>
        </w:tcPr>
        <w:p w14:paraId="40ECB753" w14:textId="77777777" w:rsidR="009B45A4" w:rsidRDefault="009B45A4" w:rsidP="00C64AB0">
          <w:pPr>
            <w:pStyle w:val="Sidhuvud"/>
          </w:pPr>
          <w:r>
            <w:t>HUDDINGE KOMMUN</w:t>
          </w:r>
        </w:p>
      </w:tc>
    </w:tr>
    <w:tr w:rsidR="009B45A4" w14:paraId="34452BA7" w14:textId="77777777" w:rsidTr="00060FAE">
      <w:tc>
        <w:tcPr>
          <w:tcW w:w="9073" w:type="dxa"/>
          <w:gridSpan w:val="4"/>
        </w:tcPr>
        <w:p w14:paraId="7BB0449D" w14:textId="77777777" w:rsidR="009B45A4" w:rsidRDefault="009B45A4" w:rsidP="00C64AB0">
          <w:pPr>
            <w:pStyle w:val="Sidhuvud"/>
          </w:pPr>
        </w:p>
      </w:tc>
    </w:tr>
    <w:tr w:rsidR="009B45A4" w14:paraId="0CF5134F" w14:textId="77777777" w:rsidTr="00270584">
      <w:trPr>
        <w:trHeight w:hRule="exact" w:val="198"/>
      </w:trPr>
      <w:tc>
        <w:tcPr>
          <w:tcW w:w="2835" w:type="dxa"/>
        </w:tcPr>
        <w:sdt>
          <w:sdtPr>
            <w:tag w:val="Forvaltning"/>
            <w:id w:val="1711225519"/>
            <w:placeholder>
              <w:docPart w:val="29C77E3DF19645AD973DB585C21AEFE8"/>
            </w:placeholder>
            <w:temporary/>
            <w:showingPlcHdr/>
            <w:text/>
          </w:sdtPr>
          <w:sdtEndPr/>
          <w:sdtContent>
            <w:p w14:paraId="5CA87FCE" w14:textId="77777777" w:rsidR="009B45A4" w:rsidRPr="009B45A4" w:rsidRDefault="009B45A4" w:rsidP="00C64AB0">
              <w:pPr>
                <w:pStyle w:val="Sidhuvud"/>
                <w:rPr>
                  <w:rFonts w:asciiTheme="minorHAnsi" w:hAnsiTheme="minorHAnsi"/>
                  <w:sz w:val="24"/>
                </w:rPr>
              </w:pPr>
              <w:r>
                <w:rPr>
                  <w:rStyle w:val="Platshllartext"/>
                  <w:lang w:val="de-DE"/>
                </w:rPr>
                <w:t>Förvaltning</w:t>
              </w:r>
            </w:p>
          </w:sdtContent>
        </w:sdt>
      </w:tc>
      <w:tc>
        <w:tcPr>
          <w:tcW w:w="2382" w:type="dxa"/>
        </w:tcPr>
        <w:p w14:paraId="473BEF62" w14:textId="77777777" w:rsidR="009B45A4" w:rsidRDefault="00B81222" w:rsidP="00C64AB0">
          <w:pPr>
            <w:pStyle w:val="Sidhuvud"/>
          </w:pPr>
          <w:sdt>
            <w:sdtPr>
              <w:rPr>
                <w:i/>
              </w:rPr>
              <w:tag w:val="Post"/>
              <w:id w:val="-1901818043"/>
              <w:temporary/>
              <w:text/>
            </w:sdtPr>
            <w:sdtEndPr/>
            <w:sdtContent>
              <w:r w:rsidR="009B45A4" w:rsidRPr="009B45A4">
                <w:rPr>
                  <w:i/>
                </w:rPr>
                <w:t>Post</w:t>
              </w:r>
            </w:sdtContent>
          </w:sdt>
          <w:r w:rsidR="009B45A4">
            <w:t xml:space="preserve"> </w:t>
          </w:r>
          <w:sdt>
            <w:sdtPr>
              <w:tag w:val="postFoot"/>
              <w:id w:val="-1823345103"/>
              <w:temporary/>
              <w:text/>
            </w:sdtPr>
            <w:sdtEndPr/>
            <w:sdtContent>
              <w:r w:rsidR="009B45A4">
                <w:t>141 85 Huddinge</w:t>
              </w:r>
            </w:sdtContent>
          </w:sdt>
        </w:p>
      </w:tc>
      <w:tc>
        <w:tcPr>
          <w:tcW w:w="1871" w:type="dxa"/>
        </w:tcPr>
        <w:p w14:paraId="615B4B81" w14:textId="77777777" w:rsidR="009B45A4" w:rsidRDefault="00B81222" w:rsidP="0068314D">
          <w:pPr>
            <w:pStyle w:val="Sidhuvud"/>
          </w:pPr>
          <w:sdt>
            <w:sdtPr>
              <w:rPr>
                <w:i/>
              </w:rPr>
              <w:tag w:val="Tel"/>
              <w:id w:val="1036321411"/>
              <w:temporary/>
              <w:text/>
            </w:sdtPr>
            <w:sdtEndPr/>
            <w:sdtContent>
              <w:r w:rsidR="0081425F" w:rsidRPr="00F26650">
                <w:rPr>
                  <w:i/>
                </w:rPr>
                <w:t>Tfn</w:t>
              </w:r>
            </w:sdtContent>
          </w:sdt>
          <w:r w:rsidR="009B45A4">
            <w:t xml:space="preserve"> </w:t>
          </w:r>
          <w:sdt>
            <w:sdtPr>
              <w:tag w:val="Telnr"/>
              <w:id w:val="564452097"/>
              <w:temporary/>
              <w:text/>
            </w:sdtPr>
            <w:sdtEndPr/>
            <w:sdtContent>
              <w:r w:rsidR="0068314D">
                <w:t xml:space="preserve"> </w:t>
              </w:r>
            </w:sdtContent>
          </w:sdt>
        </w:p>
      </w:tc>
      <w:tc>
        <w:tcPr>
          <w:tcW w:w="1985" w:type="dxa"/>
        </w:tcPr>
        <w:sdt>
          <w:sdtPr>
            <w:tag w:val="emailFoot"/>
            <w:id w:val="1646311353"/>
            <w:temporary/>
            <w:text/>
          </w:sdtPr>
          <w:sdtEndPr/>
          <w:sdtContent>
            <w:p w14:paraId="066C89F4" w14:textId="77777777" w:rsidR="009B45A4" w:rsidRDefault="009B45A4" w:rsidP="00C64AB0">
              <w:pPr>
                <w:pStyle w:val="Sidhuvud"/>
              </w:pPr>
              <w:r>
                <w:t>huddinge@huddinge.se</w:t>
              </w:r>
            </w:p>
          </w:sdtContent>
        </w:sdt>
      </w:tc>
    </w:tr>
    <w:tr w:rsidR="009B45A4" w14:paraId="159EF90F" w14:textId="77777777" w:rsidTr="00270584">
      <w:tc>
        <w:tcPr>
          <w:tcW w:w="2835" w:type="dxa"/>
        </w:tcPr>
        <w:p w14:paraId="30F283FC" w14:textId="77777777" w:rsidR="009B45A4" w:rsidRDefault="009B45A4" w:rsidP="00C64AB0">
          <w:pPr>
            <w:pStyle w:val="Sidhuvud"/>
          </w:pPr>
        </w:p>
      </w:tc>
      <w:tc>
        <w:tcPr>
          <w:tcW w:w="2382" w:type="dxa"/>
        </w:tcPr>
        <w:p w14:paraId="62BE1C8F" w14:textId="77777777" w:rsidR="009B45A4" w:rsidRDefault="00B81222" w:rsidP="00C64AB0">
          <w:pPr>
            <w:pStyle w:val="Sidhuvud"/>
          </w:pPr>
          <w:sdt>
            <w:sdtPr>
              <w:rPr>
                <w:i/>
              </w:rPr>
              <w:tag w:val="Besok"/>
              <w:id w:val="-1632786504"/>
              <w:temporary/>
              <w:text/>
            </w:sdtPr>
            <w:sdtEndPr/>
            <w:sdtContent>
              <w:r w:rsidR="009B45A4" w:rsidRPr="009B45A4">
                <w:rPr>
                  <w:i/>
                </w:rPr>
                <w:t>Besök</w:t>
              </w:r>
            </w:sdtContent>
          </w:sdt>
          <w:r w:rsidR="009B45A4">
            <w:t xml:space="preserve"> </w:t>
          </w:r>
          <w:sdt>
            <w:sdtPr>
              <w:tag w:val="visitFoot"/>
              <w:id w:val="848767505"/>
              <w:temporary/>
              <w:text/>
            </w:sdtPr>
            <w:sdtEndPr/>
            <w:sdtContent>
              <w:r w:rsidR="009B45A4">
                <w:t>Kommunalvägen 28</w:t>
              </w:r>
            </w:sdtContent>
          </w:sdt>
        </w:p>
      </w:tc>
      <w:tc>
        <w:tcPr>
          <w:tcW w:w="1871" w:type="dxa"/>
        </w:tcPr>
        <w:p w14:paraId="325A74C3" w14:textId="77777777" w:rsidR="009B45A4" w:rsidRDefault="00B81222" w:rsidP="0081425F">
          <w:pPr>
            <w:pStyle w:val="Sidhuvud"/>
          </w:pPr>
          <w:sdt>
            <w:sdtPr>
              <w:rPr>
                <w:i/>
              </w:rPr>
              <w:tag w:val="Vxl"/>
              <w:id w:val="-1503261880"/>
              <w:temporary/>
              <w:text/>
            </w:sdtPr>
            <w:sdtEndPr/>
            <w:sdtContent>
              <w:r w:rsidR="009B45A4" w:rsidRPr="00310262">
                <w:rPr>
                  <w:i/>
                </w:rPr>
                <w:t>T</w:t>
              </w:r>
              <w:r w:rsidR="0081425F">
                <w:rPr>
                  <w:i/>
                </w:rPr>
                <w:t>fn</w:t>
              </w:r>
              <w:r w:rsidR="009B45A4" w:rsidRPr="00310262">
                <w:rPr>
                  <w:i/>
                </w:rPr>
                <w:t xml:space="preserve"> </w:t>
              </w:r>
              <w:proofErr w:type="spellStart"/>
              <w:r w:rsidR="009B45A4" w:rsidRPr="00310262">
                <w:rPr>
                  <w:i/>
                </w:rPr>
                <w:t>vxl</w:t>
              </w:r>
              <w:proofErr w:type="spellEnd"/>
            </w:sdtContent>
          </w:sdt>
          <w:r w:rsidR="009B45A4">
            <w:t xml:space="preserve"> </w:t>
          </w:r>
          <w:r w:rsidR="001E0A77" w:rsidRPr="001E0A77">
            <w:t>08-535 300 00</w:t>
          </w:r>
        </w:p>
      </w:tc>
      <w:tc>
        <w:tcPr>
          <w:tcW w:w="1985" w:type="dxa"/>
        </w:tcPr>
        <w:sdt>
          <w:sdtPr>
            <w:tag w:val="webFoot"/>
            <w:id w:val="-1685820449"/>
            <w:temporary/>
            <w:text/>
          </w:sdtPr>
          <w:sdtEndPr/>
          <w:sdtContent>
            <w:p w14:paraId="533E3C5F" w14:textId="77777777" w:rsidR="009B45A4" w:rsidRDefault="009B45A4" w:rsidP="00C64AB0">
              <w:pPr>
                <w:pStyle w:val="Sidhuvud"/>
              </w:pPr>
              <w:r>
                <w:t>www.huddinge.se</w:t>
              </w:r>
            </w:p>
          </w:sdtContent>
        </w:sdt>
      </w:tc>
    </w:tr>
  </w:tbl>
  <w:p w14:paraId="0EC5612F" w14:textId="77777777" w:rsidR="009B45A4" w:rsidRPr="009B45A4" w:rsidRDefault="009B45A4" w:rsidP="009B45A4">
    <w:pPr>
      <w:pStyle w:val="Sidfot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41074" w14:textId="77777777" w:rsidR="00CB116E" w:rsidRDefault="00CB116E" w:rsidP="00DE6901">
      <w:pPr>
        <w:spacing w:after="0" w:line="240" w:lineRule="auto"/>
      </w:pPr>
      <w:r>
        <w:separator/>
      </w:r>
    </w:p>
  </w:footnote>
  <w:footnote w:type="continuationSeparator" w:id="0">
    <w:p w14:paraId="4613224A" w14:textId="77777777" w:rsidR="00CB116E" w:rsidRDefault="00CB116E" w:rsidP="00DE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2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381"/>
      <w:gridCol w:w="2363"/>
      <w:gridCol w:w="2478"/>
    </w:tblGrid>
    <w:tr w:rsidR="00703D6A" w14:paraId="26C95030" w14:textId="77777777" w:rsidTr="00C87841">
      <w:trPr>
        <w:trHeight w:hRule="exact" w:val="728"/>
      </w:trPr>
      <w:tc>
        <w:tcPr>
          <w:tcW w:w="4381" w:type="dxa"/>
        </w:tcPr>
        <w:p w14:paraId="5A33293A" w14:textId="77777777" w:rsidR="00703D6A" w:rsidRDefault="00703D6A" w:rsidP="00703D6A">
          <w:pPr>
            <w:pStyle w:val="Sidhuvud"/>
          </w:pPr>
          <w:r w:rsidRPr="00067BDA">
            <w:rPr>
              <w:noProof/>
              <w:lang w:eastAsia="sv-SE"/>
            </w:rPr>
            <w:drawing>
              <wp:anchor distT="0" distB="0" distL="114300" distR="114300" simplePos="0" relativeHeight="251661312" behindDoc="0" locked="0" layoutInCell="1" allowOverlap="1" wp14:anchorId="74BC38FA" wp14:editId="73E2CAF9">
                <wp:simplePos x="0" y="0"/>
                <wp:positionH relativeFrom="page">
                  <wp:posOffset>-431800</wp:posOffset>
                </wp:positionH>
                <wp:positionV relativeFrom="page">
                  <wp:posOffset>-144145</wp:posOffset>
                </wp:positionV>
                <wp:extent cx="1620000" cy="453600"/>
                <wp:effectExtent l="0" t="0" r="0" b="3810"/>
                <wp:wrapNone/>
                <wp:docPr id="3" name="Bildobjekt 3" descr="Logotyp Huddinge kommu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jespe_000\Dropbox (Learningpoint.se)\Learningpoint Gemensam\Kunder\H\Huddinge kommun\P1 - Mallpaket\Grafik\omgjordaLoggor\LogoSvartVit5c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0000" cy="45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363" w:type="dxa"/>
        </w:tcPr>
        <w:p w14:paraId="77C18C01" w14:textId="77777777" w:rsidR="00DD6C4B" w:rsidRPr="007C0318" w:rsidRDefault="00DD6C4B" w:rsidP="00DD6C4B">
          <w:pPr>
            <w:pStyle w:val="Doknamn"/>
            <w:jc w:val="left"/>
            <w:rPr>
              <w:rFonts w:cstheme="majorHAnsi"/>
            </w:rPr>
          </w:pPr>
          <w:r>
            <w:rPr>
              <w:rFonts w:cstheme="majorHAnsi"/>
            </w:rPr>
            <w:t>Bilaga CV-mall</w:t>
          </w:r>
        </w:p>
        <w:p w14:paraId="5724FED1" w14:textId="77777777" w:rsidR="00DD6C4B" w:rsidRDefault="00DD6C4B" w:rsidP="00DD6C4B">
          <w:pPr>
            <w:pStyle w:val="Sidhuvud"/>
          </w:pPr>
          <w:r w:rsidRPr="00507BFF">
            <w:rPr>
              <w:rFonts w:cstheme="majorHAnsi"/>
              <w:sz w:val="18"/>
            </w:rPr>
            <w:t xml:space="preserve">Upphandling av </w:t>
          </w:r>
          <w:r w:rsidRPr="00507BFF">
            <w:rPr>
              <w:rFonts w:cstheme="majorHAnsi"/>
              <w:color w:val="0070C0"/>
              <w:sz w:val="18"/>
            </w:rPr>
            <w:t>xxx, 20</w:t>
          </w:r>
          <w:r>
            <w:rPr>
              <w:rFonts w:cstheme="majorHAnsi"/>
              <w:color w:val="0070C0"/>
              <w:sz w:val="18"/>
            </w:rPr>
            <w:t>xx</w:t>
          </w:r>
          <w:r w:rsidRPr="00507BFF">
            <w:rPr>
              <w:rFonts w:cstheme="majorHAnsi"/>
              <w:color w:val="0070C0"/>
              <w:sz w:val="18"/>
            </w:rPr>
            <w:t>-xxx</w:t>
          </w:r>
        </w:p>
        <w:p w14:paraId="41508CE4" w14:textId="77777777" w:rsidR="00703D6A" w:rsidRPr="00DD6C4B" w:rsidRDefault="00703D6A" w:rsidP="00DD6C4B">
          <w:pPr>
            <w:jc w:val="right"/>
          </w:pPr>
        </w:p>
      </w:tc>
      <w:tc>
        <w:tcPr>
          <w:tcW w:w="0" w:type="auto"/>
        </w:tcPr>
        <w:p w14:paraId="4A39CF0F" w14:textId="77777777" w:rsidR="00703D6A" w:rsidRPr="00E969DA" w:rsidRDefault="00703D6A" w:rsidP="00703D6A">
          <w:pPr>
            <w:pStyle w:val="Sidhuvud"/>
            <w:jc w:val="right"/>
            <w:rPr>
              <w:rStyle w:val="Sidnummer"/>
            </w:rPr>
          </w:pP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PAGE  \* Arabic  \* MERGEFORMAT </w:instrText>
          </w:r>
          <w:r w:rsidRPr="00E969DA">
            <w:rPr>
              <w:rStyle w:val="Sidnummer"/>
            </w:rPr>
            <w:fldChar w:fldCharType="separate"/>
          </w:r>
          <w:r w:rsidR="00CA39D1">
            <w:rPr>
              <w:rStyle w:val="Sidnummer"/>
              <w:noProof/>
            </w:rPr>
            <w:t>2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 xml:space="preserve"> (</w:t>
          </w: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NUMPAGES  \* Arabic  \* MERGEFORMAT </w:instrText>
          </w:r>
          <w:r w:rsidRPr="00E969DA">
            <w:rPr>
              <w:rStyle w:val="Sidnummer"/>
            </w:rPr>
            <w:fldChar w:fldCharType="separate"/>
          </w:r>
          <w:r w:rsidR="00CA39D1">
            <w:rPr>
              <w:rStyle w:val="Sidnummer"/>
              <w:noProof/>
            </w:rPr>
            <w:t>3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>)</w:t>
          </w:r>
        </w:p>
      </w:tc>
    </w:tr>
  </w:tbl>
  <w:p w14:paraId="1415FDD5" w14:textId="77777777" w:rsidR="00703D6A" w:rsidRDefault="00703D6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Dokumentinformation i sidhuvud"/>
    </w:tblPr>
    <w:tblGrid>
      <w:gridCol w:w="3828"/>
      <w:gridCol w:w="2806"/>
      <w:gridCol w:w="1304"/>
      <w:gridCol w:w="1134"/>
    </w:tblGrid>
    <w:tr w:rsidR="0010273F" w14:paraId="652D658D" w14:textId="77777777" w:rsidTr="00B21EE6">
      <w:trPr>
        <w:trHeight w:hRule="exact" w:val="624"/>
      </w:trPr>
      <w:tc>
        <w:tcPr>
          <w:tcW w:w="3828" w:type="dxa"/>
        </w:tcPr>
        <w:p w14:paraId="6033D396" w14:textId="77777777" w:rsidR="0010273F" w:rsidRDefault="0010273F">
          <w:pPr>
            <w:pStyle w:val="Sidhuvud"/>
          </w:pPr>
          <w:r w:rsidRPr="00067BDA">
            <w:rPr>
              <w:noProof/>
              <w:lang w:eastAsia="sv-SE"/>
            </w:rPr>
            <w:drawing>
              <wp:anchor distT="0" distB="0" distL="114300" distR="114300" simplePos="0" relativeHeight="251665408" behindDoc="0" locked="0" layoutInCell="1" allowOverlap="1" wp14:anchorId="5E91B1E9" wp14:editId="16631070">
                <wp:simplePos x="0" y="0"/>
                <wp:positionH relativeFrom="page">
                  <wp:posOffset>-431800</wp:posOffset>
                </wp:positionH>
                <wp:positionV relativeFrom="page">
                  <wp:posOffset>-144145</wp:posOffset>
                </wp:positionV>
                <wp:extent cx="1620000" cy="453600"/>
                <wp:effectExtent l="0" t="0" r="0" b="3810"/>
                <wp:wrapNone/>
                <wp:docPr id="4" name="Bildobjekt 4" descr="Logotyp Huddinge kommu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jespe_000\Dropbox (Learningpoint.se)\Learningpoint Gemensam\Kunder\H\Huddinge kommun\P1 - Mallpaket\Grafik\omgjordaLoggor\LogoSvartVit5c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0000" cy="45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110" w:type="dxa"/>
          <w:gridSpan w:val="2"/>
        </w:tcPr>
        <w:p w14:paraId="3F491C4D" w14:textId="3C388B5F" w:rsidR="00DD6C4B" w:rsidRPr="007C0318" w:rsidRDefault="00B21EE6" w:rsidP="00DD6C4B">
          <w:pPr>
            <w:pStyle w:val="Doknamn"/>
            <w:jc w:val="left"/>
            <w:rPr>
              <w:rFonts w:cstheme="majorHAnsi"/>
            </w:rPr>
          </w:pPr>
          <w:r>
            <w:rPr>
              <w:rFonts w:cstheme="majorHAnsi"/>
            </w:rPr>
            <w:t xml:space="preserve">Kompetens </w:t>
          </w:r>
          <w:r w:rsidR="005B5C19">
            <w:rPr>
              <w:rFonts w:cstheme="majorHAnsi"/>
            </w:rPr>
            <w:t>verksamhetsansvarig</w:t>
          </w:r>
        </w:p>
        <w:p w14:paraId="72CF84A5" w14:textId="65073AF0" w:rsidR="0010273F" w:rsidRPr="005B5C19" w:rsidRDefault="0010273F" w:rsidP="005B5C19">
          <w:pPr>
            <w:pStyle w:val="Sidhuvud"/>
            <w:tabs>
              <w:tab w:val="center" w:pos="4819"/>
              <w:tab w:val="right" w:pos="9071"/>
            </w:tabs>
            <w:spacing w:line="240" w:lineRule="auto"/>
            <w:rPr>
              <w:rStyle w:val="Sidnummer"/>
              <w:rFonts w:cstheme="majorHAnsi"/>
              <w:b/>
              <w:bCs/>
              <w:szCs w:val="20"/>
            </w:rPr>
          </w:pPr>
        </w:p>
      </w:tc>
      <w:tc>
        <w:tcPr>
          <w:tcW w:w="1134" w:type="dxa"/>
        </w:tcPr>
        <w:p w14:paraId="1E20A382" w14:textId="77777777" w:rsidR="0010273F" w:rsidRPr="00E969DA" w:rsidRDefault="0010273F" w:rsidP="00DE6901">
          <w:pPr>
            <w:pStyle w:val="Sidhuvud"/>
            <w:jc w:val="right"/>
            <w:rPr>
              <w:rStyle w:val="Sidnummer"/>
            </w:rPr>
          </w:pP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PAGE  \* Arabic  \* MERGEFORMAT </w:instrText>
          </w:r>
          <w:r w:rsidRPr="00E969DA">
            <w:rPr>
              <w:rStyle w:val="Sidnummer"/>
            </w:rPr>
            <w:fldChar w:fldCharType="separate"/>
          </w:r>
          <w:r w:rsidR="00CA39D1">
            <w:rPr>
              <w:rStyle w:val="Sidnummer"/>
              <w:noProof/>
            </w:rPr>
            <w:t>1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 xml:space="preserve"> (</w:t>
          </w: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NUMPAGES  \* Arabic  \* MERGEFORMAT </w:instrText>
          </w:r>
          <w:r w:rsidRPr="00E969DA">
            <w:rPr>
              <w:rStyle w:val="Sidnummer"/>
            </w:rPr>
            <w:fldChar w:fldCharType="separate"/>
          </w:r>
          <w:r w:rsidR="00CA39D1">
            <w:rPr>
              <w:rStyle w:val="Sidnummer"/>
              <w:noProof/>
            </w:rPr>
            <w:t>3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>)</w:t>
          </w:r>
        </w:p>
      </w:tc>
    </w:tr>
    <w:tr w:rsidR="00E969DA" w14:paraId="618E13E9" w14:textId="77777777" w:rsidTr="00B21EE6">
      <w:tc>
        <w:tcPr>
          <w:tcW w:w="3828" w:type="dxa"/>
        </w:tcPr>
        <w:p w14:paraId="199DBC53" w14:textId="77777777" w:rsidR="00E969DA" w:rsidRDefault="00E969DA">
          <w:pPr>
            <w:pStyle w:val="Sidhuvud"/>
          </w:pPr>
        </w:p>
      </w:tc>
      <w:tc>
        <w:tcPr>
          <w:tcW w:w="2806" w:type="dxa"/>
        </w:tcPr>
        <w:p w14:paraId="534E776B" w14:textId="77777777" w:rsidR="00E969DA" w:rsidRDefault="00E969DA" w:rsidP="00965508">
          <w:pPr>
            <w:pStyle w:val="Sidhuvud"/>
            <w:spacing w:line="240" w:lineRule="auto"/>
          </w:pPr>
        </w:p>
      </w:tc>
      <w:tc>
        <w:tcPr>
          <w:tcW w:w="2438" w:type="dxa"/>
          <w:gridSpan w:val="2"/>
        </w:tcPr>
        <w:p w14:paraId="044837B7" w14:textId="77777777" w:rsidR="00E969DA" w:rsidRDefault="00E969DA" w:rsidP="00965508">
          <w:pPr>
            <w:pStyle w:val="Sidhuvud"/>
          </w:pPr>
        </w:p>
      </w:tc>
    </w:tr>
  </w:tbl>
  <w:p w14:paraId="229EC6D6" w14:textId="77777777" w:rsidR="00DE6901" w:rsidRDefault="00DE690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E02B1"/>
    <w:multiLevelType w:val="hybridMultilevel"/>
    <w:tmpl w:val="DCE25702"/>
    <w:lvl w:ilvl="0" w:tplc="041D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806264D"/>
    <w:multiLevelType w:val="hybridMultilevel"/>
    <w:tmpl w:val="815893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0B70F0"/>
    <w:multiLevelType w:val="hybridMultilevel"/>
    <w:tmpl w:val="D4B8220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D528E"/>
    <w:multiLevelType w:val="hybridMultilevel"/>
    <w:tmpl w:val="93C45CC0"/>
    <w:lvl w:ilvl="0" w:tplc="041D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6E546374"/>
    <w:multiLevelType w:val="hybridMultilevel"/>
    <w:tmpl w:val="2AD2343C"/>
    <w:lvl w:ilvl="0" w:tplc="041D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38672058">
    <w:abstractNumId w:val="1"/>
  </w:num>
  <w:num w:numId="2" w16cid:durableId="1410804552">
    <w:abstractNumId w:val="3"/>
  </w:num>
  <w:num w:numId="3" w16cid:durableId="2064255563">
    <w:abstractNumId w:val="0"/>
  </w:num>
  <w:num w:numId="4" w16cid:durableId="598224882">
    <w:abstractNumId w:val="4"/>
  </w:num>
  <w:num w:numId="5" w16cid:durableId="1375151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16E"/>
    <w:rsid w:val="00005C4C"/>
    <w:rsid w:val="000203FF"/>
    <w:rsid w:val="000325B2"/>
    <w:rsid w:val="0003437A"/>
    <w:rsid w:val="000535D8"/>
    <w:rsid w:val="00060FAE"/>
    <w:rsid w:val="00066420"/>
    <w:rsid w:val="00067BDA"/>
    <w:rsid w:val="00072E41"/>
    <w:rsid w:val="00095175"/>
    <w:rsid w:val="000978D3"/>
    <w:rsid w:val="000C065E"/>
    <w:rsid w:val="000C46CA"/>
    <w:rsid w:val="0010273F"/>
    <w:rsid w:val="00105670"/>
    <w:rsid w:val="0013332B"/>
    <w:rsid w:val="00144C5C"/>
    <w:rsid w:val="00166436"/>
    <w:rsid w:val="001812F5"/>
    <w:rsid w:val="0019269E"/>
    <w:rsid w:val="001A4B62"/>
    <w:rsid w:val="001A4E63"/>
    <w:rsid w:val="001B1130"/>
    <w:rsid w:val="001B2531"/>
    <w:rsid w:val="001D3B21"/>
    <w:rsid w:val="001D583D"/>
    <w:rsid w:val="001D797E"/>
    <w:rsid w:val="001E0A77"/>
    <w:rsid w:val="001E56C7"/>
    <w:rsid w:val="001F2806"/>
    <w:rsid w:val="002230F2"/>
    <w:rsid w:val="0023414A"/>
    <w:rsid w:val="00242AEE"/>
    <w:rsid w:val="00247635"/>
    <w:rsid w:val="00262BC2"/>
    <w:rsid w:val="00270584"/>
    <w:rsid w:val="00270D57"/>
    <w:rsid w:val="00271290"/>
    <w:rsid w:val="0028064F"/>
    <w:rsid w:val="0028584E"/>
    <w:rsid w:val="00294185"/>
    <w:rsid w:val="002D52EA"/>
    <w:rsid w:val="002E0057"/>
    <w:rsid w:val="002E7B2B"/>
    <w:rsid w:val="002F3744"/>
    <w:rsid w:val="002F7860"/>
    <w:rsid w:val="003072AA"/>
    <w:rsid w:val="00310262"/>
    <w:rsid w:val="00320B0C"/>
    <w:rsid w:val="00324EB0"/>
    <w:rsid w:val="00343968"/>
    <w:rsid w:val="00355910"/>
    <w:rsid w:val="003741AA"/>
    <w:rsid w:val="003841A8"/>
    <w:rsid w:val="00391994"/>
    <w:rsid w:val="003A113C"/>
    <w:rsid w:val="003E564C"/>
    <w:rsid w:val="003F3BAF"/>
    <w:rsid w:val="003F5782"/>
    <w:rsid w:val="003F6527"/>
    <w:rsid w:val="00436EDF"/>
    <w:rsid w:val="004401D8"/>
    <w:rsid w:val="00452797"/>
    <w:rsid w:val="004571AC"/>
    <w:rsid w:val="00467F7C"/>
    <w:rsid w:val="0047165B"/>
    <w:rsid w:val="00473FA4"/>
    <w:rsid w:val="004862E8"/>
    <w:rsid w:val="004933AA"/>
    <w:rsid w:val="00493A22"/>
    <w:rsid w:val="004A50CF"/>
    <w:rsid w:val="004C6E70"/>
    <w:rsid w:val="004F4907"/>
    <w:rsid w:val="00511B52"/>
    <w:rsid w:val="005148A4"/>
    <w:rsid w:val="00523818"/>
    <w:rsid w:val="00535DFC"/>
    <w:rsid w:val="00561867"/>
    <w:rsid w:val="00563E3B"/>
    <w:rsid w:val="005A506D"/>
    <w:rsid w:val="005B25CC"/>
    <w:rsid w:val="005B2D25"/>
    <w:rsid w:val="005B5C19"/>
    <w:rsid w:val="005D6E3B"/>
    <w:rsid w:val="005F5E27"/>
    <w:rsid w:val="00601814"/>
    <w:rsid w:val="00607679"/>
    <w:rsid w:val="00614B9D"/>
    <w:rsid w:val="00644124"/>
    <w:rsid w:val="0068314D"/>
    <w:rsid w:val="007024B1"/>
    <w:rsid w:val="00703D6A"/>
    <w:rsid w:val="0071604E"/>
    <w:rsid w:val="00724F98"/>
    <w:rsid w:val="007327B3"/>
    <w:rsid w:val="00732A6A"/>
    <w:rsid w:val="0074326E"/>
    <w:rsid w:val="00750924"/>
    <w:rsid w:val="007628DB"/>
    <w:rsid w:val="00766C66"/>
    <w:rsid w:val="00770867"/>
    <w:rsid w:val="007877C4"/>
    <w:rsid w:val="007B1816"/>
    <w:rsid w:val="007C31ED"/>
    <w:rsid w:val="007C63FA"/>
    <w:rsid w:val="007D120E"/>
    <w:rsid w:val="00812E6A"/>
    <w:rsid w:val="0081425F"/>
    <w:rsid w:val="00821546"/>
    <w:rsid w:val="0082246C"/>
    <w:rsid w:val="00823B21"/>
    <w:rsid w:val="00823D5F"/>
    <w:rsid w:val="00841C53"/>
    <w:rsid w:val="008427F5"/>
    <w:rsid w:val="008436AA"/>
    <w:rsid w:val="008470B1"/>
    <w:rsid w:val="008527F2"/>
    <w:rsid w:val="00884327"/>
    <w:rsid w:val="00892861"/>
    <w:rsid w:val="008B670D"/>
    <w:rsid w:val="008C5AB4"/>
    <w:rsid w:val="008D133E"/>
    <w:rsid w:val="008F6723"/>
    <w:rsid w:val="00916475"/>
    <w:rsid w:val="00924984"/>
    <w:rsid w:val="00936CB1"/>
    <w:rsid w:val="00937E5C"/>
    <w:rsid w:val="00943759"/>
    <w:rsid w:val="00965508"/>
    <w:rsid w:val="00973DC3"/>
    <w:rsid w:val="009A4ED7"/>
    <w:rsid w:val="009B1441"/>
    <w:rsid w:val="009B3A87"/>
    <w:rsid w:val="009B45A4"/>
    <w:rsid w:val="009B4863"/>
    <w:rsid w:val="009D2F4A"/>
    <w:rsid w:val="009E096F"/>
    <w:rsid w:val="00A10EE6"/>
    <w:rsid w:val="00A13BA2"/>
    <w:rsid w:val="00A22710"/>
    <w:rsid w:val="00A313A8"/>
    <w:rsid w:val="00A46015"/>
    <w:rsid w:val="00A968ED"/>
    <w:rsid w:val="00AB489D"/>
    <w:rsid w:val="00AE047E"/>
    <w:rsid w:val="00AF64DF"/>
    <w:rsid w:val="00B073D3"/>
    <w:rsid w:val="00B13035"/>
    <w:rsid w:val="00B21EE6"/>
    <w:rsid w:val="00B40276"/>
    <w:rsid w:val="00B428ED"/>
    <w:rsid w:val="00B72313"/>
    <w:rsid w:val="00B81222"/>
    <w:rsid w:val="00B84911"/>
    <w:rsid w:val="00B86E98"/>
    <w:rsid w:val="00B90C91"/>
    <w:rsid w:val="00BA1265"/>
    <w:rsid w:val="00BA454B"/>
    <w:rsid w:val="00BA60B7"/>
    <w:rsid w:val="00BB7B2C"/>
    <w:rsid w:val="00BC214E"/>
    <w:rsid w:val="00BD3463"/>
    <w:rsid w:val="00BE6D91"/>
    <w:rsid w:val="00BF0BE9"/>
    <w:rsid w:val="00C01328"/>
    <w:rsid w:val="00C209DF"/>
    <w:rsid w:val="00C44689"/>
    <w:rsid w:val="00C519DB"/>
    <w:rsid w:val="00C60C1B"/>
    <w:rsid w:val="00C64AB0"/>
    <w:rsid w:val="00C831FF"/>
    <w:rsid w:val="00C87841"/>
    <w:rsid w:val="00C93DD5"/>
    <w:rsid w:val="00C95D0F"/>
    <w:rsid w:val="00CA1926"/>
    <w:rsid w:val="00CA39D1"/>
    <w:rsid w:val="00CB116E"/>
    <w:rsid w:val="00CB6B84"/>
    <w:rsid w:val="00D11E2F"/>
    <w:rsid w:val="00D30927"/>
    <w:rsid w:val="00D403DC"/>
    <w:rsid w:val="00D46374"/>
    <w:rsid w:val="00D51D96"/>
    <w:rsid w:val="00D532B2"/>
    <w:rsid w:val="00D53805"/>
    <w:rsid w:val="00D55E86"/>
    <w:rsid w:val="00D8409B"/>
    <w:rsid w:val="00DA2402"/>
    <w:rsid w:val="00DB283C"/>
    <w:rsid w:val="00DC0E03"/>
    <w:rsid w:val="00DC7D5D"/>
    <w:rsid w:val="00DD1199"/>
    <w:rsid w:val="00DD6C4B"/>
    <w:rsid w:val="00DE6901"/>
    <w:rsid w:val="00DF21B2"/>
    <w:rsid w:val="00E017B6"/>
    <w:rsid w:val="00E03E2E"/>
    <w:rsid w:val="00E24172"/>
    <w:rsid w:val="00E361CE"/>
    <w:rsid w:val="00E54080"/>
    <w:rsid w:val="00E613A2"/>
    <w:rsid w:val="00E75236"/>
    <w:rsid w:val="00E90C9E"/>
    <w:rsid w:val="00E969DA"/>
    <w:rsid w:val="00EB3AF4"/>
    <w:rsid w:val="00ED0B0D"/>
    <w:rsid w:val="00ED581D"/>
    <w:rsid w:val="00EE2B08"/>
    <w:rsid w:val="00EE5B2B"/>
    <w:rsid w:val="00EF761D"/>
    <w:rsid w:val="00F10191"/>
    <w:rsid w:val="00F43890"/>
    <w:rsid w:val="00F46461"/>
    <w:rsid w:val="00F70198"/>
    <w:rsid w:val="00FA5BB1"/>
    <w:rsid w:val="00FB147C"/>
    <w:rsid w:val="00FB5E02"/>
    <w:rsid w:val="00FC2DB4"/>
    <w:rsid w:val="00FD09D0"/>
    <w:rsid w:val="00FF5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008C3"/>
  <w15:chartTrackingRefBased/>
  <w15:docId w15:val="{FC4E6100-6E57-4CF5-9F69-D3E84B31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120" w:line="27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D5F"/>
    <w:rPr>
      <w:rFonts w:eastAsiaTheme="minorEastAsia"/>
      <w:szCs w:val="22"/>
      <w:lang w:eastAsia="zh-CN"/>
    </w:rPr>
  </w:style>
  <w:style w:type="paragraph" w:styleId="Rubrik1">
    <w:name w:val="heading 1"/>
    <w:basedOn w:val="Normal"/>
    <w:next w:val="Normal"/>
    <w:link w:val="Rubrik1Char"/>
    <w:uiPriority w:val="9"/>
    <w:qFormat/>
    <w:rsid w:val="00A968ED"/>
    <w:pPr>
      <w:keepNext/>
      <w:keepLines/>
      <w:spacing w:before="240" w:line="320" w:lineRule="atLeast"/>
      <w:outlineLvl w:val="0"/>
    </w:pPr>
    <w:rPr>
      <w:rFonts w:asciiTheme="majorHAnsi" w:eastAsiaTheme="majorEastAsia" w:hAnsiTheme="majorHAnsi" w:cstheme="majorBidi"/>
      <w:b/>
      <w:sz w:val="30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5B25CC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5B25CC"/>
    <w:pPr>
      <w:keepNext/>
      <w:keepLines/>
      <w:spacing w:after="0"/>
      <w:outlineLvl w:val="2"/>
    </w:pPr>
    <w:rPr>
      <w:rFonts w:asciiTheme="majorHAnsi" w:eastAsiaTheme="majorEastAsia" w:hAnsiTheme="majorHAnsi" w:cstheme="majorBidi"/>
      <w:sz w:val="26"/>
    </w:rPr>
  </w:style>
  <w:style w:type="paragraph" w:styleId="Rubrik4">
    <w:name w:val="heading 4"/>
    <w:basedOn w:val="Normal"/>
    <w:next w:val="Normal"/>
    <w:link w:val="Rubrik4Char"/>
    <w:uiPriority w:val="9"/>
    <w:qFormat/>
    <w:rsid w:val="001B2531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1B25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6457E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968ED"/>
    <w:rPr>
      <w:rFonts w:asciiTheme="majorHAnsi" w:eastAsiaTheme="majorEastAsia" w:hAnsiTheme="majorHAnsi" w:cstheme="majorBidi"/>
      <w:b/>
      <w:sz w:val="30"/>
      <w:szCs w:val="32"/>
      <w:lang w:eastAsia="zh-CN"/>
    </w:rPr>
  </w:style>
  <w:style w:type="character" w:customStyle="1" w:styleId="Rubrik2Char">
    <w:name w:val="Rubrik 2 Char"/>
    <w:basedOn w:val="Standardstycketeckensnitt"/>
    <w:link w:val="Rubrik2"/>
    <w:uiPriority w:val="9"/>
    <w:rsid w:val="005B25CC"/>
    <w:rPr>
      <w:rFonts w:asciiTheme="majorHAnsi" w:eastAsiaTheme="majorEastAsia" w:hAnsiTheme="majorHAnsi" w:cstheme="majorBidi"/>
      <w:b/>
      <w:sz w:val="26"/>
      <w:szCs w:val="26"/>
      <w:lang w:eastAsia="zh-CN"/>
    </w:rPr>
  </w:style>
  <w:style w:type="character" w:customStyle="1" w:styleId="Rubrik3Char">
    <w:name w:val="Rubrik 3 Char"/>
    <w:basedOn w:val="Standardstycketeckensnitt"/>
    <w:link w:val="Rubrik3"/>
    <w:uiPriority w:val="9"/>
    <w:rsid w:val="005B25CC"/>
    <w:rPr>
      <w:rFonts w:asciiTheme="majorHAnsi" w:eastAsiaTheme="majorEastAsia" w:hAnsiTheme="majorHAnsi" w:cstheme="majorBidi"/>
      <w:sz w:val="26"/>
      <w:szCs w:val="22"/>
      <w:lang w:eastAsia="zh-CN"/>
    </w:rPr>
  </w:style>
  <w:style w:type="character" w:customStyle="1" w:styleId="Rubrik4Char">
    <w:name w:val="Rubrik 4 Char"/>
    <w:basedOn w:val="Standardstycketeckensnitt"/>
    <w:link w:val="Rubrik4"/>
    <w:uiPriority w:val="9"/>
    <w:rsid w:val="001B2531"/>
    <w:rPr>
      <w:rFonts w:asciiTheme="majorHAnsi" w:eastAsiaTheme="majorEastAsia" w:hAnsiTheme="majorHAnsi" w:cstheme="majorBidi"/>
      <w:i/>
      <w:iCs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1B2531"/>
    <w:rPr>
      <w:rFonts w:asciiTheme="majorHAnsi" w:eastAsiaTheme="majorEastAsia" w:hAnsiTheme="majorHAnsi" w:cstheme="majorBidi"/>
      <w:color w:val="06457E" w:themeColor="accent1" w:themeShade="BF"/>
    </w:rPr>
  </w:style>
  <w:style w:type="paragraph" w:styleId="Sidhuvud">
    <w:name w:val="header"/>
    <w:basedOn w:val="Normal"/>
    <w:link w:val="SidhuvudChar"/>
    <w:uiPriority w:val="99"/>
    <w:unhideWhenUsed/>
    <w:rsid w:val="00E969DA"/>
    <w:pPr>
      <w:spacing w:after="0" w:line="200" w:lineRule="atLeast"/>
    </w:pPr>
    <w:rPr>
      <w:rFonts w:asciiTheme="majorHAnsi" w:hAnsiTheme="majorHAnsi"/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E969DA"/>
    <w:rPr>
      <w:rFonts w:asciiTheme="majorHAnsi" w:hAnsiTheme="majorHAnsi"/>
      <w:sz w:val="16"/>
    </w:rPr>
  </w:style>
  <w:style w:type="paragraph" w:styleId="Sidfot">
    <w:name w:val="footer"/>
    <w:basedOn w:val="Normal"/>
    <w:link w:val="SidfotChar"/>
    <w:uiPriority w:val="99"/>
    <w:unhideWhenUsed/>
    <w:rsid w:val="009B45A4"/>
    <w:pPr>
      <w:tabs>
        <w:tab w:val="center" w:pos="4536"/>
        <w:tab w:val="right" w:pos="9072"/>
      </w:tabs>
      <w:spacing w:after="0" w:line="180" w:lineRule="atLeast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9B45A4"/>
    <w:rPr>
      <w:rFonts w:asciiTheme="majorHAnsi" w:eastAsiaTheme="minorEastAsia" w:hAnsiTheme="majorHAnsi"/>
      <w:sz w:val="16"/>
      <w:szCs w:val="22"/>
      <w:lang w:eastAsia="zh-CN"/>
    </w:rPr>
  </w:style>
  <w:style w:type="table" w:styleId="Tabellrutnt">
    <w:name w:val="Table Grid"/>
    <w:basedOn w:val="Normaltabell"/>
    <w:uiPriority w:val="39"/>
    <w:rsid w:val="00DE6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uiPriority w:val="99"/>
    <w:rsid w:val="00E969DA"/>
    <w:rPr>
      <w:rFonts w:asciiTheme="majorHAnsi" w:hAnsiTheme="majorHAnsi"/>
      <w:sz w:val="20"/>
    </w:rPr>
  </w:style>
  <w:style w:type="character" w:styleId="Platshllartext">
    <w:name w:val="Placeholder Text"/>
    <w:basedOn w:val="Standardstycketeckensnitt"/>
    <w:uiPriority w:val="99"/>
    <w:semiHidden/>
    <w:rsid w:val="00E969DA"/>
    <w:rPr>
      <w:color w:val="808080"/>
    </w:rPr>
  </w:style>
  <w:style w:type="paragraph" w:customStyle="1" w:styleId="Adressuppgifter">
    <w:name w:val="Adressuppgifter"/>
    <w:basedOn w:val="Normal"/>
    <w:uiPriority w:val="2"/>
    <w:rsid w:val="00BA1265"/>
    <w:pPr>
      <w:spacing w:after="0" w:line="230" w:lineRule="atLeast"/>
    </w:pPr>
    <w:rPr>
      <w:rFonts w:asciiTheme="majorHAnsi" w:hAnsiTheme="majorHAnsi"/>
      <w:sz w:val="20"/>
    </w:rPr>
  </w:style>
  <w:style w:type="paragraph" w:customStyle="1" w:styleId="Handlggare">
    <w:name w:val="Handläggare"/>
    <w:basedOn w:val="Adressuppgifter"/>
    <w:qFormat/>
    <w:rsid w:val="00AE047E"/>
    <w:pPr>
      <w:spacing w:line="200" w:lineRule="atLeast"/>
    </w:pPr>
    <w:rPr>
      <w:sz w:val="16"/>
    </w:rPr>
  </w:style>
  <w:style w:type="paragraph" w:customStyle="1" w:styleId="Doknamn">
    <w:name w:val="Doknamn"/>
    <w:basedOn w:val="Sidhuvud"/>
    <w:qFormat/>
    <w:rsid w:val="00C95D0F"/>
    <w:pPr>
      <w:spacing w:line="280" w:lineRule="atLeast"/>
      <w:jc w:val="right"/>
    </w:pPr>
    <w:rPr>
      <w:b/>
      <w:caps/>
      <w:sz w:val="24"/>
    </w:rPr>
  </w:style>
  <w:style w:type="paragraph" w:styleId="Innehll1">
    <w:name w:val="toc 1"/>
    <w:basedOn w:val="Normal"/>
    <w:next w:val="Normal"/>
    <w:autoRedefine/>
    <w:uiPriority w:val="39"/>
    <w:rsid w:val="001D3B21"/>
    <w:pPr>
      <w:spacing w:after="40" w:line="260" w:lineRule="atLeast"/>
    </w:pPr>
    <w:rPr>
      <w:rFonts w:asciiTheme="majorHAnsi" w:eastAsiaTheme="minorHAnsi" w:hAnsiTheme="majorHAnsi"/>
      <w:b/>
      <w:sz w:val="22"/>
      <w:szCs w:val="24"/>
      <w:lang w:eastAsia="en-US"/>
    </w:rPr>
  </w:style>
  <w:style w:type="paragraph" w:styleId="Innehll2">
    <w:name w:val="toc 2"/>
    <w:basedOn w:val="Normal"/>
    <w:next w:val="Normal"/>
    <w:autoRedefine/>
    <w:uiPriority w:val="39"/>
    <w:rsid w:val="009B3A87"/>
    <w:pPr>
      <w:spacing w:after="40" w:line="260" w:lineRule="atLeast"/>
      <w:ind w:left="238"/>
    </w:pPr>
    <w:rPr>
      <w:rFonts w:asciiTheme="majorHAnsi" w:eastAsiaTheme="minorHAnsi" w:hAnsiTheme="majorHAnsi"/>
      <w:sz w:val="22"/>
      <w:szCs w:val="24"/>
      <w:lang w:eastAsia="en-US"/>
    </w:rPr>
  </w:style>
  <w:style w:type="paragraph" w:styleId="Innehll3">
    <w:name w:val="toc 3"/>
    <w:basedOn w:val="Normal"/>
    <w:next w:val="Normal"/>
    <w:autoRedefine/>
    <w:uiPriority w:val="39"/>
    <w:rsid w:val="009B3A87"/>
    <w:pPr>
      <w:spacing w:after="40" w:line="260" w:lineRule="atLeast"/>
      <w:ind w:left="482"/>
    </w:pPr>
    <w:rPr>
      <w:rFonts w:asciiTheme="majorHAnsi" w:eastAsiaTheme="minorHAnsi" w:hAnsiTheme="majorHAnsi"/>
      <w:sz w:val="22"/>
      <w:szCs w:val="24"/>
      <w:lang w:eastAsia="en-US"/>
    </w:rPr>
  </w:style>
  <w:style w:type="paragraph" w:styleId="Innehllsfrteckningsrubrik">
    <w:name w:val="TOC Heading"/>
    <w:basedOn w:val="Rubrik1"/>
    <w:next w:val="Normal"/>
    <w:uiPriority w:val="39"/>
    <w:qFormat/>
    <w:rsid w:val="009B3A87"/>
    <w:pPr>
      <w:spacing w:before="0" w:after="240" w:line="560" w:lineRule="atLeast"/>
      <w:outlineLvl w:val="9"/>
    </w:pPr>
    <w:rPr>
      <w:sz w:val="48"/>
      <w:lang w:eastAsia="en-US"/>
    </w:rPr>
  </w:style>
  <w:style w:type="character" w:styleId="Hyperlnk">
    <w:name w:val="Hyperlink"/>
    <w:basedOn w:val="Standardstycketeckensnitt"/>
    <w:uiPriority w:val="99"/>
    <w:unhideWhenUsed/>
    <w:rsid w:val="001D3B21"/>
    <w:rPr>
      <w:color w:val="0563C1" w:themeColor="hyperlink"/>
      <w:u w:val="single"/>
    </w:rPr>
  </w:style>
  <w:style w:type="paragraph" w:customStyle="1" w:styleId="Blankettinstruktion">
    <w:name w:val="Blankettinstruktion"/>
    <w:basedOn w:val="Adressuppgifter"/>
    <w:uiPriority w:val="2"/>
    <w:qFormat/>
    <w:rsid w:val="00FF5C4A"/>
    <w:rPr>
      <w:b/>
      <w:sz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FF5C4A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FF5C4A"/>
    <w:pPr>
      <w:spacing w:line="240" w:lineRule="auto"/>
    </w:pPr>
    <w:rPr>
      <w:rFonts w:asciiTheme="majorHAnsi" w:hAnsiTheme="majorHAnsi"/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FF5C4A"/>
    <w:rPr>
      <w:rFonts w:asciiTheme="majorHAnsi" w:eastAsiaTheme="minorEastAsia" w:hAnsiTheme="majorHAnsi"/>
      <w:sz w:val="20"/>
      <w:szCs w:val="20"/>
      <w:lang w:eastAsia="zh-CN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F5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F5C4A"/>
    <w:rPr>
      <w:rFonts w:ascii="Segoe UI" w:eastAsiaTheme="minorEastAsia" w:hAnsi="Segoe UI" w:cs="Segoe UI"/>
      <w:sz w:val="18"/>
      <w:szCs w:val="18"/>
      <w:lang w:eastAsia="zh-CN"/>
    </w:rPr>
  </w:style>
  <w:style w:type="paragraph" w:customStyle="1" w:styleId="Botknormal">
    <w:name w:val="Botk normal"/>
    <w:link w:val="BotknormalChar"/>
    <w:rsid w:val="00BA60B7"/>
    <w:pPr>
      <w:tabs>
        <w:tab w:val="left" w:pos="5358"/>
      </w:tabs>
      <w:spacing w:after="0" w:line="260" w:lineRule="exact"/>
      <w:ind w:left="907" w:right="1559"/>
    </w:pPr>
    <w:rPr>
      <w:rFonts w:ascii="Times New Roman" w:eastAsia="Times New Roman" w:hAnsi="Times New Roman" w:cs="Times New Roman"/>
      <w:szCs w:val="20"/>
      <w:lang w:eastAsia="sv-SE"/>
    </w:rPr>
  </w:style>
  <w:style w:type="character" w:customStyle="1" w:styleId="BotknormalChar">
    <w:name w:val="Botk normal Char"/>
    <w:link w:val="Botknormal"/>
    <w:rsid w:val="00BA60B7"/>
    <w:rPr>
      <w:rFonts w:ascii="Times New Roman" w:eastAsia="Times New Roman" w:hAnsi="Times New Roman" w:cs="Times New Roman"/>
      <w:szCs w:val="20"/>
      <w:lang w:eastAsia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355910"/>
    <w:rPr>
      <w:rFonts w:asciiTheme="minorHAnsi" w:hAnsiTheme="minorHAnsi"/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355910"/>
    <w:rPr>
      <w:rFonts w:asciiTheme="majorHAnsi" w:eastAsiaTheme="minorEastAsia" w:hAnsiTheme="majorHAnsi"/>
      <w:b/>
      <w:bCs/>
      <w:sz w:val="20"/>
      <w:szCs w:val="20"/>
      <w:lang w:eastAsia="zh-CN"/>
    </w:rPr>
  </w:style>
  <w:style w:type="paragraph" w:styleId="Liststycke">
    <w:name w:val="List Paragraph"/>
    <w:basedOn w:val="Normal"/>
    <w:uiPriority w:val="34"/>
    <w:qFormat/>
    <w:rsid w:val="00644124"/>
    <w:pPr>
      <w:ind w:left="720"/>
      <w:contextualSpacing/>
    </w:pPr>
  </w:style>
  <w:style w:type="paragraph" w:customStyle="1" w:styleId="eAvrop1">
    <w:name w:val="eAvrop1"/>
    <w:basedOn w:val="Normal"/>
    <w:next w:val="Normal"/>
    <w:link w:val="eAvrop1Char"/>
    <w:rsid w:val="00937E5C"/>
    <w:pPr>
      <w:tabs>
        <w:tab w:val="left" w:pos="1418"/>
        <w:tab w:val="num" w:pos="1486"/>
      </w:tabs>
      <w:spacing w:before="240" w:after="0" w:line="240" w:lineRule="auto"/>
      <w:ind w:left="1486" w:hanging="1202"/>
      <w:outlineLvl w:val="0"/>
    </w:pPr>
    <w:rPr>
      <w:rFonts w:ascii="Verdana" w:eastAsia="Times New Roman" w:hAnsi="Verdana" w:cs="Arial"/>
      <w:b/>
      <w:smallCaps/>
      <w:szCs w:val="24"/>
      <w:lang w:eastAsia="sv-SE"/>
    </w:rPr>
  </w:style>
  <w:style w:type="character" w:customStyle="1" w:styleId="eAvrop1Char">
    <w:name w:val="eAvrop1 Char"/>
    <w:link w:val="eAvrop1"/>
    <w:rsid w:val="00937E5C"/>
    <w:rPr>
      <w:rFonts w:ascii="Verdana" w:eastAsia="Times New Roman" w:hAnsi="Verdana" w:cs="Arial"/>
      <w:b/>
      <w:smallCaps/>
      <w:lang w:eastAsia="sv-SE"/>
    </w:rPr>
  </w:style>
  <w:style w:type="paragraph" w:customStyle="1" w:styleId="eAvropBrd">
    <w:name w:val="eAvropBröd"/>
    <w:basedOn w:val="Normal"/>
    <w:link w:val="eAvropBrdChar1"/>
    <w:qFormat/>
    <w:rsid w:val="00B21EE6"/>
    <w:pPr>
      <w:tabs>
        <w:tab w:val="left" w:pos="3969"/>
        <w:tab w:val="left" w:pos="5670"/>
        <w:tab w:val="decimal" w:pos="7938"/>
      </w:tabs>
      <w:spacing w:after="80" w:line="240" w:lineRule="auto"/>
      <w:ind w:left="1418"/>
    </w:pPr>
    <w:rPr>
      <w:rFonts w:ascii="Times New Roman" w:eastAsia="Times New Roman" w:hAnsi="Times New Roman" w:cs="Times New Roman"/>
      <w:sz w:val="18"/>
      <w:szCs w:val="20"/>
      <w:lang w:eastAsia="sv-SE"/>
    </w:rPr>
  </w:style>
  <w:style w:type="character" w:customStyle="1" w:styleId="eAvropBrdChar1">
    <w:name w:val="eAvropBröd Char1"/>
    <w:link w:val="eAvropBrd"/>
    <w:rsid w:val="00B21EE6"/>
    <w:rPr>
      <w:rFonts w:ascii="Times New Roman" w:eastAsia="Times New Roman" w:hAnsi="Times New Roman" w:cs="Times New Roman"/>
      <w:sz w:val="18"/>
      <w:szCs w:val="20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8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theme" Target="theme/theme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glossaryDocument" Target="glossary/document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fontTable" Target="fontTable.xml" />
  <Relationship Id="rId5" Type="http://schemas.openxmlformats.org/officeDocument/2006/relationships/webSettings" Target="webSettings.xml" />
  <Relationship Id="rId10" Type="http://schemas.openxmlformats.org/officeDocument/2006/relationships/footer" Target="footer1.xml" />
  <Relationship Id="rId4" Type="http://schemas.openxmlformats.org/officeDocument/2006/relationships/settings" Target="settings.xml" />
  <Relationship Id="rId9" Type="http://schemas.openxmlformats.org/officeDocument/2006/relationships/header" Target="header2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KSF\Ekonomi\Upphandling\(4)%20Mallar\(3)%20Upphandlingsdokument\(1)%20UHD%20Gemensamma%20mallar\2.3%20CV-mal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C77E3DF19645AD973DB585C21AEFE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467264A-7D70-4C2C-A9C8-30D7106F627D}"/>
      </w:docPartPr>
      <w:docPartBody>
        <w:p w:rsidR="00206E4C" w:rsidRDefault="00206E4C">
          <w:pPr>
            <w:pStyle w:val="29C77E3DF19645AD973DB585C21AEFE8"/>
          </w:pPr>
          <w:r w:rsidRPr="00FF5C4A">
            <w:rPr>
              <w:rStyle w:val="Platshllartext"/>
              <w:b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E4C"/>
    <w:rsid w:val="0003437A"/>
    <w:rsid w:val="00206E4C"/>
    <w:rsid w:val="003F6527"/>
    <w:rsid w:val="005148A4"/>
    <w:rsid w:val="00BC214E"/>
    <w:rsid w:val="00DB283C"/>
    <w:rsid w:val="00FB5E02"/>
    <w:rsid w:val="00FC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29C77E3DF19645AD973DB585C21AEFE8">
    <w:name w:val="29C77E3DF19645AD973DB585C21AEF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Huddinge">
  <a:themeElements>
    <a:clrScheme name="Hudding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85DA9"/>
      </a:accent1>
      <a:accent2>
        <a:srgbClr val="00ADC0"/>
      </a:accent2>
      <a:accent3>
        <a:srgbClr val="009C52"/>
      </a:accent3>
      <a:accent4>
        <a:srgbClr val="CE68A5"/>
      </a:accent4>
      <a:accent5>
        <a:srgbClr val="EF7D00"/>
      </a:accent5>
      <a:accent6>
        <a:srgbClr val="D43232"/>
      </a:accent6>
      <a:hlink>
        <a:srgbClr val="0563C1"/>
      </a:hlink>
      <a:folHlink>
        <a:srgbClr val="954F72"/>
      </a:folHlink>
    </a:clrScheme>
    <a:fontScheme name="Huddinge">
      <a:majorFont>
        <a:latin typeface="Calibri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48E43-3FB2-40A5-AAA7-282FD8BA5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2.3 CV-mall</Template>
  <TotalTime>237</TotalTime>
  <Pages>1</Pages>
  <Words>292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Wedne, Sara</dc:creator>
  <cp:keywords/>
  <dc:description/>
  <cp:lastModifiedBy>Skog, Martina</cp:lastModifiedBy>
  <cp:revision>7</cp:revision>
  <cp:lastPrinted>2018-12-18T13:27:00Z</cp:lastPrinted>
  <dcterms:created xsi:type="dcterms:W3CDTF">2026-03-18T08:58:00Z</dcterms:created>
  <dcterms:modified xsi:type="dcterms:W3CDTF">2026-03-26T16:16:00Z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">
    <vt:lpwstr>Basmall</vt:lpwstr>
  </property>
</Properties>
</file>