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F61E1" w14:textId="77777777" w:rsidR="00CA4D95" w:rsidRDefault="00CA4D95">
      <w:pPr>
        <w:rPr>
          <w:b/>
        </w:rPr>
      </w:pPr>
    </w:p>
    <w:p w14:paraId="361ADF5D" w14:textId="77777777" w:rsidR="00CA4D95" w:rsidRDefault="00CA4D95">
      <w:pPr>
        <w:rPr>
          <w:b/>
        </w:rPr>
      </w:pPr>
    </w:p>
    <w:p w14:paraId="3FF7B878" w14:textId="77777777" w:rsidR="00CA4D95" w:rsidRDefault="00CA4D95">
      <w:pPr>
        <w:rPr>
          <w:b/>
        </w:rPr>
      </w:pPr>
    </w:p>
    <w:p w14:paraId="1D6CAA97" w14:textId="77777777" w:rsidR="00CA4D95" w:rsidRDefault="00CA4D95">
      <w:pPr>
        <w:rPr>
          <w:b/>
        </w:rPr>
      </w:pPr>
    </w:p>
    <w:p w14:paraId="6CD911E8" w14:textId="77777777" w:rsidR="00CA4D95" w:rsidRDefault="00CA4D95">
      <w:pPr>
        <w:rPr>
          <w:b/>
        </w:rPr>
      </w:pPr>
    </w:p>
    <w:p w14:paraId="5E90F42E" w14:textId="77777777" w:rsidR="00CA4D95" w:rsidRDefault="00CA4D95">
      <w:pPr>
        <w:rPr>
          <w:b/>
        </w:rPr>
      </w:pPr>
    </w:p>
    <w:p w14:paraId="79F46F22" w14:textId="77777777" w:rsidR="00CA4D95" w:rsidRPr="002979D2" w:rsidRDefault="00CA4D95" w:rsidP="00CA4D95">
      <w:pPr>
        <w:jc w:val="center"/>
        <w:rPr>
          <w:rFonts w:cstheme="majorHAnsi"/>
          <w:b/>
          <w:caps/>
          <w:sz w:val="56"/>
          <w:szCs w:val="28"/>
        </w:rPr>
      </w:pPr>
      <w:r>
        <w:rPr>
          <w:rFonts w:cstheme="majorHAnsi"/>
          <w:b/>
          <w:caps/>
          <w:sz w:val="56"/>
          <w:szCs w:val="28"/>
        </w:rPr>
        <w:t>Referensuppdrag</w:t>
      </w:r>
    </w:p>
    <w:p w14:paraId="3158772B" w14:textId="77777777" w:rsidR="00CA4D95" w:rsidRDefault="00CA4D95" w:rsidP="00CA4D95">
      <w:pPr>
        <w:jc w:val="center"/>
        <w:rPr>
          <w:b/>
        </w:rPr>
      </w:pPr>
    </w:p>
    <w:p w14:paraId="29E0845D" w14:textId="758D284D" w:rsidR="00CA4D95" w:rsidRDefault="00CA4D95" w:rsidP="00CA4D95">
      <w:pPr>
        <w:jc w:val="center"/>
        <w:rPr>
          <w:b/>
        </w:rPr>
      </w:pPr>
    </w:p>
    <w:p w14:paraId="2542B229" w14:textId="77777777" w:rsidR="00CA4D95" w:rsidRDefault="00CA4D95">
      <w:pPr>
        <w:rPr>
          <w:b/>
        </w:rPr>
      </w:pPr>
      <w:r>
        <w:rPr>
          <w:b/>
        </w:rPr>
        <w:br w:type="page"/>
      </w:r>
    </w:p>
    <w:p w14:paraId="1F8593E9" w14:textId="77777777" w:rsidR="00AA23FB" w:rsidRDefault="00AA23FB">
      <w:pPr>
        <w:rPr>
          <w:b/>
        </w:rPr>
      </w:pPr>
    </w:p>
    <w:tbl>
      <w:tblPr>
        <w:tblStyle w:val="Tabellrutnt"/>
        <w:tblpPr w:leftFromText="141" w:rightFromText="141" w:vertAnchor="text" w:tblpY="1"/>
        <w:tblOverlap w:val="never"/>
        <w:tblW w:w="468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  <w:tblCaption w:val="Blankett- och mottagarinformation"/>
      </w:tblPr>
      <w:tblGrid>
        <w:gridCol w:w="4585"/>
        <w:gridCol w:w="4547"/>
      </w:tblGrid>
      <w:tr w:rsidR="00AA23FB" w:rsidRPr="007C0318" w14:paraId="535E3B4D" w14:textId="77777777" w:rsidTr="001D6B0F">
        <w:trPr>
          <w:trHeight w:val="33"/>
        </w:trPr>
        <w:tc>
          <w:tcPr>
            <w:tcW w:w="4789" w:type="dxa"/>
            <w:vMerge w:val="restart"/>
            <w:tcMar>
              <w:right w:w="567" w:type="dxa"/>
            </w:tcMar>
          </w:tcPr>
          <w:p w14:paraId="3CAA3533" w14:textId="77777777" w:rsidR="00AA23FB" w:rsidRPr="00D608A4" w:rsidRDefault="00AA23FB" w:rsidP="001D6B0F">
            <w:pPr>
              <w:pStyle w:val="Blankettinstruktion"/>
              <w:ind w:right="-1035"/>
              <w:rPr>
                <w:rFonts w:cstheme="majorHAnsi"/>
                <w:b w:val="0"/>
                <w:sz w:val="20"/>
              </w:rPr>
            </w:pPr>
          </w:p>
        </w:tc>
        <w:tc>
          <w:tcPr>
            <w:tcW w:w="4775" w:type="dxa"/>
          </w:tcPr>
          <w:p w14:paraId="68C7C85B" w14:textId="77777777" w:rsidR="00AA23FB" w:rsidRPr="007C0318" w:rsidRDefault="00AA23FB" w:rsidP="001D6B0F">
            <w:pPr>
              <w:pStyle w:val="Handlggare"/>
              <w:rPr>
                <w:rFonts w:cstheme="majorHAnsi"/>
                <w:sz w:val="20"/>
              </w:rPr>
            </w:pPr>
          </w:p>
        </w:tc>
      </w:tr>
      <w:tr w:rsidR="00AA23FB" w:rsidRPr="007C0318" w14:paraId="0F8B50B9" w14:textId="77777777" w:rsidTr="001D6B0F">
        <w:trPr>
          <w:trHeight w:val="293"/>
        </w:trPr>
        <w:tc>
          <w:tcPr>
            <w:tcW w:w="4789" w:type="dxa"/>
            <w:vMerge/>
          </w:tcPr>
          <w:p w14:paraId="6115D68E" w14:textId="77777777" w:rsidR="00AA23FB" w:rsidRPr="007C0318" w:rsidRDefault="00AA23FB" w:rsidP="001D6B0F">
            <w:pPr>
              <w:pStyle w:val="Adressuppgifter"/>
              <w:rPr>
                <w:rFonts w:cstheme="majorHAnsi"/>
              </w:rPr>
            </w:pPr>
          </w:p>
        </w:tc>
        <w:tc>
          <w:tcPr>
            <w:tcW w:w="4775" w:type="dxa"/>
          </w:tcPr>
          <w:p w14:paraId="1DD500C5" w14:textId="77777777" w:rsidR="00AA23FB" w:rsidRPr="007C0318" w:rsidRDefault="00AA23FB" w:rsidP="001D6B0F">
            <w:pPr>
              <w:pStyle w:val="Adressuppgifter"/>
              <w:rPr>
                <w:rFonts w:cstheme="majorHAnsi"/>
              </w:rPr>
            </w:pPr>
          </w:p>
        </w:tc>
      </w:tr>
    </w:tbl>
    <w:tbl>
      <w:tblPr>
        <w:tblStyle w:val="Tabellrutnt"/>
        <w:tblW w:w="9072" w:type="dxa"/>
        <w:tblInd w:w="704" w:type="dxa"/>
        <w:tblLook w:val="04A0" w:firstRow="1" w:lastRow="0" w:firstColumn="1" w:lastColumn="0" w:noHBand="0" w:noVBand="1"/>
        <w:tblCaption w:val="Blankett- och mottagarinformation"/>
      </w:tblPr>
      <w:tblGrid>
        <w:gridCol w:w="2150"/>
        <w:gridCol w:w="6922"/>
      </w:tblGrid>
      <w:tr w:rsidR="00AA23FB" w:rsidRPr="00F6495E" w14:paraId="02B9F0F8" w14:textId="77777777" w:rsidTr="001D6B0F">
        <w:trPr>
          <w:trHeight w:val="325"/>
        </w:trPr>
        <w:tc>
          <w:tcPr>
            <w:tcW w:w="2150" w:type="dxa"/>
            <w:shd w:val="clear" w:color="auto" w:fill="E7E6E6" w:themeFill="background2"/>
          </w:tcPr>
          <w:p w14:paraId="6EA483CC" w14:textId="7070184B" w:rsidR="00AA23FB" w:rsidRPr="00F6495E" w:rsidRDefault="00EE67D1" w:rsidP="001D6B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Sökande</w:t>
            </w:r>
          </w:p>
        </w:tc>
        <w:sdt>
          <w:sdtPr>
            <w:rPr>
              <w:sz w:val="28"/>
              <w:szCs w:val="28"/>
            </w:rPr>
            <w:id w:val="1928839208"/>
            <w:placeholder>
              <w:docPart w:val="7B74DD967E40451BBF871B90EBDF4A38"/>
            </w:placeholder>
            <w15:appearance w15:val="hidden"/>
          </w:sdtPr>
          <w:sdtEndPr/>
          <w:sdtContent>
            <w:tc>
              <w:tcPr>
                <w:tcW w:w="6922" w:type="dxa"/>
              </w:tcPr>
              <w:p w14:paraId="38612AF6" w14:textId="77777777" w:rsidR="00AA23FB" w:rsidRPr="00F6495E" w:rsidRDefault="00AA23FB" w:rsidP="001D6B0F">
                <w:pPr>
                  <w:rPr>
                    <w:sz w:val="28"/>
                    <w:szCs w:val="28"/>
                  </w:rPr>
                </w:pPr>
                <w:r w:rsidRPr="00A56BAA">
                  <w:rPr>
                    <w:b/>
                    <w:sz w:val="28"/>
                    <w:szCs w:val="28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56BAA">
                  <w:rPr>
                    <w:b/>
                    <w:sz w:val="28"/>
                    <w:szCs w:val="28"/>
                  </w:rPr>
                  <w:instrText xml:space="preserve"> FORMTEXT </w:instrText>
                </w:r>
                <w:r w:rsidRPr="00A56BAA">
                  <w:rPr>
                    <w:b/>
                    <w:sz w:val="28"/>
                    <w:szCs w:val="28"/>
                  </w:rPr>
                </w:r>
                <w:r w:rsidRPr="00A56BAA">
                  <w:rPr>
                    <w:b/>
                    <w:sz w:val="28"/>
                    <w:szCs w:val="28"/>
                  </w:rPr>
                  <w:fldChar w:fldCharType="separate"/>
                </w:r>
                <w:r w:rsidRPr="00A56BAA">
                  <w:rPr>
                    <w:b/>
                    <w:noProof/>
                    <w:sz w:val="28"/>
                    <w:szCs w:val="28"/>
                  </w:rPr>
                  <w:t> </w:t>
                </w:r>
                <w:r w:rsidRPr="00A56BAA">
                  <w:rPr>
                    <w:b/>
                    <w:noProof/>
                    <w:sz w:val="28"/>
                    <w:szCs w:val="28"/>
                  </w:rPr>
                  <w:t> </w:t>
                </w:r>
                <w:r w:rsidRPr="00A56BAA">
                  <w:rPr>
                    <w:b/>
                    <w:noProof/>
                    <w:sz w:val="28"/>
                    <w:szCs w:val="28"/>
                  </w:rPr>
                  <w:t> </w:t>
                </w:r>
                <w:r w:rsidRPr="00A56BAA">
                  <w:rPr>
                    <w:b/>
                    <w:noProof/>
                    <w:sz w:val="28"/>
                    <w:szCs w:val="28"/>
                  </w:rPr>
                  <w:t> </w:t>
                </w:r>
                <w:r w:rsidRPr="00A56BAA">
                  <w:rPr>
                    <w:b/>
                    <w:noProof/>
                    <w:sz w:val="28"/>
                    <w:szCs w:val="28"/>
                  </w:rPr>
                  <w:t> </w:t>
                </w:r>
                <w:r w:rsidRPr="00A56BAA">
                  <w:rPr>
                    <w:b/>
                    <w:sz w:val="28"/>
                    <w:szCs w:val="28"/>
                  </w:rPr>
                  <w:fldChar w:fldCharType="end"/>
                </w:r>
              </w:p>
            </w:tc>
          </w:sdtContent>
        </w:sdt>
      </w:tr>
    </w:tbl>
    <w:p w14:paraId="325E0627" w14:textId="77777777" w:rsidR="00AA23FB" w:rsidRPr="00003041" w:rsidRDefault="00AA23FB" w:rsidP="00AA23FB">
      <w:pPr>
        <w:pStyle w:val="eAvrop1"/>
        <w:tabs>
          <w:tab w:val="clear" w:pos="1418"/>
          <w:tab w:val="clear" w:pos="1486"/>
          <w:tab w:val="left" w:pos="709"/>
        </w:tabs>
        <w:ind w:left="851" w:right="-1" w:hanging="851"/>
        <w:rPr>
          <w:rFonts w:ascii="Calibri" w:hAnsi="Calibri" w:cs="Calibri"/>
          <w:sz w:val="32"/>
          <w:szCs w:val="20"/>
        </w:rPr>
      </w:pPr>
      <w:r w:rsidRPr="00003041">
        <w:rPr>
          <w:rFonts w:ascii="Calibri" w:hAnsi="Calibri" w:cs="Calibri"/>
          <w:sz w:val="32"/>
          <w:szCs w:val="20"/>
        </w:rPr>
        <w:t>1.</w:t>
      </w:r>
      <w:r w:rsidRPr="00003041">
        <w:rPr>
          <w:rFonts w:ascii="Calibri" w:hAnsi="Calibri" w:cs="Calibri"/>
          <w:sz w:val="32"/>
          <w:szCs w:val="20"/>
        </w:rPr>
        <w:tab/>
        <w:t>Referensuppdrag</w:t>
      </w:r>
    </w:p>
    <w:p w14:paraId="5C1ED884" w14:textId="77777777" w:rsidR="00AA23FB" w:rsidRPr="00003041" w:rsidRDefault="00AA23FB" w:rsidP="00AA23FB">
      <w:pPr>
        <w:pStyle w:val="eAvropBrd"/>
        <w:tabs>
          <w:tab w:val="left" w:pos="709"/>
        </w:tabs>
        <w:ind w:left="709" w:right="-1"/>
        <w:rPr>
          <w:rFonts w:ascii="Times New Roman" w:hAnsi="Times New Roman"/>
          <w:sz w:val="24"/>
          <w:szCs w:val="22"/>
        </w:rPr>
      </w:pPr>
      <w:r w:rsidRPr="00003041">
        <w:rPr>
          <w:rFonts w:ascii="Times New Roman" w:hAnsi="Times New Roman"/>
          <w:sz w:val="24"/>
          <w:szCs w:val="22"/>
        </w:rPr>
        <w:t>Angivna referensuppdrag ska uppfylla krav ställda avseende referensuppdrag i ska-kravs bilagan.</w:t>
      </w:r>
      <w:r>
        <w:rPr>
          <w:rFonts w:ascii="Times New Roman" w:hAnsi="Times New Roman"/>
          <w:sz w:val="24"/>
          <w:szCs w:val="22"/>
        </w:rPr>
        <w:t xml:space="preserve"> </w:t>
      </w:r>
      <w:r w:rsidRPr="00003041">
        <w:rPr>
          <w:rFonts w:ascii="Times New Roman" w:hAnsi="Times New Roman"/>
          <w:sz w:val="24"/>
          <w:szCs w:val="22"/>
        </w:rPr>
        <w:br/>
        <w:t>Beskrivningen ska innehålla kortfattad information kring uppdragets innehåll och omfattning.</w:t>
      </w:r>
    </w:p>
    <w:p w14:paraId="26652256" w14:textId="77777777" w:rsidR="00AA23FB" w:rsidRPr="000E0DC4" w:rsidRDefault="00AA23FB" w:rsidP="00AA23FB">
      <w:pPr>
        <w:pStyle w:val="eAvrop2"/>
        <w:numPr>
          <w:ilvl w:val="1"/>
          <w:numId w:val="16"/>
        </w:numPr>
        <w:tabs>
          <w:tab w:val="clear" w:pos="1418"/>
          <w:tab w:val="left" w:pos="709"/>
        </w:tabs>
        <w:spacing w:before="240" w:after="120"/>
        <w:ind w:left="851" w:hanging="851"/>
        <w:rPr>
          <w:rFonts w:ascii="Calibri" w:hAnsi="Calibri" w:cs="Calibri"/>
          <w:smallCaps w:val="0"/>
        </w:rPr>
      </w:pPr>
      <w:r>
        <w:rPr>
          <w:rFonts w:ascii="Calibri" w:hAnsi="Calibri" w:cs="Calibri"/>
          <w:smallCaps w:val="0"/>
        </w:rPr>
        <w:t>Beskrivning referensuppdrag 1:</w:t>
      </w:r>
    </w:p>
    <w:tbl>
      <w:tblPr>
        <w:tblStyle w:val="Tabellrutnt"/>
        <w:tblW w:w="9032" w:type="dxa"/>
        <w:tblInd w:w="704" w:type="dxa"/>
        <w:tblLook w:val="04A0" w:firstRow="1" w:lastRow="0" w:firstColumn="1" w:lastColumn="0" w:noHBand="0" w:noVBand="1"/>
      </w:tblPr>
      <w:tblGrid>
        <w:gridCol w:w="3119"/>
        <w:gridCol w:w="1470"/>
        <w:gridCol w:w="367"/>
        <w:gridCol w:w="1097"/>
        <w:gridCol w:w="1506"/>
        <w:gridCol w:w="1473"/>
      </w:tblGrid>
      <w:tr w:rsidR="00AA23FB" w14:paraId="40BEF2A5" w14:textId="77777777" w:rsidTr="001D6B0F">
        <w:trPr>
          <w:trHeight w:val="269"/>
        </w:trPr>
        <w:tc>
          <w:tcPr>
            <w:tcW w:w="3119" w:type="dxa"/>
            <w:vMerge w:val="restart"/>
            <w:shd w:val="clear" w:color="auto" w:fill="E7E6E6" w:themeFill="background2"/>
          </w:tcPr>
          <w:p w14:paraId="10E303AE" w14:textId="77777777" w:rsidR="00AA23FB" w:rsidRPr="0037032F" w:rsidRDefault="00AA23FB" w:rsidP="001D6B0F">
            <w:pPr>
              <w:rPr>
                <w:b/>
              </w:rPr>
            </w:pPr>
            <w:r w:rsidRPr="00CA4D95">
              <w:rPr>
                <w:b/>
              </w:rPr>
              <w:t xml:space="preserve">Namn på beställande </w:t>
            </w:r>
            <w:r>
              <w:rPr>
                <w:b/>
              </w:rPr>
              <w:t>kommun</w:t>
            </w:r>
          </w:p>
        </w:tc>
        <w:sdt>
          <w:sdtPr>
            <w:id w:val="-1266992403"/>
            <w:placeholder>
              <w:docPart w:val="3BCA767C9F0F4F698D5ABA9770E6B434"/>
            </w:placeholder>
            <w15:appearance w15:val="hidden"/>
          </w:sdtPr>
          <w:sdtEndPr/>
          <w:sdtContent>
            <w:tc>
              <w:tcPr>
                <w:tcW w:w="5913" w:type="dxa"/>
                <w:gridSpan w:val="5"/>
                <w:vMerge w:val="restart"/>
                <w:shd w:val="clear" w:color="auto" w:fill="FFFFFF" w:themeFill="background1"/>
              </w:tcPr>
              <w:sdt>
                <w:sdtPr>
                  <w:id w:val="623510169"/>
                  <w:placeholder>
                    <w:docPart w:val="C0485285B2E0469B8D24CFCA883B6D29"/>
                  </w:placeholder>
                  <w15:appearance w15:val="hidden"/>
                </w:sdtPr>
                <w:sdtEndPr/>
                <w:sdtContent>
                  <w:p w14:paraId="7010D3CB" w14:textId="77777777" w:rsidR="00AA23FB" w:rsidRDefault="00AA23FB" w:rsidP="001D6B0F">
                    <w:pPr>
                      <w:spacing w:before="120" w:after="120"/>
                    </w:pPr>
                    <w:r>
                      <w:fldChar w:fldCharType="begin">
                        <w:ffData>
                          <w:name w:val="Text3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instrText xml:space="preserve"> FORMTEXT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 </w:t>
                    </w:r>
                    <w:r>
                      <w:rPr>
                        <w:noProof/>
                      </w:rPr>
                      <w:t> </w:t>
                    </w:r>
                    <w:r>
                      <w:rPr>
                        <w:noProof/>
                      </w:rPr>
                      <w:t> </w:t>
                    </w:r>
                    <w:r>
                      <w:rPr>
                        <w:noProof/>
                      </w:rPr>
                      <w:t> </w:t>
                    </w:r>
                    <w:r>
                      <w:rPr>
                        <w:noProof/>
                      </w:rPr>
                      <w:t> </w:t>
                    </w:r>
                    <w:r>
                      <w:fldChar w:fldCharType="end"/>
                    </w:r>
                  </w:p>
                </w:sdtContent>
              </w:sdt>
              <w:p w14:paraId="509A0BAE" w14:textId="77777777" w:rsidR="00AA23FB" w:rsidRDefault="00AA23FB" w:rsidP="001D6B0F"/>
            </w:tc>
          </w:sdtContent>
        </w:sdt>
      </w:tr>
      <w:tr w:rsidR="00AA23FB" w14:paraId="0F4491C7" w14:textId="77777777" w:rsidTr="001D6B0F">
        <w:trPr>
          <w:trHeight w:val="269"/>
        </w:trPr>
        <w:tc>
          <w:tcPr>
            <w:tcW w:w="3119" w:type="dxa"/>
            <w:vMerge/>
          </w:tcPr>
          <w:p w14:paraId="786F7503" w14:textId="77777777" w:rsidR="00AA23FB" w:rsidRDefault="00AA23FB" w:rsidP="001D6B0F"/>
        </w:tc>
        <w:tc>
          <w:tcPr>
            <w:tcW w:w="5913" w:type="dxa"/>
            <w:gridSpan w:val="5"/>
            <w:vMerge/>
          </w:tcPr>
          <w:p w14:paraId="66E8E275" w14:textId="77777777" w:rsidR="00AA23FB" w:rsidRDefault="00AA23FB" w:rsidP="001D6B0F"/>
        </w:tc>
      </w:tr>
      <w:tr w:rsidR="00AA23FB" w14:paraId="6F72034F" w14:textId="77777777" w:rsidTr="001D6B0F">
        <w:trPr>
          <w:trHeight w:val="269"/>
        </w:trPr>
        <w:tc>
          <w:tcPr>
            <w:tcW w:w="3119" w:type="dxa"/>
            <w:vMerge/>
          </w:tcPr>
          <w:p w14:paraId="549928A7" w14:textId="77777777" w:rsidR="00AA23FB" w:rsidRDefault="00AA23FB" w:rsidP="001D6B0F"/>
        </w:tc>
        <w:tc>
          <w:tcPr>
            <w:tcW w:w="5913" w:type="dxa"/>
            <w:gridSpan w:val="5"/>
            <w:vMerge/>
          </w:tcPr>
          <w:p w14:paraId="12B972B3" w14:textId="77777777" w:rsidR="00AA23FB" w:rsidRDefault="00AA23FB" w:rsidP="001D6B0F"/>
        </w:tc>
      </w:tr>
      <w:tr w:rsidR="00AA23FB" w:rsidRPr="0037032F" w14:paraId="097438E3" w14:textId="77777777" w:rsidTr="001D6B0F">
        <w:trPr>
          <w:trHeight w:val="33"/>
        </w:trPr>
        <w:tc>
          <w:tcPr>
            <w:tcW w:w="9032" w:type="dxa"/>
            <w:gridSpan w:val="6"/>
            <w:shd w:val="clear" w:color="auto" w:fill="E7E6E6" w:themeFill="background2"/>
          </w:tcPr>
          <w:p w14:paraId="03F5D614" w14:textId="77777777" w:rsidR="00AA23FB" w:rsidRPr="004E2240" w:rsidRDefault="00AA23FB" w:rsidP="001D6B0F">
            <w:pPr>
              <w:rPr>
                <w:b/>
              </w:rPr>
            </w:pPr>
            <w:r w:rsidRPr="004E2240">
              <w:rPr>
                <w:b/>
              </w:rPr>
              <w:t>Kortfattad beskrivning av referensuppdrag</w:t>
            </w:r>
          </w:p>
          <w:p w14:paraId="092271CB" w14:textId="77777777" w:rsidR="00AA23FB" w:rsidRPr="0037032F" w:rsidRDefault="00AA23FB" w:rsidP="001D6B0F">
            <w:pPr>
              <w:rPr>
                <w:b/>
              </w:rPr>
            </w:pPr>
            <w:r w:rsidRPr="004E2240">
              <w:rPr>
                <w:b/>
              </w:rPr>
              <w:t xml:space="preserve">  </w:t>
            </w:r>
          </w:p>
        </w:tc>
      </w:tr>
      <w:tr w:rsidR="00AA23FB" w14:paraId="6EB44226" w14:textId="77777777" w:rsidTr="001D6B0F">
        <w:trPr>
          <w:trHeight w:val="33"/>
        </w:trPr>
        <w:tc>
          <w:tcPr>
            <w:tcW w:w="9032" w:type="dxa"/>
            <w:gridSpan w:val="6"/>
            <w:shd w:val="clear" w:color="auto" w:fill="FFFFFF" w:themeFill="background1"/>
          </w:tcPr>
          <w:sdt>
            <w:sdtPr>
              <w:id w:val="-2034795595"/>
              <w:placeholder>
                <w:docPart w:val="84FB01FFFFA74078A349FCD1F5443764"/>
              </w:placeholder>
              <w15:appearance w15:val="hidden"/>
            </w:sdtPr>
            <w:sdtEndPr/>
            <w:sdtContent>
              <w:sdt>
                <w:sdtPr>
                  <w:id w:val="333963652"/>
                  <w:placeholder>
                    <w:docPart w:val="D54E5AB00F6E431FBBD9F196424B5A06"/>
                  </w:placeholder>
                  <w15:appearance w15:val="hidden"/>
                </w:sdtPr>
                <w:sdtEndPr/>
                <w:sdtContent>
                  <w:p w14:paraId="4AB72286" w14:textId="77777777" w:rsidR="00AA23FB" w:rsidRDefault="00AA23FB" w:rsidP="001D6B0F">
                    <w:pPr>
                      <w:spacing w:before="120" w:after="120"/>
                    </w:pPr>
                    <w:r>
                      <w:fldChar w:fldCharType="begin">
                        <w:ffData>
                          <w:name w:val="Text3"/>
                          <w:enabled/>
                          <w:calcOnExit w:val="0"/>
                          <w:textInput/>
                        </w:ffData>
                      </w:fldChar>
                    </w:r>
                    <w:r>
                      <w:instrText xml:space="preserve"> FORMTEXT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 </w:t>
                    </w:r>
                    <w:r>
                      <w:rPr>
                        <w:noProof/>
                      </w:rPr>
                      <w:t> </w:t>
                    </w:r>
                    <w:r>
                      <w:rPr>
                        <w:noProof/>
                      </w:rPr>
                      <w:t> </w:t>
                    </w:r>
                    <w:r>
                      <w:rPr>
                        <w:noProof/>
                      </w:rPr>
                      <w:t> </w:t>
                    </w:r>
                    <w:r>
                      <w:rPr>
                        <w:noProof/>
                      </w:rPr>
                      <w:t> </w:t>
                    </w:r>
                    <w:r>
                      <w:fldChar w:fldCharType="end"/>
                    </w:r>
                    <w:r>
                      <w:t xml:space="preserve"> </w:t>
                    </w:r>
                  </w:p>
                </w:sdtContent>
              </w:sdt>
            </w:sdtContent>
          </w:sdt>
        </w:tc>
      </w:tr>
      <w:tr w:rsidR="00AA23FB" w14:paraId="41A5CCD5" w14:textId="77777777" w:rsidTr="001D6B0F">
        <w:trPr>
          <w:trHeight w:val="33"/>
        </w:trPr>
        <w:tc>
          <w:tcPr>
            <w:tcW w:w="4956" w:type="dxa"/>
            <w:gridSpan w:val="3"/>
            <w:shd w:val="clear" w:color="auto" w:fill="E7E6E6" w:themeFill="background2"/>
          </w:tcPr>
          <w:p w14:paraId="145A92FC" w14:textId="77777777" w:rsidR="00AA23FB" w:rsidRPr="0037032F" w:rsidRDefault="00AA23FB" w:rsidP="001D6B0F">
            <w:pPr>
              <w:rPr>
                <w:b/>
              </w:rPr>
            </w:pPr>
            <w:r w:rsidRPr="00853A6A">
              <w:rPr>
                <w:b/>
              </w:rPr>
              <w:t>Uppdragets värde i SEK</w:t>
            </w:r>
          </w:p>
        </w:tc>
        <w:tc>
          <w:tcPr>
            <w:tcW w:w="4076" w:type="dxa"/>
            <w:gridSpan w:val="3"/>
            <w:shd w:val="clear" w:color="auto" w:fill="FFFFFF" w:themeFill="background1"/>
          </w:tcPr>
          <w:sdt>
            <w:sdtPr>
              <w:id w:val="-491490149"/>
              <w:placeholder>
                <w:docPart w:val="5B3A29FB9FC34D2AAF0E920E41D92B3C"/>
              </w:placeholder>
              <w15:appearance w15:val="hidden"/>
            </w:sdtPr>
            <w:sdtEndPr/>
            <w:sdtContent>
              <w:p w14:paraId="71C585AA" w14:textId="77777777" w:rsidR="00AA23FB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</w:tr>
      <w:tr w:rsidR="00AA23FB" w14:paraId="60160B68" w14:textId="77777777" w:rsidTr="001D6B0F">
        <w:trPr>
          <w:trHeight w:val="133"/>
        </w:trPr>
        <w:tc>
          <w:tcPr>
            <w:tcW w:w="3119" w:type="dxa"/>
            <w:vMerge w:val="restart"/>
            <w:shd w:val="clear" w:color="auto" w:fill="E7E6E6" w:themeFill="background2"/>
          </w:tcPr>
          <w:p w14:paraId="10AFEDCF" w14:textId="77777777" w:rsidR="00AA23FB" w:rsidRDefault="00AA23FB" w:rsidP="001D6B0F">
            <w:pPr>
              <w:rPr>
                <w:b/>
              </w:rPr>
            </w:pPr>
            <w:r w:rsidRPr="0037032F">
              <w:rPr>
                <w:b/>
              </w:rPr>
              <w:t>Tidperiod för genomförande</w:t>
            </w:r>
          </w:p>
          <w:p w14:paraId="4842DD4A" w14:textId="77777777" w:rsidR="00AA23FB" w:rsidRPr="00852ECF" w:rsidRDefault="00AA23FB" w:rsidP="001D6B0F">
            <w:pPr>
              <w:rPr>
                <w:bCs/>
                <w:color w:val="0070C0"/>
                <w:sz w:val="18"/>
                <w:szCs w:val="18"/>
              </w:rPr>
            </w:pPr>
          </w:p>
        </w:tc>
        <w:tc>
          <w:tcPr>
            <w:tcW w:w="2934" w:type="dxa"/>
            <w:gridSpan w:val="3"/>
            <w:shd w:val="clear" w:color="auto" w:fill="E7E6E6" w:themeFill="background2"/>
          </w:tcPr>
          <w:p w14:paraId="48303779" w14:textId="77777777" w:rsidR="00AA23FB" w:rsidRPr="00603758" w:rsidRDefault="00AA23FB" w:rsidP="001D6B0F">
            <w:pPr>
              <w:rPr>
                <w:b/>
              </w:rPr>
            </w:pPr>
            <w:r w:rsidRPr="00603758">
              <w:rPr>
                <w:b/>
              </w:rPr>
              <w:t>Startdatum:</w:t>
            </w:r>
          </w:p>
        </w:tc>
        <w:tc>
          <w:tcPr>
            <w:tcW w:w="2979" w:type="dxa"/>
            <w:gridSpan w:val="2"/>
            <w:shd w:val="clear" w:color="auto" w:fill="E7E6E6" w:themeFill="background2"/>
          </w:tcPr>
          <w:p w14:paraId="7CCD03C1" w14:textId="77777777" w:rsidR="00AA23FB" w:rsidRPr="00603758" w:rsidRDefault="00AA23FB" w:rsidP="001D6B0F">
            <w:pPr>
              <w:rPr>
                <w:b/>
              </w:rPr>
            </w:pPr>
            <w:r w:rsidRPr="00603758">
              <w:rPr>
                <w:b/>
              </w:rPr>
              <w:t>Slutdatum:</w:t>
            </w:r>
          </w:p>
        </w:tc>
      </w:tr>
      <w:tr w:rsidR="00AA23FB" w14:paraId="6AE77EBE" w14:textId="77777777" w:rsidTr="001D6B0F">
        <w:trPr>
          <w:trHeight w:val="133"/>
        </w:trPr>
        <w:tc>
          <w:tcPr>
            <w:tcW w:w="3119" w:type="dxa"/>
            <w:vMerge/>
          </w:tcPr>
          <w:p w14:paraId="48C07E35" w14:textId="77777777" w:rsidR="00AA23FB" w:rsidRPr="00603758" w:rsidRDefault="00AA23FB" w:rsidP="001D6B0F">
            <w:pPr>
              <w:rPr>
                <w:b/>
              </w:rPr>
            </w:pPr>
          </w:p>
        </w:tc>
        <w:tc>
          <w:tcPr>
            <w:tcW w:w="1470" w:type="dxa"/>
            <w:shd w:val="clear" w:color="auto" w:fill="E7E6E6" w:themeFill="background2"/>
          </w:tcPr>
          <w:p w14:paraId="1BB68089" w14:textId="77777777" w:rsidR="00AA23FB" w:rsidRPr="00603758" w:rsidRDefault="00AA23FB" w:rsidP="001D6B0F">
            <w:pPr>
              <w:rPr>
                <w:b/>
              </w:rPr>
            </w:pPr>
            <w:r w:rsidRPr="00603758">
              <w:rPr>
                <w:b/>
              </w:rPr>
              <w:t>År:</w:t>
            </w:r>
          </w:p>
        </w:tc>
        <w:tc>
          <w:tcPr>
            <w:tcW w:w="1464" w:type="dxa"/>
            <w:gridSpan w:val="2"/>
            <w:shd w:val="clear" w:color="auto" w:fill="E7E6E6" w:themeFill="background2"/>
          </w:tcPr>
          <w:p w14:paraId="436DD3F9" w14:textId="77777777" w:rsidR="00AA23FB" w:rsidRPr="00603758" w:rsidRDefault="00AA23FB" w:rsidP="001D6B0F">
            <w:pPr>
              <w:rPr>
                <w:b/>
              </w:rPr>
            </w:pPr>
            <w:r w:rsidRPr="00603758">
              <w:rPr>
                <w:b/>
              </w:rPr>
              <w:t>Månad:</w:t>
            </w:r>
          </w:p>
        </w:tc>
        <w:tc>
          <w:tcPr>
            <w:tcW w:w="1506" w:type="dxa"/>
            <w:shd w:val="clear" w:color="auto" w:fill="E7E6E6" w:themeFill="background2"/>
          </w:tcPr>
          <w:p w14:paraId="6769C6E1" w14:textId="77777777" w:rsidR="00AA23FB" w:rsidRPr="00603758" w:rsidRDefault="00AA23FB" w:rsidP="001D6B0F">
            <w:pPr>
              <w:rPr>
                <w:b/>
              </w:rPr>
            </w:pPr>
            <w:r w:rsidRPr="00603758">
              <w:rPr>
                <w:b/>
              </w:rPr>
              <w:t>År:</w:t>
            </w:r>
          </w:p>
        </w:tc>
        <w:tc>
          <w:tcPr>
            <w:tcW w:w="1473" w:type="dxa"/>
            <w:shd w:val="clear" w:color="auto" w:fill="E7E6E6" w:themeFill="background2"/>
          </w:tcPr>
          <w:p w14:paraId="5FFF9442" w14:textId="77777777" w:rsidR="00AA23FB" w:rsidRPr="00603758" w:rsidRDefault="00AA23FB" w:rsidP="001D6B0F">
            <w:pPr>
              <w:rPr>
                <w:b/>
              </w:rPr>
            </w:pPr>
            <w:r w:rsidRPr="00603758">
              <w:rPr>
                <w:b/>
              </w:rPr>
              <w:t>Månad:</w:t>
            </w:r>
          </w:p>
        </w:tc>
      </w:tr>
      <w:tr w:rsidR="00AA23FB" w14:paraId="03CB96B2" w14:textId="77777777" w:rsidTr="001D6B0F">
        <w:trPr>
          <w:trHeight w:val="442"/>
        </w:trPr>
        <w:tc>
          <w:tcPr>
            <w:tcW w:w="3119" w:type="dxa"/>
            <w:vMerge/>
          </w:tcPr>
          <w:p w14:paraId="4DF625E6" w14:textId="77777777" w:rsidR="00AA23FB" w:rsidRPr="00603758" w:rsidRDefault="00AA23FB" w:rsidP="001D6B0F">
            <w:pPr>
              <w:rPr>
                <w:b/>
              </w:rPr>
            </w:pPr>
          </w:p>
        </w:tc>
        <w:tc>
          <w:tcPr>
            <w:tcW w:w="1470" w:type="dxa"/>
            <w:tcBorders>
              <w:bottom w:val="single" w:sz="4" w:space="0" w:color="auto"/>
            </w:tcBorders>
          </w:tcPr>
          <w:sdt>
            <w:sdtPr>
              <w:id w:val="-872145509"/>
              <w:placeholder>
                <w:docPart w:val="78FEBB25252741878655D1EE3735D8A9"/>
              </w:placeholder>
              <w15:appearance w15:val="hidden"/>
            </w:sdtPr>
            <w:sdtEndPr/>
            <w:sdtContent>
              <w:p w14:paraId="7718D187" w14:textId="77777777" w:rsidR="00AA23FB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  <w:tc>
          <w:tcPr>
            <w:tcW w:w="1464" w:type="dxa"/>
            <w:gridSpan w:val="2"/>
          </w:tcPr>
          <w:sdt>
            <w:sdtPr>
              <w:id w:val="-679267476"/>
              <w:placeholder>
                <w:docPart w:val="149C2D898C364A588BDE38CC771C838E"/>
              </w:placeholder>
              <w15:appearance w15:val="hidden"/>
            </w:sdtPr>
            <w:sdtEndPr/>
            <w:sdtContent>
              <w:p w14:paraId="0E2B143E" w14:textId="77777777" w:rsidR="00AA23FB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  <w:tc>
          <w:tcPr>
            <w:tcW w:w="1506" w:type="dxa"/>
          </w:tcPr>
          <w:sdt>
            <w:sdtPr>
              <w:id w:val="-1193614678"/>
              <w:placeholder>
                <w:docPart w:val="30ADF83840974B38B81E3DA9D696396D"/>
              </w:placeholder>
              <w15:appearance w15:val="hidden"/>
            </w:sdtPr>
            <w:sdtEndPr/>
            <w:sdtContent>
              <w:p w14:paraId="25B44D17" w14:textId="77777777" w:rsidR="00AA23FB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  <w:tc>
          <w:tcPr>
            <w:tcW w:w="1473" w:type="dxa"/>
          </w:tcPr>
          <w:sdt>
            <w:sdtPr>
              <w:id w:val="-461030660"/>
              <w:placeholder>
                <w:docPart w:val="CE4575D9789E40EFB79173E4BA0A415A"/>
              </w:placeholder>
              <w15:appearance w15:val="hidden"/>
            </w:sdtPr>
            <w:sdtEndPr/>
            <w:sdtContent>
              <w:p w14:paraId="10FE3889" w14:textId="77777777" w:rsidR="00AA23FB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</w:tr>
      <w:tr w:rsidR="00AA23FB" w:rsidRPr="00603758" w14:paraId="77279006" w14:textId="77777777" w:rsidTr="001D6B0F">
        <w:trPr>
          <w:trHeight w:val="133"/>
        </w:trPr>
        <w:tc>
          <w:tcPr>
            <w:tcW w:w="3119" w:type="dxa"/>
            <w:vMerge w:val="restart"/>
            <w:tcBorders>
              <w:right w:val="single" w:sz="4" w:space="0" w:color="auto"/>
            </w:tcBorders>
            <w:shd w:val="clear" w:color="auto" w:fill="E7E6E6" w:themeFill="background2"/>
          </w:tcPr>
          <w:p w14:paraId="3460E39C" w14:textId="77777777" w:rsidR="00AA23FB" w:rsidRDefault="00AA23FB" w:rsidP="001D6B0F">
            <w:pPr>
              <w:rPr>
                <w:b/>
              </w:rPr>
            </w:pPr>
            <w:r>
              <w:rPr>
                <w:b/>
              </w:rPr>
              <w:t>Kontaktuppgifter:</w:t>
            </w:r>
          </w:p>
          <w:p w14:paraId="0408B350" w14:textId="77777777" w:rsidR="00AA23FB" w:rsidRDefault="00AA23FB" w:rsidP="001D6B0F">
            <w:pPr>
              <w:rPr>
                <w:b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7E6E6" w:themeFill="background2"/>
          </w:tcPr>
          <w:p w14:paraId="5CD3BD28" w14:textId="77777777" w:rsidR="00AA23FB" w:rsidRDefault="00AA23FB" w:rsidP="001D6B0F">
            <w:pPr>
              <w:rPr>
                <w:b/>
              </w:rPr>
            </w:pPr>
            <w:r>
              <w:rPr>
                <w:b/>
              </w:rPr>
              <w:t>Namn:</w:t>
            </w:r>
          </w:p>
        </w:tc>
        <w:tc>
          <w:tcPr>
            <w:tcW w:w="4443" w:type="dxa"/>
            <w:gridSpan w:val="4"/>
            <w:tcBorders>
              <w:left w:val="single" w:sz="4" w:space="0" w:color="auto"/>
            </w:tcBorders>
          </w:tcPr>
          <w:sdt>
            <w:sdtPr>
              <w:id w:val="140696125"/>
              <w:placeholder>
                <w:docPart w:val="69303EDDE27544BFAF0A2150C97ACBF4"/>
              </w:placeholder>
              <w15:appearance w15:val="hidden"/>
            </w:sdtPr>
            <w:sdtEndPr/>
            <w:sdtContent>
              <w:p w14:paraId="420C911B" w14:textId="77777777" w:rsidR="00AA23FB" w:rsidRPr="00DC34CA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</w:tr>
      <w:tr w:rsidR="00AA23FB" w:rsidRPr="00603758" w14:paraId="11ACCA33" w14:textId="77777777" w:rsidTr="001D6B0F">
        <w:trPr>
          <w:trHeight w:val="108"/>
        </w:trPr>
        <w:tc>
          <w:tcPr>
            <w:tcW w:w="3119" w:type="dxa"/>
            <w:vMerge/>
            <w:tcBorders>
              <w:right w:val="single" w:sz="4" w:space="0" w:color="auto"/>
            </w:tcBorders>
          </w:tcPr>
          <w:p w14:paraId="43CD2081" w14:textId="77777777" w:rsidR="00AA23FB" w:rsidRDefault="00AA23FB" w:rsidP="001D6B0F">
            <w:pPr>
              <w:rPr>
                <w:b/>
              </w:rPr>
            </w:pPr>
          </w:p>
        </w:tc>
        <w:sdt>
          <w:sdtPr>
            <w:rPr>
              <w:b/>
            </w:rPr>
            <w:id w:val="-1821564806"/>
            <w:placeholder>
              <w:docPart w:val="4DF9F6D4CA1C499795721D60DC5F60B7"/>
            </w:placeholder>
          </w:sdtPr>
          <w:sdtEndPr/>
          <w:sdtContent>
            <w:tc>
              <w:tcPr>
                <w:tcW w:w="1470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shd w:val="clear" w:color="auto" w:fill="E7E6E6" w:themeFill="background2"/>
              </w:tcPr>
              <w:p w14:paraId="2F64C51D" w14:textId="77777777" w:rsidR="00AA23FB" w:rsidRDefault="00AA23FB" w:rsidP="001D6B0F">
                <w:pPr>
                  <w:rPr>
                    <w:b/>
                  </w:rPr>
                </w:pPr>
                <w:r>
                  <w:rPr>
                    <w:b/>
                  </w:rPr>
                  <w:t>Befattning:</w:t>
                </w:r>
              </w:p>
            </w:tc>
          </w:sdtContent>
        </w:sdt>
        <w:tc>
          <w:tcPr>
            <w:tcW w:w="4443" w:type="dxa"/>
            <w:gridSpan w:val="4"/>
            <w:tcBorders>
              <w:left w:val="single" w:sz="4" w:space="0" w:color="auto"/>
            </w:tcBorders>
          </w:tcPr>
          <w:sdt>
            <w:sdtPr>
              <w:id w:val="1726101453"/>
              <w:placeholder>
                <w:docPart w:val="1D5CAFB2032C435989AC2880C68FD1BB"/>
              </w:placeholder>
              <w15:appearance w15:val="hidden"/>
            </w:sdtPr>
            <w:sdtEndPr/>
            <w:sdtContent>
              <w:p w14:paraId="47EAB19E" w14:textId="77777777" w:rsidR="00AA23FB" w:rsidRPr="00DC34CA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</w:tr>
      <w:tr w:rsidR="00AA23FB" w:rsidRPr="00603758" w14:paraId="7DC1640D" w14:textId="77777777" w:rsidTr="001D6B0F">
        <w:trPr>
          <w:trHeight w:val="465"/>
        </w:trPr>
        <w:tc>
          <w:tcPr>
            <w:tcW w:w="3119" w:type="dxa"/>
            <w:vMerge/>
          </w:tcPr>
          <w:p w14:paraId="2CD5CB2A" w14:textId="77777777" w:rsidR="00AA23FB" w:rsidRDefault="00AA23FB" w:rsidP="001D6B0F">
            <w:pPr>
              <w:rPr>
                <w:b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</w:tcBorders>
            <w:shd w:val="clear" w:color="auto" w:fill="E7E6E6" w:themeFill="background2"/>
          </w:tcPr>
          <w:p w14:paraId="20DFCC6C" w14:textId="77777777" w:rsidR="00AA23FB" w:rsidRDefault="00AA23FB" w:rsidP="001D6B0F">
            <w:pPr>
              <w:rPr>
                <w:b/>
              </w:rPr>
            </w:pPr>
            <w:r>
              <w:rPr>
                <w:b/>
              </w:rPr>
              <w:t>E-post:</w:t>
            </w:r>
          </w:p>
        </w:tc>
        <w:tc>
          <w:tcPr>
            <w:tcW w:w="4443" w:type="dxa"/>
            <w:gridSpan w:val="4"/>
            <w:shd w:val="clear" w:color="auto" w:fill="FFFFFF" w:themeFill="background1"/>
          </w:tcPr>
          <w:sdt>
            <w:sdtPr>
              <w:id w:val="-27881920"/>
              <w:placeholder>
                <w:docPart w:val="77284DFEBF02477D893EF2B206DB9B92"/>
              </w:placeholder>
              <w15:appearance w15:val="hidden"/>
            </w:sdtPr>
            <w:sdtEndPr/>
            <w:sdtContent>
              <w:p w14:paraId="44B20D9F" w14:textId="77777777" w:rsidR="00AA23FB" w:rsidRPr="00DC34CA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</w:tr>
      <w:tr w:rsidR="00AA23FB" w:rsidRPr="00603758" w14:paraId="4A674DC0" w14:textId="77777777" w:rsidTr="001D6B0F">
        <w:trPr>
          <w:trHeight w:val="108"/>
        </w:trPr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283803" w14:textId="77777777" w:rsidR="00AA23FB" w:rsidRDefault="00AA23FB" w:rsidP="001D6B0F">
            <w:pPr>
              <w:rPr>
                <w:b/>
              </w:rPr>
            </w:pPr>
          </w:p>
        </w:tc>
        <w:tc>
          <w:tcPr>
            <w:tcW w:w="1470" w:type="dxa"/>
            <w:tcBorders>
              <w:top w:val="nil"/>
              <w:left w:val="single" w:sz="4" w:space="0" w:color="auto"/>
            </w:tcBorders>
            <w:shd w:val="clear" w:color="auto" w:fill="E7E6E6" w:themeFill="background2"/>
          </w:tcPr>
          <w:p w14:paraId="44F9BD81" w14:textId="77777777" w:rsidR="00AA23FB" w:rsidRDefault="00AA23FB" w:rsidP="001D6B0F">
            <w:pPr>
              <w:rPr>
                <w:b/>
              </w:rPr>
            </w:pPr>
            <w:r>
              <w:rPr>
                <w:b/>
              </w:rPr>
              <w:t>Telefon:</w:t>
            </w:r>
          </w:p>
        </w:tc>
        <w:tc>
          <w:tcPr>
            <w:tcW w:w="4443" w:type="dxa"/>
            <w:gridSpan w:val="4"/>
            <w:shd w:val="clear" w:color="auto" w:fill="FFFFFF" w:themeFill="background1"/>
          </w:tcPr>
          <w:sdt>
            <w:sdtPr>
              <w:id w:val="-968441869"/>
              <w:placeholder>
                <w:docPart w:val="76DF955F82944263BDB846687BD10019"/>
              </w:placeholder>
              <w15:appearance w15:val="hidden"/>
            </w:sdtPr>
            <w:sdtEndPr/>
            <w:sdtContent>
              <w:p w14:paraId="3BE7E5CA" w14:textId="77777777" w:rsidR="00AA23FB" w:rsidRDefault="00AA23FB" w:rsidP="001D6B0F">
                <w:pPr>
                  <w:spacing w:before="120" w:after="120"/>
                </w:pPr>
                <w:r>
                  <w:fldChar w:fldCharType="begin">
                    <w:ffData>
                      <w:name w:val="Text3"/>
                      <w:enabled/>
                      <w:calcOnExit w:val="0"/>
                      <w:textInput/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rPr>
                    <w:noProof/>
                  </w:rPr>
                  <w:t> </w:t>
                </w:r>
                <w:r>
                  <w:fldChar w:fldCharType="end"/>
                </w:r>
              </w:p>
            </w:sdtContent>
          </w:sdt>
        </w:tc>
      </w:tr>
    </w:tbl>
    <w:p w14:paraId="479FF83C" w14:textId="3921D552" w:rsidR="00AA23FB" w:rsidRPr="00F44DCC" w:rsidRDefault="00AA23FB" w:rsidP="00EE67D1">
      <w:pPr>
        <w:pStyle w:val="eAvrop2"/>
        <w:tabs>
          <w:tab w:val="clear" w:pos="1418"/>
          <w:tab w:val="clear" w:pos="1486"/>
          <w:tab w:val="left" w:pos="709"/>
        </w:tabs>
        <w:spacing w:before="240" w:after="120"/>
        <w:ind w:left="0" w:firstLine="0"/>
        <w:rPr>
          <w:rFonts w:asciiTheme="majorHAnsi" w:hAnsiTheme="majorHAnsi" w:cstheme="majorHAnsi"/>
          <w:smallCaps w:val="0"/>
          <w:szCs w:val="28"/>
        </w:rPr>
      </w:pPr>
    </w:p>
    <w:p w14:paraId="2369675E" w14:textId="77777777" w:rsidR="00AA23FB" w:rsidRPr="000E0DC4" w:rsidRDefault="00AA23FB" w:rsidP="00AA23FB">
      <w:pPr>
        <w:pStyle w:val="eAvropBrd"/>
      </w:pPr>
    </w:p>
    <w:p w14:paraId="1DAF4928" w14:textId="77777777" w:rsidR="00AA23FB" w:rsidRDefault="00AA23FB" w:rsidP="00AA23FB"/>
    <w:p w14:paraId="17D760D3" w14:textId="77777777" w:rsidR="00AA23FB" w:rsidRPr="00CA4D95" w:rsidRDefault="00AA23FB">
      <w:pPr>
        <w:rPr>
          <w:b/>
        </w:rPr>
      </w:pPr>
    </w:p>
    <w:sectPr w:rsidR="00AA23FB" w:rsidRPr="00CA4D95" w:rsidSect="00003041">
      <w:headerReference w:type="default" r:id="rId11"/>
      <w:headerReference w:type="first" r:id="rId12"/>
      <w:footerReference w:type="first" r:id="rId13"/>
      <w:pgSz w:w="11906" w:h="16838" w:code="9"/>
      <w:pgMar w:top="1440" w:right="1080" w:bottom="1440" w:left="1080" w:header="79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A2D51" w14:textId="77777777" w:rsidR="00A8608D" w:rsidRDefault="00A8608D" w:rsidP="00DE6901">
      <w:pPr>
        <w:spacing w:after="0" w:line="240" w:lineRule="auto"/>
      </w:pPr>
      <w:r>
        <w:separator/>
      </w:r>
    </w:p>
  </w:endnote>
  <w:endnote w:type="continuationSeparator" w:id="0">
    <w:p w14:paraId="6777AA13" w14:textId="77777777" w:rsidR="00A8608D" w:rsidRDefault="00A8608D" w:rsidP="00DE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81701" w14:textId="77777777" w:rsidR="00D7748B" w:rsidRPr="00D608A4" w:rsidRDefault="00D7748B" w:rsidP="00D608A4">
    <w:pPr>
      <w:spacing w:after="0" w:line="240" w:lineRule="auto"/>
      <w:rPr>
        <w:sz w:val="14"/>
      </w:rPr>
    </w:pPr>
  </w:p>
  <w:tbl>
    <w:tblPr>
      <w:tblStyle w:val="Tabellrutn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Kontaktinformation i sidfot"/>
    </w:tblPr>
    <w:tblGrid>
      <w:gridCol w:w="2835"/>
      <w:gridCol w:w="2382"/>
      <w:gridCol w:w="1871"/>
      <w:gridCol w:w="1985"/>
    </w:tblGrid>
    <w:tr w:rsidR="00D7748B" w14:paraId="2AEFE080" w14:textId="77777777" w:rsidTr="000325B2">
      <w:tc>
        <w:tcPr>
          <w:tcW w:w="9073" w:type="dxa"/>
          <w:gridSpan w:val="4"/>
        </w:tcPr>
        <w:p w14:paraId="3AB77427" w14:textId="77777777" w:rsidR="00D7748B" w:rsidRDefault="00D7748B" w:rsidP="009B45A4">
          <w:pPr>
            <w:pStyle w:val="Sidfot"/>
            <w:spacing w:line="200" w:lineRule="atLeast"/>
          </w:pPr>
          <w:r>
            <w:t>HUDDINGE KOMMUN</w:t>
          </w:r>
        </w:p>
      </w:tc>
    </w:tr>
    <w:tr w:rsidR="00D7748B" w14:paraId="2122F724" w14:textId="77777777" w:rsidTr="000325B2">
      <w:tc>
        <w:tcPr>
          <w:tcW w:w="9073" w:type="dxa"/>
          <w:gridSpan w:val="4"/>
        </w:tcPr>
        <w:p w14:paraId="4F844A4B" w14:textId="77777777" w:rsidR="00D7748B" w:rsidRDefault="00D7748B">
          <w:pPr>
            <w:pStyle w:val="Sidfot"/>
          </w:pPr>
        </w:p>
      </w:tc>
    </w:tr>
    <w:tr w:rsidR="00D7748B" w14:paraId="4239EACE" w14:textId="77777777" w:rsidTr="00B35F17">
      <w:tc>
        <w:tcPr>
          <w:tcW w:w="2835" w:type="dxa"/>
        </w:tcPr>
        <w:p w14:paraId="556FD607" w14:textId="77777777" w:rsidR="00D7748B" w:rsidRPr="009B45A4" w:rsidRDefault="00D7748B">
          <w:pPr>
            <w:pStyle w:val="Sidfot"/>
            <w:rPr>
              <w:rFonts w:asciiTheme="minorHAnsi" w:hAnsiTheme="minorHAnsi"/>
              <w:sz w:val="24"/>
            </w:rPr>
          </w:pPr>
          <w:r>
            <w:t>Kommunstyrelsens förvaltning</w:t>
          </w:r>
        </w:p>
      </w:tc>
      <w:tc>
        <w:tcPr>
          <w:tcW w:w="2382" w:type="dxa"/>
        </w:tcPr>
        <w:p w14:paraId="3E729BFE" w14:textId="77777777" w:rsidR="00D7748B" w:rsidRDefault="00D7748B" w:rsidP="00000F3B">
          <w:pPr>
            <w:pStyle w:val="Sidfot"/>
          </w:pPr>
          <w:r w:rsidRPr="00000F3B">
            <w:rPr>
              <w:i/>
            </w:rPr>
            <w:t>Post</w:t>
          </w:r>
          <w:r>
            <w:t xml:space="preserve"> 141 85 Huddinge</w:t>
          </w:r>
        </w:p>
      </w:tc>
      <w:tc>
        <w:tcPr>
          <w:tcW w:w="1871" w:type="dxa"/>
        </w:tcPr>
        <w:p w14:paraId="4DD723C2" w14:textId="77777777" w:rsidR="00D7748B" w:rsidRDefault="00EE67D1" w:rsidP="0076220A">
          <w:pPr>
            <w:pStyle w:val="Sidfot"/>
          </w:pPr>
          <w:sdt>
            <w:sdtPr>
              <w:rPr>
                <w:i/>
              </w:rPr>
              <w:tag w:val="Vxl"/>
              <w:id w:val="563531806"/>
              <w:temporary/>
              <w:text/>
            </w:sdtPr>
            <w:sdtEndPr/>
            <w:sdtContent>
              <w:r w:rsidR="00D7748B" w:rsidRPr="00310262">
                <w:rPr>
                  <w:i/>
                </w:rPr>
                <w:t>T</w:t>
              </w:r>
              <w:r w:rsidR="00D7748B">
                <w:rPr>
                  <w:i/>
                </w:rPr>
                <w:t>fn</w:t>
              </w:r>
              <w:r w:rsidR="00D7748B" w:rsidRPr="00310262">
                <w:rPr>
                  <w:i/>
                </w:rPr>
                <w:t xml:space="preserve"> vxl</w:t>
              </w:r>
            </w:sdtContent>
          </w:sdt>
          <w:r w:rsidR="00D7748B">
            <w:t xml:space="preserve"> </w:t>
          </w:r>
          <w:sdt>
            <w:sdtPr>
              <w:tag w:val="swbFoot"/>
              <w:id w:val="1830786040"/>
              <w:text/>
            </w:sdtPr>
            <w:sdtEndPr/>
            <w:sdtContent>
              <w:r w:rsidR="00D7748B" w:rsidRPr="00511B52">
                <w:t>08-535 300 00</w:t>
              </w:r>
            </w:sdtContent>
          </w:sdt>
        </w:p>
      </w:tc>
      <w:tc>
        <w:tcPr>
          <w:tcW w:w="1985" w:type="dxa"/>
        </w:tcPr>
        <w:p w14:paraId="5183A410" w14:textId="77777777" w:rsidR="00D7748B" w:rsidRDefault="00D7748B">
          <w:pPr>
            <w:pStyle w:val="Sidfot"/>
          </w:pPr>
          <w:r>
            <w:t>huddinge@huddinge.se</w:t>
          </w:r>
        </w:p>
      </w:tc>
    </w:tr>
    <w:tr w:rsidR="00D7748B" w14:paraId="4A444CB3" w14:textId="77777777" w:rsidTr="00B35F17">
      <w:tc>
        <w:tcPr>
          <w:tcW w:w="2835" w:type="dxa"/>
        </w:tcPr>
        <w:p w14:paraId="42F1B761" w14:textId="77777777" w:rsidR="00D7748B" w:rsidRDefault="00D7748B">
          <w:pPr>
            <w:pStyle w:val="Sidfot"/>
          </w:pPr>
        </w:p>
      </w:tc>
      <w:tc>
        <w:tcPr>
          <w:tcW w:w="2382" w:type="dxa"/>
        </w:tcPr>
        <w:p w14:paraId="4E14D636" w14:textId="77777777" w:rsidR="00D7748B" w:rsidRDefault="00D7748B" w:rsidP="00000F3B">
          <w:pPr>
            <w:pStyle w:val="Sidfot"/>
          </w:pPr>
        </w:p>
      </w:tc>
      <w:tc>
        <w:tcPr>
          <w:tcW w:w="1871" w:type="dxa"/>
        </w:tcPr>
        <w:p w14:paraId="106AA485" w14:textId="77777777" w:rsidR="00D7748B" w:rsidRDefault="00D7748B" w:rsidP="00DE01FE">
          <w:pPr>
            <w:pStyle w:val="Sidfot"/>
          </w:pPr>
        </w:p>
      </w:tc>
      <w:tc>
        <w:tcPr>
          <w:tcW w:w="1985" w:type="dxa"/>
        </w:tcPr>
        <w:p w14:paraId="6636400E" w14:textId="77777777" w:rsidR="00D7748B" w:rsidRDefault="00D7748B">
          <w:pPr>
            <w:pStyle w:val="Sidfot"/>
          </w:pPr>
          <w:r>
            <w:t>www.huddinge.se</w:t>
          </w:r>
        </w:p>
      </w:tc>
    </w:tr>
  </w:tbl>
  <w:p w14:paraId="393F5348" w14:textId="77777777" w:rsidR="00D7748B" w:rsidRPr="009B45A4" w:rsidRDefault="00D7748B" w:rsidP="009B45A4">
    <w:pPr>
      <w:pStyle w:val="Sidfot"/>
      <w:spacing w:line="240" w:lineRule="auto"/>
      <w:rPr>
        <w:sz w:val="2"/>
        <w:szCs w:val="2"/>
      </w:rPr>
    </w:pPr>
    <w:r>
      <w:rPr>
        <w:noProof/>
        <w:sz w:val="2"/>
        <w:szCs w:val="2"/>
        <w:lang w:eastAsia="sv-SE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2208DED" wp14:editId="45F1ADF1">
              <wp:simplePos x="0" y="0"/>
              <wp:positionH relativeFrom="column">
                <wp:posOffset>-615823</wp:posOffset>
              </wp:positionH>
              <wp:positionV relativeFrom="page">
                <wp:posOffset>7360031</wp:posOffset>
              </wp:positionV>
              <wp:extent cx="471600" cy="2052000"/>
              <wp:effectExtent l="0" t="0" r="5080" b="5715"/>
              <wp:wrapNone/>
              <wp:docPr id="2" name="Textrut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1600" cy="205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rPr>
                              <w:sz w:val="14"/>
                            </w:rPr>
                            <w:alias w:val="ccID"/>
                            <w:tag w:val="ccID"/>
                            <w:id w:val="-2058844418"/>
                            <w:placeholder>
                              <w:docPart w:val="10960A1BCD4B41C3B8B256A061DDB5F5"/>
                            </w:placeholder>
                            <w:text/>
                          </w:sdtPr>
                          <w:sdtEndPr/>
                          <w:sdtContent>
                            <w:p w14:paraId="63AABF28" w14:textId="77777777" w:rsidR="00D7748B" w:rsidRPr="004A7D3A" w:rsidRDefault="008226F6">
                              <w:pPr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08DED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6" type="#_x0000_t202" style="position:absolute;margin-left:-48.5pt;margin-top:579.55pt;width:37.15pt;height:161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" fillcolor="white [3201]" stroked="f" strokeweight=".5pt">
              <v:textbox style="layout-flow:vertical;mso-layout-flow-alt:bottom-to-top" inset="0,0,0,0">
                <w:txbxContent>
                  <w:sdt>
                    <w:sdtPr>
                      <w:rPr>
                        <w:sz w:val="14"/>
                      </w:rPr>
                      <w:alias w:val="ccID"/>
                      <w:tag w:val="ccID"/>
                      <w:id w:val="-2058844418"/>
                      <w:placeholder>
                        <w:docPart w:val="10960A1BCD4B41C3B8B256A061DDB5F5"/>
                      </w:placeholder>
                      <w:text/>
                    </w:sdtPr>
                    <w:sdtEndPr/>
                    <w:sdtContent>
                      <w:p w14:paraId="63AABF28" w14:textId="77777777" w:rsidR="00D7748B" w:rsidRPr="004A7D3A" w:rsidRDefault="008226F6">
                        <w:pPr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 </w:t>
                        </w:r>
                      </w:p>
                    </w:sdtContent>
                  </w:sdt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75FC0" w14:textId="77777777" w:rsidR="00A8608D" w:rsidRDefault="00A8608D" w:rsidP="00DE6901">
      <w:pPr>
        <w:spacing w:after="0" w:line="240" w:lineRule="auto"/>
      </w:pPr>
      <w:r>
        <w:separator/>
      </w:r>
    </w:p>
  </w:footnote>
  <w:footnote w:type="continuationSeparator" w:id="0">
    <w:p w14:paraId="6837365B" w14:textId="77777777" w:rsidR="00A8608D" w:rsidRDefault="00A8608D" w:rsidP="00DE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707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528"/>
      <w:gridCol w:w="4507"/>
      <w:gridCol w:w="672"/>
    </w:tblGrid>
    <w:tr w:rsidR="00D7748B" w:rsidRPr="007C0318" w14:paraId="244A7711" w14:textId="77777777" w:rsidTr="00296C20">
      <w:trPr>
        <w:trHeight w:hRule="exact" w:val="624"/>
      </w:trPr>
      <w:tc>
        <w:tcPr>
          <w:tcW w:w="4528" w:type="dxa"/>
        </w:tcPr>
        <w:p w14:paraId="30046B98" w14:textId="77777777" w:rsidR="00D7748B" w:rsidRPr="007C0318" w:rsidRDefault="00D7748B" w:rsidP="003B0B68">
          <w:pPr>
            <w:pStyle w:val="Sidhuvud"/>
            <w:rPr>
              <w:rFonts w:cstheme="majorHAnsi"/>
            </w:rPr>
          </w:pPr>
        </w:p>
      </w:tc>
      <w:tc>
        <w:tcPr>
          <w:tcW w:w="4507" w:type="dxa"/>
        </w:tcPr>
        <w:p w14:paraId="08FF37EC" w14:textId="09D929C4" w:rsidR="00D7748B" w:rsidRPr="003B0B68" w:rsidRDefault="00D7748B" w:rsidP="00003041">
          <w:pPr>
            <w:pStyle w:val="Sidhuvud"/>
            <w:rPr>
              <w:rFonts w:cstheme="majorHAnsi"/>
              <w:sz w:val="24"/>
              <w:szCs w:val="24"/>
            </w:rPr>
          </w:pPr>
        </w:p>
      </w:tc>
      <w:tc>
        <w:tcPr>
          <w:tcW w:w="672" w:type="dxa"/>
        </w:tcPr>
        <w:p w14:paraId="42111474" w14:textId="77777777" w:rsidR="00D7748B" w:rsidRPr="007C0318" w:rsidRDefault="00D7748B" w:rsidP="003B0B68">
          <w:pPr>
            <w:pStyle w:val="Sidhuvud"/>
            <w:jc w:val="right"/>
            <w:rPr>
              <w:rStyle w:val="Sidnummer"/>
              <w:rFonts w:cstheme="majorHAnsi"/>
            </w:rPr>
          </w:pPr>
          <w:r w:rsidRPr="007C0318">
            <w:rPr>
              <w:rStyle w:val="Sidnummer"/>
              <w:rFonts w:cstheme="majorHAnsi"/>
            </w:rPr>
            <w:fldChar w:fldCharType="begin"/>
          </w:r>
          <w:r w:rsidRPr="007C0318">
            <w:rPr>
              <w:rStyle w:val="Sidnummer"/>
              <w:rFonts w:cstheme="majorHAnsi"/>
            </w:rPr>
            <w:instrText xml:space="preserve"> PAGE  \* Arabic  \* MERGEFORMAT </w:instrText>
          </w:r>
          <w:r w:rsidRPr="007C0318">
            <w:rPr>
              <w:rStyle w:val="Sidnummer"/>
              <w:rFonts w:cstheme="majorHAnsi"/>
            </w:rPr>
            <w:fldChar w:fldCharType="separate"/>
          </w:r>
          <w:r w:rsidR="00B01297">
            <w:rPr>
              <w:rStyle w:val="Sidnummer"/>
              <w:rFonts w:cstheme="majorHAnsi"/>
              <w:noProof/>
            </w:rPr>
            <w:t>4</w:t>
          </w:r>
          <w:r w:rsidRPr="007C0318">
            <w:rPr>
              <w:rStyle w:val="Sidnummer"/>
              <w:rFonts w:cstheme="majorHAnsi"/>
            </w:rPr>
            <w:fldChar w:fldCharType="end"/>
          </w:r>
          <w:r w:rsidRPr="007C0318">
            <w:rPr>
              <w:rStyle w:val="Sidnummer"/>
              <w:rFonts w:cstheme="majorHAnsi"/>
            </w:rPr>
            <w:t xml:space="preserve"> (</w:t>
          </w:r>
          <w:r w:rsidRPr="007C0318">
            <w:rPr>
              <w:rStyle w:val="Sidnummer"/>
              <w:rFonts w:cstheme="majorHAnsi"/>
            </w:rPr>
            <w:fldChar w:fldCharType="begin"/>
          </w:r>
          <w:r w:rsidRPr="007C0318">
            <w:rPr>
              <w:rStyle w:val="Sidnummer"/>
              <w:rFonts w:cstheme="majorHAnsi"/>
            </w:rPr>
            <w:instrText xml:space="preserve"> NUMPAGES  \* Arabic  \* MERGEFORMAT </w:instrText>
          </w:r>
          <w:r w:rsidRPr="007C0318">
            <w:rPr>
              <w:rStyle w:val="Sidnummer"/>
              <w:rFonts w:cstheme="majorHAnsi"/>
            </w:rPr>
            <w:fldChar w:fldCharType="separate"/>
          </w:r>
          <w:r w:rsidR="00B01297">
            <w:rPr>
              <w:rStyle w:val="Sidnummer"/>
              <w:rFonts w:cstheme="majorHAnsi"/>
              <w:noProof/>
            </w:rPr>
            <w:t>4</w:t>
          </w:r>
          <w:r w:rsidRPr="007C0318">
            <w:rPr>
              <w:rStyle w:val="Sidnummer"/>
              <w:rFonts w:cstheme="majorHAnsi"/>
            </w:rPr>
            <w:fldChar w:fldCharType="end"/>
          </w:r>
          <w:r w:rsidRPr="007C0318">
            <w:rPr>
              <w:rStyle w:val="Sidnummer"/>
              <w:rFonts w:cstheme="majorHAnsi"/>
            </w:rPr>
            <w:t>)</w:t>
          </w:r>
        </w:p>
      </w:tc>
    </w:tr>
  </w:tbl>
  <w:p w14:paraId="57C6813E" w14:textId="77777777" w:rsidR="00D7748B" w:rsidRPr="003B0B68" w:rsidRDefault="00D7748B" w:rsidP="003B0B68">
    <w:pPr>
      <w:pStyle w:val="Sidhuvud"/>
      <w:rPr>
        <w:rFonts w:cstheme="majorHAnsi"/>
      </w:rPr>
    </w:pPr>
    <w:r w:rsidRPr="007C0318">
      <w:rPr>
        <w:rFonts w:cstheme="majorHAnsi"/>
        <w:noProof/>
        <w:lang w:eastAsia="sv-SE"/>
      </w:rPr>
      <w:drawing>
        <wp:anchor distT="0" distB="0" distL="114300" distR="114300" simplePos="0" relativeHeight="251670528" behindDoc="0" locked="0" layoutInCell="1" allowOverlap="1" wp14:anchorId="26C0A41F" wp14:editId="47650E3B">
          <wp:simplePos x="0" y="0"/>
          <wp:positionH relativeFrom="page">
            <wp:posOffset>720090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5" name="Bildobjekt 5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842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591"/>
      <w:gridCol w:w="4570"/>
      <w:gridCol w:w="681"/>
    </w:tblGrid>
    <w:tr w:rsidR="00D7748B" w:rsidRPr="007C0318" w14:paraId="0F547A3E" w14:textId="77777777" w:rsidTr="00E0177B">
      <w:trPr>
        <w:trHeight w:hRule="exact" w:val="1069"/>
      </w:trPr>
      <w:tc>
        <w:tcPr>
          <w:tcW w:w="4591" w:type="dxa"/>
        </w:tcPr>
        <w:p w14:paraId="77058B5F" w14:textId="77777777" w:rsidR="00D7748B" w:rsidRPr="007C0318" w:rsidRDefault="00D7748B" w:rsidP="005273DC">
          <w:pPr>
            <w:pStyle w:val="Sidhuvud"/>
            <w:rPr>
              <w:rFonts w:cstheme="majorHAnsi"/>
            </w:rPr>
          </w:pPr>
        </w:p>
      </w:tc>
      <w:tc>
        <w:tcPr>
          <w:tcW w:w="4570" w:type="dxa"/>
        </w:tcPr>
        <w:p w14:paraId="2AC0AAC8" w14:textId="77777777" w:rsidR="00CA4D95" w:rsidRPr="007C0318" w:rsidRDefault="00CA4D95" w:rsidP="00CA4D95">
          <w:pPr>
            <w:pStyle w:val="Doknamn"/>
            <w:jc w:val="left"/>
            <w:rPr>
              <w:rFonts w:cstheme="majorHAnsi"/>
            </w:rPr>
          </w:pPr>
          <w:r>
            <w:rPr>
              <w:rFonts w:cstheme="majorHAnsi"/>
            </w:rPr>
            <w:t xml:space="preserve">Bilaga Referensuppdrag </w:t>
          </w:r>
        </w:p>
        <w:p w14:paraId="16D66342" w14:textId="77777777" w:rsidR="00E0177B" w:rsidRPr="00E0177B" w:rsidRDefault="00E0177B" w:rsidP="00E0177B">
          <w:pPr>
            <w:pStyle w:val="Sidhuvud"/>
            <w:rPr>
              <w:rFonts w:cstheme="majorHAnsi"/>
              <w:sz w:val="18"/>
            </w:rPr>
          </w:pPr>
          <w:r w:rsidRPr="00E0177B">
            <w:rPr>
              <w:rFonts w:cstheme="majorHAnsi"/>
              <w:sz w:val="18"/>
            </w:rPr>
            <w:t xml:space="preserve">Upphandling av särskilt boende för personer </w:t>
          </w:r>
        </w:p>
        <w:p w14:paraId="3C648A75" w14:textId="39AAA262" w:rsidR="00D7748B" w:rsidRPr="003B0B68" w:rsidRDefault="00E0177B" w:rsidP="00E0177B">
          <w:pPr>
            <w:pStyle w:val="Sidhuvud"/>
            <w:rPr>
              <w:rFonts w:cstheme="majorHAnsi"/>
              <w:sz w:val="24"/>
              <w:szCs w:val="24"/>
            </w:rPr>
          </w:pPr>
          <w:r w:rsidRPr="00E0177B">
            <w:rPr>
              <w:rFonts w:cstheme="majorHAnsi"/>
              <w:sz w:val="18"/>
            </w:rPr>
            <w:t>över 65 år enligt LOV, UPP-2026/002</w:t>
          </w:r>
        </w:p>
      </w:tc>
      <w:tc>
        <w:tcPr>
          <w:tcW w:w="681" w:type="dxa"/>
        </w:tcPr>
        <w:p w14:paraId="78206F23" w14:textId="77777777" w:rsidR="00D7748B" w:rsidRPr="007C0318" w:rsidRDefault="00D7748B" w:rsidP="005273DC">
          <w:pPr>
            <w:pStyle w:val="Sidhuvud"/>
            <w:jc w:val="right"/>
            <w:rPr>
              <w:rStyle w:val="Sidnummer"/>
              <w:rFonts w:cstheme="majorHAnsi"/>
            </w:rPr>
          </w:pPr>
          <w:r w:rsidRPr="007C0318">
            <w:rPr>
              <w:rStyle w:val="Sidnummer"/>
              <w:rFonts w:cstheme="majorHAnsi"/>
            </w:rPr>
            <w:fldChar w:fldCharType="begin"/>
          </w:r>
          <w:r w:rsidRPr="007C0318">
            <w:rPr>
              <w:rStyle w:val="Sidnummer"/>
              <w:rFonts w:cstheme="majorHAnsi"/>
            </w:rPr>
            <w:instrText xml:space="preserve"> PAGE  \* Arabic  \* MERGEFORMAT </w:instrText>
          </w:r>
          <w:r w:rsidRPr="007C0318">
            <w:rPr>
              <w:rStyle w:val="Sidnummer"/>
              <w:rFonts w:cstheme="majorHAnsi"/>
            </w:rPr>
            <w:fldChar w:fldCharType="separate"/>
          </w:r>
          <w:r w:rsidR="00B01297">
            <w:rPr>
              <w:rStyle w:val="Sidnummer"/>
              <w:rFonts w:cstheme="majorHAnsi"/>
              <w:noProof/>
            </w:rPr>
            <w:t>1</w:t>
          </w:r>
          <w:r w:rsidRPr="007C0318">
            <w:rPr>
              <w:rStyle w:val="Sidnummer"/>
              <w:rFonts w:cstheme="majorHAnsi"/>
            </w:rPr>
            <w:fldChar w:fldCharType="end"/>
          </w:r>
          <w:r w:rsidRPr="007C0318">
            <w:rPr>
              <w:rStyle w:val="Sidnummer"/>
              <w:rFonts w:cstheme="majorHAnsi"/>
            </w:rPr>
            <w:t xml:space="preserve"> (</w:t>
          </w:r>
          <w:r w:rsidRPr="007C0318">
            <w:rPr>
              <w:rStyle w:val="Sidnummer"/>
              <w:rFonts w:cstheme="majorHAnsi"/>
            </w:rPr>
            <w:fldChar w:fldCharType="begin"/>
          </w:r>
          <w:r w:rsidRPr="007C0318">
            <w:rPr>
              <w:rStyle w:val="Sidnummer"/>
              <w:rFonts w:cstheme="majorHAnsi"/>
            </w:rPr>
            <w:instrText xml:space="preserve"> NUMPAGES  \* Arabic  \* MERGEFORMAT </w:instrText>
          </w:r>
          <w:r w:rsidRPr="007C0318">
            <w:rPr>
              <w:rStyle w:val="Sidnummer"/>
              <w:rFonts w:cstheme="majorHAnsi"/>
            </w:rPr>
            <w:fldChar w:fldCharType="separate"/>
          </w:r>
          <w:r w:rsidR="00B01297">
            <w:rPr>
              <w:rStyle w:val="Sidnummer"/>
              <w:rFonts w:cstheme="majorHAnsi"/>
              <w:noProof/>
            </w:rPr>
            <w:t>4</w:t>
          </w:r>
          <w:r w:rsidRPr="007C0318">
            <w:rPr>
              <w:rStyle w:val="Sidnummer"/>
              <w:rFonts w:cstheme="majorHAnsi"/>
            </w:rPr>
            <w:fldChar w:fldCharType="end"/>
          </w:r>
          <w:r w:rsidRPr="007C0318">
            <w:rPr>
              <w:rStyle w:val="Sidnummer"/>
              <w:rFonts w:cstheme="majorHAnsi"/>
            </w:rPr>
            <w:t>)</w:t>
          </w:r>
        </w:p>
      </w:tc>
    </w:tr>
  </w:tbl>
  <w:p w14:paraId="36E25EFC" w14:textId="77777777" w:rsidR="00D7748B" w:rsidRPr="007C0318" w:rsidRDefault="00D7748B">
    <w:pPr>
      <w:pStyle w:val="Sidhuvud"/>
      <w:rPr>
        <w:rFonts w:cstheme="majorHAnsi"/>
      </w:rPr>
    </w:pPr>
    <w:r w:rsidRPr="007C0318">
      <w:rPr>
        <w:rFonts w:cstheme="majorHAnsi"/>
        <w:noProof/>
        <w:lang w:eastAsia="sv-SE"/>
      </w:rPr>
      <w:drawing>
        <wp:anchor distT="0" distB="0" distL="114300" distR="114300" simplePos="0" relativeHeight="251665408" behindDoc="0" locked="0" layoutInCell="1" allowOverlap="1" wp14:anchorId="0ADFC687" wp14:editId="45CFDB65">
          <wp:simplePos x="0" y="0"/>
          <wp:positionH relativeFrom="page">
            <wp:posOffset>720090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6" name="Bildobjekt 6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A057A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85EE6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57563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6264D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25A06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63E0F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7561"/>
    <w:multiLevelType w:val="hybridMultilevel"/>
    <w:tmpl w:val="E804A41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A7650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45396F4D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89E22F5"/>
    <w:multiLevelType w:val="hybridMultilevel"/>
    <w:tmpl w:val="92C4D2F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E61CCD"/>
    <w:multiLevelType w:val="multilevel"/>
    <w:tmpl w:val="FBFE0BBC"/>
    <w:lvl w:ilvl="0">
      <w:start w:val="1"/>
      <w:numFmt w:val="decimal"/>
      <w:pStyle w:val="Numreradlista3"/>
      <w:lvlText w:val="%1."/>
      <w:lvlJc w:val="left"/>
      <w:pPr>
        <w:tabs>
          <w:tab w:val="num" w:pos="1486"/>
        </w:tabs>
        <w:ind w:left="1486" w:hanging="1202"/>
      </w:pPr>
      <w:rPr>
        <w:rFonts w:ascii="Calibri" w:hAnsi="Calibri" w:cs="Calibri" w:hint="default"/>
        <w:b/>
        <w:i w:val="0"/>
        <w:sz w:val="32"/>
        <w:szCs w:val="24"/>
      </w:rPr>
    </w:lvl>
    <w:lvl w:ilvl="1">
      <w:start w:val="1"/>
      <w:numFmt w:val="decimal"/>
      <w:lvlText w:val="%1.%2"/>
      <w:lvlJc w:val="left"/>
      <w:pPr>
        <w:tabs>
          <w:tab w:val="num" w:pos="1486"/>
        </w:tabs>
        <w:ind w:left="1486" w:hanging="1032"/>
      </w:pPr>
      <w:rPr>
        <w:rFonts w:ascii="Calibri" w:hAnsi="Calibri" w:cs="Calibri" w:hint="default"/>
        <w:b/>
        <w:i w:val="0"/>
        <w:sz w:val="24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86"/>
        </w:tabs>
        <w:ind w:left="1486" w:hanging="976"/>
      </w:pPr>
      <w:rPr>
        <w:rFonts w:ascii="Calibri" w:hAnsi="Calibri" w:cs="Calibri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1" w15:restartNumberingAfterBreak="0">
    <w:nsid w:val="60F26725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B2C58"/>
    <w:multiLevelType w:val="hybridMultilevel"/>
    <w:tmpl w:val="C3761F6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BD2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A7D12D8"/>
    <w:multiLevelType w:val="hybridMultilevel"/>
    <w:tmpl w:val="3C82B73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9322B8"/>
    <w:multiLevelType w:val="hybridMultilevel"/>
    <w:tmpl w:val="54781AB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104E9"/>
    <w:multiLevelType w:val="hybridMultilevel"/>
    <w:tmpl w:val="815893F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789352">
    <w:abstractNumId w:val="3"/>
  </w:num>
  <w:num w:numId="2" w16cid:durableId="1284071285">
    <w:abstractNumId w:val="14"/>
  </w:num>
  <w:num w:numId="3" w16cid:durableId="2173958">
    <w:abstractNumId w:val="15"/>
  </w:num>
  <w:num w:numId="4" w16cid:durableId="779296867">
    <w:abstractNumId w:val="6"/>
  </w:num>
  <w:num w:numId="5" w16cid:durableId="1907182772">
    <w:abstractNumId w:val="16"/>
  </w:num>
  <w:num w:numId="6" w16cid:durableId="2057199601">
    <w:abstractNumId w:val="2"/>
  </w:num>
  <w:num w:numId="7" w16cid:durableId="855850960">
    <w:abstractNumId w:val="5"/>
  </w:num>
  <w:num w:numId="8" w16cid:durableId="731539830">
    <w:abstractNumId w:val="11"/>
  </w:num>
  <w:num w:numId="9" w16cid:durableId="807430790">
    <w:abstractNumId w:val="4"/>
  </w:num>
  <w:num w:numId="10" w16cid:durableId="162818365">
    <w:abstractNumId w:val="0"/>
  </w:num>
  <w:num w:numId="11" w16cid:durableId="838621605">
    <w:abstractNumId w:val="1"/>
  </w:num>
  <w:num w:numId="12" w16cid:durableId="1911504802">
    <w:abstractNumId w:val="9"/>
  </w:num>
  <w:num w:numId="13" w16cid:durableId="1139423249">
    <w:abstractNumId w:val="13"/>
  </w:num>
  <w:num w:numId="14" w16cid:durableId="1918594385">
    <w:abstractNumId w:val="8"/>
  </w:num>
  <w:num w:numId="15" w16cid:durableId="997423127">
    <w:abstractNumId w:val="7"/>
  </w:num>
  <w:num w:numId="16" w16cid:durableId="1999530302">
    <w:abstractNumId w:val="10"/>
  </w:num>
  <w:num w:numId="17" w16cid:durableId="17505393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unned" w:val="True"/>
  </w:docVars>
  <w:rsids>
    <w:rsidRoot w:val="00A8608D"/>
    <w:rsid w:val="00000F3B"/>
    <w:rsid w:val="00003041"/>
    <w:rsid w:val="00015588"/>
    <w:rsid w:val="000203FF"/>
    <w:rsid w:val="000325B2"/>
    <w:rsid w:val="0005281D"/>
    <w:rsid w:val="00067BDA"/>
    <w:rsid w:val="00070F09"/>
    <w:rsid w:val="000806C3"/>
    <w:rsid w:val="00090F16"/>
    <w:rsid w:val="000D4E17"/>
    <w:rsid w:val="0010112E"/>
    <w:rsid w:val="0010273F"/>
    <w:rsid w:val="0010510A"/>
    <w:rsid w:val="00144C5C"/>
    <w:rsid w:val="00154B78"/>
    <w:rsid w:val="0016600C"/>
    <w:rsid w:val="00175211"/>
    <w:rsid w:val="001812F5"/>
    <w:rsid w:val="001873E0"/>
    <w:rsid w:val="001A479A"/>
    <w:rsid w:val="001A4B62"/>
    <w:rsid w:val="001B2531"/>
    <w:rsid w:val="001B30C5"/>
    <w:rsid w:val="001E56C7"/>
    <w:rsid w:val="002004A4"/>
    <w:rsid w:val="002230F2"/>
    <w:rsid w:val="0023414A"/>
    <w:rsid w:val="00242AEE"/>
    <w:rsid w:val="002536C8"/>
    <w:rsid w:val="00281A7B"/>
    <w:rsid w:val="00296C20"/>
    <w:rsid w:val="002A317A"/>
    <w:rsid w:val="002D4600"/>
    <w:rsid w:val="002E63FD"/>
    <w:rsid w:val="002E7B2B"/>
    <w:rsid w:val="00310262"/>
    <w:rsid w:val="00315CBC"/>
    <w:rsid w:val="00324EB0"/>
    <w:rsid w:val="00325FE6"/>
    <w:rsid w:val="00335B0A"/>
    <w:rsid w:val="0037032F"/>
    <w:rsid w:val="0037723F"/>
    <w:rsid w:val="003A59FF"/>
    <w:rsid w:val="003B0B68"/>
    <w:rsid w:val="003E564C"/>
    <w:rsid w:val="003E600E"/>
    <w:rsid w:val="003E6F87"/>
    <w:rsid w:val="00420E9C"/>
    <w:rsid w:val="004401D8"/>
    <w:rsid w:val="00452797"/>
    <w:rsid w:val="00467F7C"/>
    <w:rsid w:val="00473FA4"/>
    <w:rsid w:val="00474B5E"/>
    <w:rsid w:val="004862E8"/>
    <w:rsid w:val="00490211"/>
    <w:rsid w:val="004933AA"/>
    <w:rsid w:val="00493A22"/>
    <w:rsid w:val="004A50CF"/>
    <w:rsid w:val="004A7D3A"/>
    <w:rsid w:val="004B4028"/>
    <w:rsid w:val="004C6E70"/>
    <w:rsid w:val="00511B52"/>
    <w:rsid w:val="005273DC"/>
    <w:rsid w:val="00536C67"/>
    <w:rsid w:val="0054369E"/>
    <w:rsid w:val="00556398"/>
    <w:rsid w:val="00556AA5"/>
    <w:rsid w:val="00561867"/>
    <w:rsid w:val="00563E3B"/>
    <w:rsid w:val="005723CC"/>
    <w:rsid w:val="005960B4"/>
    <w:rsid w:val="005D6E3B"/>
    <w:rsid w:val="00600A73"/>
    <w:rsid w:val="00603758"/>
    <w:rsid w:val="00607679"/>
    <w:rsid w:val="006214AA"/>
    <w:rsid w:val="0063574F"/>
    <w:rsid w:val="00654B3B"/>
    <w:rsid w:val="006A4753"/>
    <w:rsid w:val="006C04D2"/>
    <w:rsid w:val="006D66DC"/>
    <w:rsid w:val="006E3370"/>
    <w:rsid w:val="00703D6A"/>
    <w:rsid w:val="007327B3"/>
    <w:rsid w:val="00743643"/>
    <w:rsid w:val="00750ADD"/>
    <w:rsid w:val="0076220A"/>
    <w:rsid w:val="007657D4"/>
    <w:rsid w:val="00785C79"/>
    <w:rsid w:val="007B5836"/>
    <w:rsid w:val="007C0318"/>
    <w:rsid w:val="007D04B4"/>
    <w:rsid w:val="007F6CC5"/>
    <w:rsid w:val="00811736"/>
    <w:rsid w:val="00812E6A"/>
    <w:rsid w:val="00814B40"/>
    <w:rsid w:val="0082031C"/>
    <w:rsid w:val="00820651"/>
    <w:rsid w:val="00822329"/>
    <w:rsid w:val="0082246C"/>
    <w:rsid w:val="008226F6"/>
    <w:rsid w:val="00823D5F"/>
    <w:rsid w:val="008527F2"/>
    <w:rsid w:val="00854706"/>
    <w:rsid w:val="00863E4A"/>
    <w:rsid w:val="008739E4"/>
    <w:rsid w:val="008764FC"/>
    <w:rsid w:val="00876E7E"/>
    <w:rsid w:val="00881D1D"/>
    <w:rsid w:val="00885364"/>
    <w:rsid w:val="00892861"/>
    <w:rsid w:val="008A60AB"/>
    <w:rsid w:val="008C4D26"/>
    <w:rsid w:val="008F05AD"/>
    <w:rsid w:val="00914CA6"/>
    <w:rsid w:val="00925F20"/>
    <w:rsid w:val="00936CB1"/>
    <w:rsid w:val="009826AF"/>
    <w:rsid w:val="00990315"/>
    <w:rsid w:val="00995AB9"/>
    <w:rsid w:val="009A4ED7"/>
    <w:rsid w:val="009B45A4"/>
    <w:rsid w:val="009C4146"/>
    <w:rsid w:val="009D097E"/>
    <w:rsid w:val="009E6BB9"/>
    <w:rsid w:val="00A13BA2"/>
    <w:rsid w:val="00A313A8"/>
    <w:rsid w:val="00A46015"/>
    <w:rsid w:val="00A56BAA"/>
    <w:rsid w:val="00A84237"/>
    <w:rsid w:val="00A84FCB"/>
    <w:rsid w:val="00A8608D"/>
    <w:rsid w:val="00A94F22"/>
    <w:rsid w:val="00AA23FB"/>
    <w:rsid w:val="00AA2849"/>
    <w:rsid w:val="00AB489D"/>
    <w:rsid w:val="00AB5C99"/>
    <w:rsid w:val="00AE047E"/>
    <w:rsid w:val="00AF0983"/>
    <w:rsid w:val="00B01297"/>
    <w:rsid w:val="00B073D3"/>
    <w:rsid w:val="00B11C29"/>
    <w:rsid w:val="00B15366"/>
    <w:rsid w:val="00B27585"/>
    <w:rsid w:val="00B31D66"/>
    <w:rsid w:val="00B35D0E"/>
    <w:rsid w:val="00B35F17"/>
    <w:rsid w:val="00B40276"/>
    <w:rsid w:val="00B428ED"/>
    <w:rsid w:val="00B468EC"/>
    <w:rsid w:val="00B47C62"/>
    <w:rsid w:val="00B714C1"/>
    <w:rsid w:val="00B84911"/>
    <w:rsid w:val="00B94647"/>
    <w:rsid w:val="00B97953"/>
    <w:rsid w:val="00BA1265"/>
    <w:rsid w:val="00BA454B"/>
    <w:rsid w:val="00BB7B2C"/>
    <w:rsid w:val="00BE030A"/>
    <w:rsid w:val="00C126C4"/>
    <w:rsid w:val="00C225BB"/>
    <w:rsid w:val="00C31149"/>
    <w:rsid w:val="00C33284"/>
    <w:rsid w:val="00C345BB"/>
    <w:rsid w:val="00C44915"/>
    <w:rsid w:val="00C46EDA"/>
    <w:rsid w:val="00C54315"/>
    <w:rsid w:val="00C60C1B"/>
    <w:rsid w:val="00C805AE"/>
    <w:rsid w:val="00C84E78"/>
    <w:rsid w:val="00C95D0F"/>
    <w:rsid w:val="00CA0AE5"/>
    <w:rsid w:val="00CA1926"/>
    <w:rsid w:val="00CA4D95"/>
    <w:rsid w:val="00CC190D"/>
    <w:rsid w:val="00CC475E"/>
    <w:rsid w:val="00CF4A97"/>
    <w:rsid w:val="00D1378E"/>
    <w:rsid w:val="00D30927"/>
    <w:rsid w:val="00D46374"/>
    <w:rsid w:val="00D532B2"/>
    <w:rsid w:val="00D608A4"/>
    <w:rsid w:val="00D62315"/>
    <w:rsid w:val="00D7748B"/>
    <w:rsid w:val="00D77510"/>
    <w:rsid w:val="00D937DE"/>
    <w:rsid w:val="00D96DF3"/>
    <w:rsid w:val="00DB79E5"/>
    <w:rsid w:val="00DC34CA"/>
    <w:rsid w:val="00DC4C7E"/>
    <w:rsid w:val="00DD1199"/>
    <w:rsid w:val="00DD645E"/>
    <w:rsid w:val="00DE01FE"/>
    <w:rsid w:val="00DE6901"/>
    <w:rsid w:val="00DF3CA9"/>
    <w:rsid w:val="00E0177B"/>
    <w:rsid w:val="00E017B6"/>
    <w:rsid w:val="00E34200"/>
    <w:rsid w:val="00E86F3F"/>
    <w:rsid w:val="00E969DA"/>
    <w:rsid w:val="00EA047B"/>
    <w:rsid w:val="00EA681A"/>
    <w:rsid w:val="00EA6C98"/>
    <w:rsid w:val="00EB3AF4"/>
    <w:rsid w:val="00ED581D"/>
    <w:rsid w:val="00EE2B08"/>
    <w:rsid w:val="00EE67D1"/>
    <w:rsid w:val="00EF196E"/>
    <w:rsid w:val="00EF30A2"/>
    <w:rsid w:val="00F10191"/>
    <w:rsid w:val="00F46461"/>
    <w:rsid w:val="00F47C95"/>
    <w:rsid w:val="00F63A1B"/>
    <w:rsid w:val="00F6495E"/>
    <w:rsid w:val="00F70198"/>
    <w:rsid w:val="00F707ED"/>
    <w:rsid w:val="00FA7012"/>
    <w:rsid w:val="00FB147C"/>
    <w:rsid w:val="00FC19DD"/>
    <w:rsid w:val="00FC202B"/>
    <w:rsid w:val="00FD3052"/>
    <w:rsid w:val="00FD3CE0"/>
    <w:rsid w:val="00FF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9F2D78"/>
  <w15:chartTrackingRefBased/>
  <w15:docId w15:val="{C03A6A5C-C5B1-468D-A7CC-B667B5815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4"/>
        <w:szCs w:val="24"/>
        <w:lang w:val="sv-SE" w:eastAsia="en-US" w:bidi="ar-SA"/>
      </w:rPr>
    </w:rPrDefault>
    <w:pPrDefault>
      <w:pPr>
        <w:spacing w:after="120" w:line="27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F20"/>
    <w:rPr>
      <w:rFonts w:asciiTheme="majorHAnsi" w:eastAsiaTheme="minorEastAsia" w:hAnsiTheme="majorHAnsi"/>
      <w:sz w:val="22"/>
      <w:szCs w:val="22"/>
      <w:lang w:eastAsia="zh-CN"/>
    </w:rPr>
  </w:style>
  <w:style w:type="paragraph" w:styleId="Rubrik1">
    <w:name w:val="heading 1"/>
    <w:basedOn w:val="Normal"/>
    <w:next w:val="Normal"/>
    <w:link w:val="Rubrik1Char"/>
    <w:uiPriority w:val="9"/>
    <w:qFormat/>
    <w:rsid w:val="00D608A4"/>
    <w:pPr>
      <w:keepNext/>
      <w:keepLines/>
      <w:numPr>
        <w:numId w:val="15"/>
      </w:numPr>
      <w:spacing w:before="120" w:line="240" w:lineRule="atLeast"/>
      <w:outlineLvl w:val="0"/>
    </w:pPr>
    <w:rPr>
      <w:rFonts w:eastAsiaTheme="majorEastAsia" w:cstheme="majorBidi"/>
      <w:b/>
      <w:sz w:val="20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490211"/>
    <w:pPr>
      <w:keepNext/>
      <w:keepLines/>
      <w:numPr>
        <w:ilvl w:val="1"/>
        <w:numId w:val="15"/>
      </w:numPr>
      <w:spacing w:after="0"/>
      <w:outlineLvl w:val="1"/>
    </w:pPr>
    <w:rPr>
      <w:rFonts w:eastAsiaTheme="majorEastAsia" w:cstheme="majorBidi"/>
      <w:b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490211"/>
    <w:pPr>
      <w:keepNext/>
      <w:keepLines/>
      <w:numPr>
        <w:ilvl w:val="2"/>
        <w:numId w:val="15"/>
      </w:numPr>
      <w:spacing w:after="0"/>
      <w:outlineLvl w:val="2"/>
    </w:pPr>
    <w:rPr>
      <w:rFonts w:eastAsiaTheme="majorEastAsia" w:cstheme="majorBidi"/>
    </w:rPr>
  </w:style>
  <w:style w:type="paragraph" w:styleId="Rubrik4">
    <w:name w:val="heading 4"/>
    <w:basedOn w:val="Normal"/>
    <w:next w:val="Normal"/>
    <w:link w:val="Rubrik4Char"/>
    <w:uiPriority w:val="9"/>
    <w:qFormat/>
    <w:rsid w:val="00490211"/>
    <w:pPr>
      <w:keepNext/>
      <w:keepLines/>
      <w:numPr>
        <w:ilvl w:val="3"/>
        <w:numId w:val="15"/>
      </w:numPr>
      <w:spacing w:after="0"/>
      <w:outlineLvl w:val="3"/>
    </w:pPr>
    <w:rPr>
      <w:rFonts w:eastAsiaTheme="majorEastAsia" w:cstheme="majorBidi"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1B2531"/>
    <w:pPr>
      <w:keepNext/>
      <w:keepLines/>
      <w:numPr>
        <w:ilvl w:val="4"/>
        <w:numId w:val="15"/>
      </w:numPr>
      <w:spacing w:before="40" w:after="0"/>
      <w:outlineLvl w:val="4"/>
    </w:pPr>
    <w:rPr>
      <w:rFonts w:eastAsiaTheme="majorEastAsia" w:cstheme="majorBidi"/>
      <w:color w:val="06457E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003041"/>
    <w:pPr>
      <w:keepNext/>
      <w:keepLines/>
      <w:numPr>
        <w:ilvl w:val="5"/>
        <w:numId w:val="15"/>
      </w:numPr>
      <w:spacing w:before="40" w:after="0"/>
      <w:outlineLvl w:val="5"/>
    </w:pPr>
    <w:rPr>
      <w:rFonts w:eastAsiaTheme="majorEastAsia" w:cstheme="majorBidi"/>
      <w:color w:val="042E54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003041"/>
    <w:pPr>
      <w:keepNext/>
      <w:keepLines/>
      <w:numPr>
        <w:ilvl w:val="6"/>
        <w:numId w:val="15"/>
      </w:numPr>
      <w:spacing w:before="40" w:after="0"/>
      <w:outlineLvl w:val="6"/>
    </w:pPr>
    <w:rPr>
      <w:rFonts w:eastAsiaTheme="majorEastAsia" w:cstheme="majorBidi"/>
      <w:i/>
      <w:iCs/>
      <w:color w:val="042E54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003041"/>
    <w:pPr>
      <w:keepNext/>
      <w:keepLines/>
      <w:numPr>
        <w:ilvl w:val="7"/>
        <w:numId w:val="15"/>
      </w:numPr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003041"/>
    <w:pPr>
      <w:keepNext/>
      <w:keepLines/>
      <w:numPr>
        <w:ilvl w:val="8"/>
        <w:numId w:val="15"/>
      </w:numPr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608A4"/>
    <w:rPr>
      <w:rFonts w:asciiTheme="majorHAnsi" w:eastAsiaTheme="majorEastAsia" w:hAnsiTheme="majorHAnsi" w:cstheme="majorBidi"/>
      <w:b/>
      <w:sz w:val="20"/>
      <w:szCs w:val="32"/>
      <w:lang w:eastAsia="zh-CN"/>
    </w:rPr>
  </w:style>
  <w:style w:type="character" w:customStyle="1" w:styleId="Rubrik2Char">
    <w:name w:val="Rubrik 2 Char"/>
    <w:basedOn w:val="Standardstycketeckensnitt"/>
    <w:link w:val="Rubrik2"/>
    <w:uiPriority w:val="9"/>
    <w:rsid w:val="00490211"/>
    <w:rPr>
      <w:rFonts w:asciiTheme="majorHAnsi" w:eastAsiaTheme="majorEastAsia" w:hAnsiTheme="majorHAnsi" w:cstheme="majorBidi"/>
      <w:b/>
      <w:sz w:val="22"/>
      <w:szCs w:val="26"/>
      <w:lang w:eastAsia="zh-CN"/>
    </w:rPr>
  </w:style>
  <w:style w:type="character" w:customStyle="1" w:styleId="Rubrik3Char">
    <w:name w:val="Rubrik 3 Char"/>
    <w:basedOn w:val="Standardstycketeckensnitt"/>
    <w:link w:val="Rubrik3"/>
    <w:uiPriority w:val="9"/>
    <w:rsid w:val="00490211"/>
    <w:rPr>
      <w:rFonts w:asciiTheme="majorHAnsi" w:eastAsiaTheme="majorEastAsia" w:hAnsiTheme="majorHAnsi" w:cstheme="majorBidi"/>
      <w:sz w:val="22"/>
      <w:szCs w:val="22"/>
      <w:lang w:eastAsia="zh-CN"/>
    </w:rPr>
  </w:style>
  <w:style w:type="character" w:customStyle="1" w:styleId="Rubrik4Char">
    <w:name w:val="Rubrik 4 Char"/>
    <w:basedOn w:val="Standardstycketeckensnitt"/>
    <w:link w:val="Rubrik4"/>
    <w:uiPriority w:val="9"/>
    <w:rsid w:val="00490211"/>
    <w:rPr>
      <w:rFonts w:asciiTheme="majorHAnsi" w:eastAsiaTheme="majorEastAsia" w:hAnsiTheme="majorHAnsi" w:cstheme="majorBidi"/>
      <w:i/>
      <w:iCs/>
      <w:sz w:val="22"/>
      <w:szCs w:val="22"/>
      <w:lang w:eastAsia="zh-CN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B2531"/>
    <w:rPr>
      <w:rFonts w:asciiTheme="majorHAnsi" w:eastAsiaTheme="majorEastAsia" w:hAnsiTheme="majorHAnsi" w:cstheme="majorBidi"/>
      <w:color w:val="06457E" w:themeColor="accent1" w:themeShade="BF"/>
    </w:rPr>
  </w:style>
  <w:style w:type="paragraph" w:styleId="Sidhuvud">
    <w:name w:val="header"/>
    <w:basedOn w:val="Normal"/>
    <w:link w:val="SidhuvudChar"/>
    <w:uiPriority w:val="99"/>
    <w:unhideWhenUsed/>
    <w:rsid w:val="00E969DA"/>
    <w:pPr>
      <w:spacing w:after="0" w:line="200" w:lineRule="atLeast"/>
    </w:pPr>
    <w:rPr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E969DA"/>
    <w:rPr>
      <w:rFonts w:asciiTheme="majorHAnsi" w:hAnsiTheme="majorHAnsi"/>
      <w:sz w:val="16"/>
    </w:rPr>
  </w:style>
  <w:style w:type="paragraph" w:styleId="Sidfot">
    <w:name w:val="footer"/>
    <w:basedOn w:val="Normal"/>
    <w:link w:val="SidfotChar"/>
    <w:uiPriority w:val="99"/>
    <w:unhideWhenUsed/>
    <w:rsid w:val="007C0318"/>
    <w:pPr>
      <w:tabs>
        <w:tab w:val="center" w:pos="4536"/>
        <w:tab w:val="right" w:pos="9072"/>
      </w:tabs>
      <w:spacing w:after="0" w:line="180" w:lineRule="atLeast"/>
    </w:pPr>
    <w:rPr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7C0318"/>
    <w:rPr>
      <w:rFonts w:asciiTheme="majorHAnsi" w:eastAsiaTheme="minorEastAsia" w:hAnsiTheme="majorHAnsi"/>
      <w:sz w:val="16"/>
      <w:szCs w:val="22"/>
      <w:lang w:eastAsia="zh-CN"/>
    </w:rPr>
  </w:style>
  <w:style w:type="table" w:styleId="Tabellrutnt">
    <w:name w:val="Table Grid"/>
    <w:basedOn w:val="Normaltabell"/>
    <w:uiPriority w:val="39"/>
    <w:rsid w:val="00DE6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uiPriority w:val="99"/>
    <w:rsid w:val="00E969DA"/>
    <w:rPr>
      <w:rFonts w:asciiTheme="majorHAnsi" w:hAnsiTheme="majorHAnsi"/>
      <w:sz w:val="20"/>
    </w:rPr>
  </w:style>
  <w:style w:type="character" w:styleId="Platshllartext">
    <w:name w:val="Placeholder Text"/>
    <w:basedOn w:val="Standardstycketeckensnitt"/>
    <w:uiPriority w:val="99"/>
    <w:semiHidden/>
    <w:rsid w:val="00E969DA"/>
    <w:rPr>
      <w:color w:val="808080"/>
    </w:rPr>
  </w:style>
  <w:style w:type="paragraph" w:customStyle="1" w:styleId="Adressuppgifter">
    <w:name w:val="Adressuppgifter"/>
    <w:basedOn w:val="Normal"/>
    <w:uiPriority w:val="2"/>
    <w:rsid w:val="00BA1265"/>
    <w:pPr>
      <w:spacing w:after="0" w:line="230" w:lineRule="atLeast"/>
    </w:pPr>
    <w:rPr>
      <w:sz w:val="20"/>
    </w:rPr>
  </w:style>
  <w:style w:type="paragraph" w:customStyle="1" w:styleId="Handlggare">
    <w:name w:val="Handläggare"/>
    <w:basedOn w:val="Adressuppgifter"/>
    <w:qFormat/>
    <w:rsid w:val="00AE047E"/>
    <w:pPr>
      <w:spacing w:line="200" w:lineRule="atLeast"/>
    </w:pPr>
    <w:rPr>
      <w:sz w:val="16"/>
    </w:rPr>
  </w:style>
  <w:style w:type="paragraph" w:customStyle="1" w:styleId="Doknamn">
    <w:name w:val="Doknamn"/>
    <w:basedOn w:val="Sidhuvud"/>
    <w:qFormat/>
    <w:rsid w:val="00C95D0F"/>
    <w:pPr>
      <w:spacing w:line="280" w:lineRule="atLeast"/>
      <w:jc w:val="right"/>
    </w:pPr>
    <w:rPr>
      <w:b/>
      <w:caps/>
      <w:sz w:val="24"/>
    </w:rPr>
  </w:style>
  <w:style w:type="paragraph" w:customStyle="1" w:styleId="Blankettinstruktion">
    <w:name w:val="Blankettinstruktion"/>
    <w:basedOn w:val="Adressuppgifter"/>
    <w:uiPriority w:val="2"/>
    <w:qFormat/>
    <w:rsid w:val="007D04B4"/>
    <w:rPr>
      <w:b/>
      <w:sz w:val="18"/>
    </w:rPr>
  </w:style>
  <w:style w:type="paragraph" w:customStyle="1" w:styleId="Tabellrubrik">
    <w:name w:val="Tabellrubrik"/>
    <w:basedOn w:val="Handlggare"/>
    <w:qFormat/>
    <w:rsid w:val="00D608A4"/>
    <w:pPr>
      <w:spacing w:line="240" w:lineRule="auto"/>
    </w:pPr>
  </w:style>
  <w:style w:type="paragraph" w:customStyle="1" w:styleId="Tabelltext">
    <w:name w:val="Tabelltext"/>
    <w:basedOn w:val="Tabellrubrik"/>
    <w:qFormat/>
    <w:rsid w:val="00C54315"/>
    <w:rPr>
      <w:rFonts w:ascii="Courier New" w:hAnsi="Courier New"/>
      <w:sz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1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15366"/>
    <w:rPr>
      <w:rFonts w:ascii="Segoe UI" w:eastAsiaTheme="minorEastAsia" w:hAnsi="Segoe UI" w:cs="Segoe UI"/>
      <w:sz w:val="18"/>
      <w:szCs w:val="18"/>
      <w:lang w:eastAsia="zh-CN"/>
    </w:rPr>
  </w:style>
  <w:style w:type="table" w:customStyle="1" w:styleId="Blankett">
    <w:name w:val="Blankett"/>
    <w:basedOn w:val="Normaltabell"/>
    <w:uiPriority w:val="99"/>
    <w:rsid w:val="006214AA"/>
    <w:pPr>
      <w:spacing w:after="0" w:line="240" w:lineRule="auto"/>
    </w:pPr>
    <w:tblPr>
      <w:tblCellMar>
        <w:left w:w="57" w:type="dxa"/>
        <w:right w:w="57" w:type="dxa"/>
      </w:tblCellMar>
    </w:tblPr>
  </w:style>
  <w:style w:type="character" w:styleId="Kommentarsreferens">
    <w:name w:val="annotation reference"/>
    <w:basedOn w:val="Standardstycketeckensnitt"/>
    <w:uiPriority w:val="99"/>
    <w:semiHidden/>
    <w:unhideWhenUsed/>
    <w:rsid w:val="00FC19DD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C19D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C19DD"/>
    <w:rPr>
      <w:rFonts w:asciiTheme="majorHAnsi" w:eastAsiaTheme="minorEastAsia" w:hAnsiTheme="majorHAnsi"/>
      <w:sz w:val="20"/>
      <w:szCs w:val="20"/>
      <w:lang w:eastAsia="zh-CN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C19DD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C19DD"/>
    <w:rPr>
      <w:rFonts w:asciiTheme="majorHAnsi" w:eastAsiaTheme="minorEastAsia" w:hAnsiTheme="majorHAnsi"/>
      <w:b/>
      <w:bCs/>
      <w:sz w:val="20"/>
      <w:szCs w:val="20"/>
      <w:lang w:eastAsia="zh-CN"/>
    </w:rPr>
  </w:style>
  <w:style w:type="paragraph" w:styleId="Revision">
    <w:name w:val="Revision"/>
    <w:hidden/>
    <w:uiPriority w:val="99"/>
    <w:semiHidden/>
    <w:rsid w:val="00FC19DD"/>
    <w:pPr>
      <w:spacing w:after="0" w:line="240" w:lineRule="auto"/>
    </w:pPr>
    <w:rPr>
      <w:rFonts w:asciiTheme="majorHAnsi" w:eastAsiaTheme="minorEastAsia" w:hAnsiTheme="majorHAnsi"/>
      <w:sz w:val="22"/>
      <w:szCs w:val="22"/>
      <w:lang w:eastAsia="zh-CN"/>
    </w:rPr>
  </w:style>
  <w:style w:type="paragraph" w:customStyle="1" w:styleId="eAvrop1">
    <w:name w:val="eAvrop1"/>
    <w:basedOn w:val="Normal"/>
    <w:next w:val="Normal"/>
    <w:link w:val="eAvrop1Char"/>
    <w:rsid w:val="00CA4D95"/>
    <w:pPr>
      <w:tabs>
        <w:tab w:val="left" w:pos="1418"/>
        <w:tab w:val="num" w:pos="1486"/>
      </w:tabs>
      <w:spacing w:before="240" w:after="0" w:line="240" w:lineRule="auto"/>
      <w:ind w:left="1486" w:hanging="1202"/>
      <w:outlineLvl w:val="0"/>
    </w:pPr>
    <w:rPr>
      <w:rFonts w:ascii="Verdana" w:eastAsia="Times New Roman" w:hAnsi="Verdana" w:cs="Arial"/>
      <w:b/>
      <w:smallCaps/>
      <w:sz w:val="24"/>
      <w:szCs w:val="24"/>
      <w:lang w:eastAsia="sv-SE"/>
    </w:rPr>
  </w:style>
  <w:style w:type="character" w:customStyle="1" w:styleId="eAvrop1Char">
    <w:name w:val="eAvrop1 Char"/>
    <w:link w:val="eAvrop1"/>
    <w:rsid w:val="00CA4D95"/>
    <w:rPr>
      <w:rFonts w:ascii="Verdana" w:eastAsia="Times New Roman" w:hAnsi="Verdana" w:cs="Arial"/>
      <w:b/>
      <w:smallCaps/>
      <w:lang w:eastAsia="sv-SE"/>
    </w:rPr>
  </w:style>
  <w:style w:type="paragraph" w:customStyle="1" w:styleId="e-Avrop2">
    <w:name w:val="e-Avrop2"/>
    <w:basedOn w:val="Normal"/>
    <w:next w:val="Normal"/>
    <w:rsid w:val="00B11C29"/>
    <w:pPr>
      <w:tabs>
        <w:tab w:val="left" w:pos="1418"/>
      </w:tabs>
      <w:spacing w:before="120" w:after="0" w:line="240" w:lineRule="auto"/>
      <w:outlineLvl w:val="1"/>
    </w:pPr>
    <w:rPr>
      <w:rFonts w:ascii="Verdana" w:eastAsia="Times New Roman" w:hAnsi="Verdana" w:cs="Times New Roman"/>
      <w:b/>
      <w:smallCaps/>
      <w:sz w:val="18"/>
      <w:szCs w:val="24"/>
      <w:lang w:eastAsia="sv-SE"/>
    </w:rPr>
  </w:style>
  <w:style w:type="paragraph" w:customStyle="1" w:styleId="eAvropBrd">
    <w:name w:val="eAvropBröd"/>
    <w:basedOn w:val="Normal"/>
    <w:link w:val="eAvropBrdChar1"/>
    <w:rsid w:val="00B11C29"/>
    <w:pPr>
      <w:tabs>
        <w:tab w:val="left" w:pos="3969"/>
        <w:tab w:val="left" w:pos="5670"/>
        <w:tab w:val="decimal" w:pos="7938"/>
      </w:tabs>
      <w:spacing w:after="80" w:line="240" w:lineRule="auto"/>
      <w:ind w:left="1418"/>
    </w:pPr>
    <w:rPr>
      <w:rFonts w:ascii="Verdana" w:eastAsia="Times New Roman" w:hAnsi="Verdana" w:cs="Times New Roman"/>
      <w:sz w:val="18"/>
      <w:szCs w:val="20"/>
      <w:lang w:eastAsia="sv-SE"/>
    </w:rPr>
  </w:style>
  <w:style w:type="character" w:customStyle="1" w:styleId="eAvropBrdChar1">
    <w:name w:val="eAvropBröd Char1"/>
    <w:link w:val="eAvropBrd"/>
    <w:rsid w:val="00B11C29"/>
    <w:rPr>
      <w:rFonts w:ascii="Verdana" w:eastAsia="Times New Roman" w:hAnsi="Verdana" w:cs="Times New Roman"/>
      <w:sz w:val="18"/>
      <w:szCs w:val="20"/>
      <w:lang w:eastAsia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003041"/>
    <w:rPr>
      <w:rFonts w:asciiTheme="majorHAnsi" w:eastAsiaTheme="majorEastAsia" w:hAnsiTheme="majorHAnsi" w:cstheme="majorBidi"/>
      <w:color w:val="042E54" w:themeColor="accent1" w:themeShade="7F"/>
      <w:sz w:val="22"/>
      <w:szCs w:val="22"/>
      <w:lang w:eastAsia="zh-CN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003041"/>
    <w:rPr>
      <w:rFonts w:asciiTheme="majorHAnsi" w:eastAsiaTheme="majorEastAsia" w:hAnsiTheme="majorHAnsi" w:cstheme="majorBidi"/>
      <w:i/>
      <w:iCs/>
      <w:color w:val="042E54" w:themeColor="accent1" w:themeShade="7F"/>
      <w:sz w:val="22"/>
      <w:szCs w:val="22"/>
      <w:lang w:eastAsia="zh-CN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00304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00304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zh-CN"/>
    </w:rPr>
  </w:style>
  <w:style w:type="paragraph" w:customStyle="1" w:styleId="eAvrop2">
    <w:name w:val="eAvrop2"/>
    <w:basedOn w:val="Normal"/>
    <w:next w:val="eAvropBrd"/>
    <w:link w:val="eAvrop2Char"/>
    <w:rsid w:val="00003041"/>
    <w:pPr>
      <w:tabs>
        <w:tab w:val="left" w:pos="1418"/>
        <w:tab w:val="num" w:pos="1486"/>
      </w:tabs>
      <w:spacing w:before="120" w:after="0" w:line="240" w:lineRule="auto"/>
      <w:ind w:left="1486" w:hanging="1032"/>
      <w:outlineLvl w:val="1"/>
    </w:pPr>
    <w:rPr>
      <w:rFonts w:ascii="Times New Roman" w:eastAsia="Times New Roman" w:hAnsi="Times New Roman" w:cs="Times New Roman"/>
      <w:b/>
      <w:smallCaps/>
      <w:sz w:val="24"/>
      <w:szCs w:val="20"/>
      <w:lang w:eastAsia="sv-SE"/>
    </w:rPr>
  </w:style>
  <w:style w:type="paragraph" w:customStyle="1" w:styleId="eAvrop3">
    <w:name w:val="eAvrop3"/>
    <w:basedOn w:val="Numreradlista3"/>
    <w:next w:val="eAvropBrd"/>
    <w:rsid w:val="00003041"/>
    <w:pPr>
      <w:numPr>
        <w:numId w:val="0"/>
      </w:numPr>
      <w:tabs>
        <w:tab w:val="left" w:pos="1418"/>
      </w:tabs>
      <w:spacing w:before="120" w:after="0" w:line="240" w:lineRule="auto"/>
      <w:ind w:left="2160" w:hanging="180"/>
      <w:contextualSpacing w:val="0"/>
      <w:outlineLvl w:val="2"/>
    </w:pPr>
    <w:rPr>
      <w:rFonts w:ascii="Times New Roman" w:eastAsia="Times New Roman" w:hAnsi="Times New Roman" w:cs="Times New Roman"/>
      <w:b/>
      <w:sz w:val="18"/>
      <w:szCs w:val="20"/>
      <w:lang w:eastAsia="sv-SE"/>
    </w:rPr>
  </w:style>
  <w:style w:type="character" w:customStyle="1" w:styleId="eAvrop2Char">
    <w:name w:val="eAvrop2 Char"/>
    <w:link w:val="eAvrop2"/>
    <w:rsid w:val="00003041"/>
    <w:rPr>
      <w:rFonts w:ascii="Times New Roman" w:eastAsia="Times New Roman" w:hAnsi="Times New Roman" w:cs="Times New Roman"/>
      <w:b/>
      <w:smallCaps/>
      <w:szCs w:val="20"/>
      <w:lang w:eastAsia="sv-SE"/>
    </w:rPr>
  </w:style>
  <w:style w:type="paragraph" w:styleId="Numreradlista3">
    <w:name w:val="List Number 3"/>
    <w:basedOn w:val="Normal"/>
    <w:uiPriority w:val="99"/>
    <w:semiHidden/>
    <w:unhideWhenUsed/>
    <w:rsid w:val="00003041"/>
    <w:pPr>
      <w:numPr>
        <w:numId w:val="16"/>
      </w:numPr>
      <w:contextualSpacing/>
    </w:pPr>
  </w:style>
  <w:style w:type="paragraph" w:styleId="Liststycke">
    <w:name w:val="List Paragraph"/>
    <w:basedOn w:val="Normal"/>
    <w:uiPriority w:val="34"/>
    <w:qFormat/>
    <w:rsid w:val="008226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webSettings" Target="webSettings.xml" />
  <Relationship Id="rId13" Type="http://schemas.openxmlformats.org/officeDocument/2006/relationships/footer" Target="footer1.xml" />
  <Relationship Id="rId3" Type="http://schemas.openxmlformats.org/officeDocument/2006/relationships/customXml" Target="../customXml/item3.xml" />
  <Relationship Id="rId7" Type="http://schemas.openxmlformats.org/officeDocument/2006/relationships/settings" Target="settings.xml" />
  <Relationship Id="rId12" Type="http://schemas.openxmlformats.org/officeDocument/2006/relationships/header" Target="header2.xml" />
  <Relationship Id="rId2" Type="http://schemas.openxmlformats.org/officeDocument/2006/relationships/customXml" Target="../customXml/item2.xml" />
  <Relationship Id="rId16" Type="http://schemas.openxmlformats.org/officeDocument/2006/relationships/theme" Target="theme/theme1.xml" />
  <Relationship Id="rId1" Type="http://schemas.openxmlformats.org/officeDocument/2006/relationships/customXml" Target="../customXml/item1.xml" />
  <Relationship Id="rId6" Type="http://schemas.openxmlformats.org/officeDocument/2006/relationships/styles" Target="styles.xml" />
  <Relationship Id="rId11" Type="http://schemas.openxmlformats.org/officeDocument/2006/relationships/header" Target="header1.xml" />
  <Relationship Id="rId5" Type="http://schemas.openxmlformats.org/officeDocument/2006/relationships/numbering" Target="numbering.xml" />
  <Relationship Id="rId15" Type="http://schemas.openxmlformats.org/officeDocument/2006/relationships/glossaryDocument" Target="glossary/document.xml" />
  <Relationship Id="rId10" Type="http://schemas.openxmlformats.org/officeDocument/2006/relationships/endnotes" Target="endnotes.xml" />
  <Relationship Id="rId4" Type="http://schemas.openxmlformats.org/officeDocument/2006/relationships/customXml" Target="../customXml/item4.xml" />
  <Relationship Id="rId9" Type="http://schemas.openxmlformats.org/officeDocument/2006/relationships/footnotes" Target="footnotes.xml" />
  <Relationship Id="rId14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SF\Ekonomi\Upphandling\(4)%20Mallar\(3)%20Upphandlingsdokument\(1)%20UHD%20Gemensamma%20mallar\2.2%20Referensuppdrag%2023121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0960A1BCD4B41C3B8B256A061DDB5F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DB74AF0-8952-4B46-925D-D4386CEE6328}"/>
      </w:docPartPr>
      <w:docPartBody>
        <w:p w:rsidR="00476BC3" w:rsidRDefault="00476BC3">
          <w:pPr>
            <w:pStyle w:val="10960A1BCD4B41C3B8B256A061DDB5F5"/>
          </w:pPr>
          <w:r w:rsidRPr="004A7D3A">
            <w:rPr>
              <w:rStyle w:val="Platshllartext"/>
              <w:sz w:val="14"/>
            </w:rPr>
            <w:t>ID</w:t>
          </w:r>
        </w:p>
      </w:docPartBody>
    </w:docPart>
    <w:docPart>
      <w:docPartPr>
        <w:name w:val="7B74DD967E40451BBF871B90EBDF4A3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92267C0-5785-40FD-AF9A-E114AB31763D}"/>
      </w:docPartPr>
      <w:docPartBody>
        <w:p w:rsidR="007379DF" w:rsidRDefault="007379DF" w:rsidP="007379DF">
          <w:pPr>
            <w:pStyle w:val="7B74DD967E40451BBF871B90EBDF4A38"/>
          </w:pPr>
          <w:r w:rsidRPr="00F6495E">
            <w:rPr>
              <w:rStyle w:val="Platshllartext"/>
              <w:sz w:val="28"/>
              <w:szCs w:val="28"/>
            </w:rPr>
            <w:t>Klicka eller tryck här för att ange text.</w:t>
          </w:r>
        </w:p>
      </w:docPartBody>
    </w:docPart>
    <w:docPart>
      <w:docPartPr>
        <w:name w:val="3BCA767C9F0F4F698D5ABA9770E6B43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DD7DA6F-0BBC-4B9B-8D53-1D863D4932E6}"/>
      </w:docPartPr>
      <w:docPartBody>
        <w:p w:rsidR="007379DF" w:rsidRDefault="007379DF" w:rsidP="007379DF">
          <w:pPr>
            <w:pStyle w:val="3BCA767C9F0F4F698D5ABA9770E6B434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C0485285B2E0469B8D24CFCA883B6D2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8CDFD52-C51A-4F11-941B-1674B5C50B78}"/>
      </w:docPartPr>
      <w:docPartBody>
        <w:p w:rsidR="007379DF" w:rsidRDefault="007379DF" w:rsidP="007379DF">
          <w:pPr>
            <w:pStyle w:val="C0485285B2E0469B8D24CFCA883B6D29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84FB01FFFFA74078A349FCD1F544376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DF3A2D8-BD3C-471A-BF6F-68482D4624D4}"/>
      </w:docPartPr>
      <w:docPartBody>
        <w:p w:rsidR="007379DF" w:rsidRDefault="007379DF" w:rsidP="007379DF">
          <w:pPr>
            <w:pStyle w:val="84FB01FFFFA74078A349FCD1F5443764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D54E5AB00F6E431FBBD9F196424B5A0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99F8810-780A-422A-85FE-C2BCD73675A3}"/>
      </w:docPartPr>
      <w:docPartBody>
        <w:p w:rsidR="007379DF" w:rsidRDefault="007379DF" w:rsidP="007379DF">
          <w:pPr>
            <w:pStyle w:val="D54E5AB00F6E431FBBD9F196424B5A06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5B3A29FB9FC34D2AAF0E920E41D92B3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12F0FE3-CA6D-450B-BAA9-876A6061E7FC}"/>
      </w:docPartPr>
      <w:docPartBody>
        <w:p w:rsidR="007379DF" w:rsidRDefault="007379DF" w:rsidP="007379DF">
          <w:pPr>
            <w:pStyle w:val="5B3A29FB9FC34D2AAF0E920E41D92B3C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78FEBB25252741878655D1EE3735D8A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325D8EE-CF52-4107-AED0-D766BD2A63D3}"/>
      </w:docPartPr>
      <w:docPartBody>
        <w:p w:rsidR="007379DF" w:rsidRDefault="007379DF" w:rsidP="007379DF">
          <w:pPr>
            <w:pStyle w:val="78FEBB25252741878655D1EE3735D8A9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49C2D898C364A588BDE38CC771C838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B62E3FB-B4E7-4FEC-AF21-25D944E027E5}"/>
      </w:docPartPr>
      <w:docPartBody>
        <w:p w:rsidR="007379DF" w:rsidRDefault="007379DF" w:rsidP="007379DF">
          <w:pPr>
            <w:pStyle w:val="149C2D898C364A588BDE38CC771C838E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30ADF83840974B38B81E3DA9D696396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489292D-23A0-41FC-A3CB-0D8460FF9A9D}"/>
      </w:docPartPr>
      <w:docPartBody>
        <w:p w:rsidR="007379DF" w:rsidRDefault="007379DF" w:rsidP="007379DF">
          <w:pPr>
            <w:pStyle w:val="30ADF83840974B38B81E3DA9D696396D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CE4575D9789E40EFB79173E4BA0A415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2219E66-6393-413F-9D6D-334E24EC2AC3}"/>
      </w:docPartPr>
      <w:docPartBody>
        <w:p w:rsidR="007379DF" w:rsidRDefault="007379DF" w:rsidP="007379DF">
          <w:pPr>
            <w:pStyle w:val="CE4575D9789E40EFB79173E4BA0A415A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69303EDDE27544BFAF0A2150C97ACBF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20B3A6D-E69B-4C97-8EAD-1B2EF715E54D}"/>
      </w:docPartPr>
      <w:docPartBody>
        <w:p w:rsidR="007379DF" w:rsidRDefault="007379DF" w:rsidP="007379DF">
          <w:pPr>
            <w:pStyle w:val="69303EDDE27544BFAF0A2150C97ACBF4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4DF9F6D4CA1C499795721D60DC5F60B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671C8E6-5460-4003-A684-3C15DB83AD11}"/>
      </w:docPartPr>
      <w:docPartBody>
        <w:p w:rsidR="007379DF" w:rsidRDefault="007379DF" w:rsidP="007379DF">
          <w:pPr>
            <w:pStyle w:val="4DF9F6D4CA1C499795721D60DC5F60B7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1D5CAFB2032C435989AC2880C68FD1B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4AE8BF8-FD53-4271-B6E3-CECD72F20FA4}"/>
      </w:docPartPr>
      <w:docPartBody>
        <w:p w:rsidR="007379DF" w:rsidRDefault="007379DF" w:rsidP="007379DF">
          <w:pPr>
            <w:pStyle w:val="1D5CAFB2032C435989AC2880C68FD1BB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77284DFEBF02477D893EF2B206DB9B9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F5A91DE-F3DB-4A91-9721-C62E377688A1}"/>
      </w:docPartPr>
      <w:docPartBody>
        <w:p w:rsidR="007379DF" w:rsidRDefault="007379DF" w:rsidP="007379DF">
          <w:pPr>
            <w:pStyle w:val="77284DFEBF02477D893EF2B206DB9B92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76DF955F82944263BDB846687BD1001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B9EB1BF-FAD4-4101-88BC-7B49F4944876}"/>
      </w:docPartPr>
      <w:docPartBody>
        <w:p w:rsidR="007379DF" w:rsidRDefault="007379DF" w:rsidP="007379DF">
          <w:pPr>
            <w:pStyle w:val="76DF955F82944263BDB846687BD10019"/>
          </w:pPr>
          <w:r w:rsidRPr="00DC2710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BC3"/>
    <w:rsid w:val="00476BC3"/>
    <w:rsid w:val="006A4753"/>
    <w:rsid w:val="007379DF"/>
    <w:rsid w:val="00AF0983"/>
    <w:rsid w:val="00B468EC"/>
    <w:rsid w:val="00C3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7379DF"/>
    <w:rPr>
      <w:color w:val="808080"/>
    </w:rPr>
  </w:style>
  <w:style w:type="paragraph" w:customStyle="1" w:styleId="555658AF9E114A8DB19F9A53C4F0D14E">
    <w:name w:val="555658AF9E114A8DB19F9A53C4F0D14E"/>
  </w:style>
  <w:style w:type="paragraph" w:customStyle="1" w:styleId="15B5B7A11FF047A3A34879B1E0590EA6">
    <w:name w:val="15B5B7A11FF047A3A34879B1E0590EA6"/>
  </w:style>
  <w:style w:type="paragraph" w:customStyle="1" w:styleId="F884A84D27994C27B89FEBAA2F87B85E">
    <w:name w:val="F884A84D27994C27B89FEBAA2F87B85E"/>
  </w:style>
  <w:style w:type="paragraph" w:customStyle="1" w:styleId="DC27F0B4D6454AF7B7FA4EFF85F69AD0">
    <w:name w:val="DC27F0B4D6454AF7B7FA4EFF85F69AD0"/>
  </w:style>
  <w:style w:type="paragraph" w:customStyle="1" w:styleId="3171B4CB51B6405DA4B47448F79A5E82">
    <w:name w:val="3171B4CB51B6405DA4B47448F79A5E82"/>
  </w:style>
  <w:style w:type="paragraph" w:customStyle="1" w:styleId="6BFC182EE0EA4BC19BE4ABC6F877A48C">
    <w:name w:val="6BFC182EE0EA4BC19BE4ABC6F877A48C"/>
  </w:style>
  <w:style w:type="paragraph" w:customStyle="1" w:styleId="896AB2A573FC4F939F0D848855501563">
    <w:name w:val="896AB2A573FC4F939F0D848855501563"/>
  </w:style>
  <w:style w:type="paragraph" w:customStyle="1" w:styleId="7C9BF14B6E084C69855940DA92012F2B">
    <w:name w:val="7C9BF14B6E084C69855940DA92012F2B"/>
  </w:style>
  <w:style w:type="paragraph" w:customStyle="1" w:styleId="193A771C62D543D192C6445EFE559031">
    <w:name w:val="193A771C62D543D192C6445EFE559031"/>
  </w:style>
  <w:style w:type="paragraph" w:customStyle="1" w:styleId="EBF601784E0E4E65822A317BE6767FC1">
    <w:name w:val="EBF601784E0E4E65822A317BE6767FC1"/>
  </w:style>
  <w:style w:type="paragraph" w:customStyle="1" w:styleId="0FC2DCF49DD646DD856E91CFE886A305">
    <w:name w:val="0FC2DCF49DD646DD856E91CFE886A305"/>
  </w:style>
  <w:style w:type="paragraph" w:customStyle="1" w:styleId="8E08FA643B8441D6A9C9D279FAA3D397">
    <w:name w:val="8E08FA643B8441D6A9C9D279FAA3D397"/>
  </w:style>
  <w:style w:type="paragraph" w:customStyle="1" w:styleId="94D8E776423F4EC78071F194A6BFBCE2">
    <w:name w:val="94D8E776423F4EC78071F194A6BFBCE2"/>
  </w:style>
  <w:style w:type="paragraph" w:customStyle="1" w:styleId="1223E128B39B42AEAC4D63F21307C0CC">
    <w:name w:val="1223E128B39B42AEAC4D63F21307C0CC"/>
  </w:style>
  <w:style w:type="paragraph" w:customStyle="1" w:styleId="6051A394C7F44865BD37AFD7AF64E70C">
    <w:name w:val="6051A394C7F44865BD37AFD7AF64E70C"/>
  </w:style>
  <w:style w:type="paragraph" w:customStyle="1" w:styleId="1E5B407C53F340A49ECAB952DA765801">
    <w:name w:val="1E5B407C53F340A49ECAB952DA765801"/>
  </w:style>
  <w:style w:type="paragraph" w:customStyle="1" w:styleId="3F885BB6A97D4D2FB980E66F0B0C8EB7">
    <w:name w:val="3F885BB6A97D4D2FB980E66F0B0C8EB7"/>
  </w:style>
  <w:style w:type="paragraph" w:customStyle="1" w:styleId="48A162D3AC84487C9E4A130EFBFB6461">
    <w:name w:val="48A162D3AC84487C9E4A130EFBFB6461"/>
  </w:style>
  <w:style w:type="paragraph" w:customStyle="1" w:styleId="22E7B2FE64564AD5B90F7F9E339BF04F">
    <w:name w:val="22E7B2FE64564AD5B90F7F9E339BF04F"/>
  </w:style>
  <w:style w:type="paragraph" w:customStyle="1" w:styleId="14781C4D02EA4E6D880C14FD201BB8B6">
    <w:name w:val="14781C4D02EA4E6D880C14FD201BB8B6"/>
  </w:style>
  <w:style w:type="paragraph" w:customStyle="1" w:styleId="838E140A2C8840EFB2B1AFB35F82AD54">
    <w:name w:val="838E140A2C8840EFB2B1AFB35F82AD54"/>
  </w:style>
  <w:style w:type="paragraph" w:customStyle="1" w:styleId="F9DC79CD0D664F789BF76FEF54E3D44D">
    <w:name w:val="F9DC79CD0D664F789BF76FEF54E3D44D"/>
  </w:style>
  <w:style w:type="paragraph" w:customStyle="1" w:styleId="6B6BAB2E983940BBB51F303FA75B8325">
    <w:name w:val="6B6BAB2E983940BBB51F303FA75B8325"/>
  </w:style>
  <w:style w:type="paragraph" w:customStyle="1" w:styleId="94D48260A2AB46049F7733D0D335D6B5">
    <w:name w:val="94D48260A2AB46049F7733D0D335D6B5"/>
  </w:style>
  <w:style w:type="paragraph" w:customStyle="1" w:styleId="D7B5D041137C4EA6BFFDC3A28324D4E0">
    <w:name w:val="D7B5D041137C4EA6BFFDC3A28324D4E0"/>
  </w:style>
  <w:style w:type="paragraph" w:customStyle="1" w:styleId="867C897509F24FDFB127DA3CE768C50F">
    <w:name w:val="867C897509F24FDFB127DA3CE768C50F"/>
  </w:style>
  <w:style w:type="paragraph" w:customStyle="1" w:styleId="0B51F2777CCA48D6A8E38D99924E5B0A">
    <w:name w:val="0B51F2777CCA48D6A8E38D99924E5B0A"/>
  </w:style>
  <w:style w:type="paragraph" w:customStyle="1" w:styleId="10960A1BCD4B41C3B8B256A061DDB5F5">
    <w:name w:val="10960A1BCD4B41C3B8B256A061DDB5F5"/>
  </w:style>
  <w:style w:type="paragraph" w:customStyle="1" w:styleId="7B74DD967E40451BBF871B90EBDF4A38">
    <w:name w:val="7B74DD967E40451BBF871B90EBDF4A38"/>
    <w:rsid w:val="007379DF"/>
  </w:style>
  <w:style w:type="paragraph" w:customStyle="1" w:styleId="3BCA767C9F0F4F698D5ABA9770E6B434">
    <w:name w:val="3BCA767C9F0F4F698D5ABA9770E6B434"/>
    <w:rsid w:val="007379DF"/>
  </w:style>
  <w:style w:type="paragraph" w:customStyle="1" w:styleId="C0485285B2E0469B8D24CFCA883B6D29">
    <w:name w:val="C0485285B2E0469B8D24CFCA883B6D29"/>
    <w:rsid w:val="007379DF"/>
  </w:style>
  <w:style w:type="paragraph" w:customStyle="1" w:styleId="84FB01FFFFA74078A349FCD1F5443764">
    <w:name w:val="84FB01FFFFA74078A349FCD1F5443764"/>
    <w:rsid w:val="007379DF"/>
  </w:style>
  <w:style w:type="paragraph" w:customStyle="1" w:styleId="D54E5AB00F6E431FBBD9F196424B5A06">
    <w:name w:val="D54E5AB00F6E431FBBD9F196424B5A06"/>
    <w:rsid w:val="007379DF"/>
  </w:style>
  <w:style w:type="paragraph" w:customStyle="1" w:styleId="5B3A29FB9FC34D2AAF0E920E41D92B3C">
    <w:name w:val="5B3A29FB9FC34D2AAF0E920E41D92B3C"/>
    <w:rsid w:val="007379DF"/>
  </w:style>
  <w:style w:type="paragraph" w:customStyle="1" w:styleId="78FEBB25252741878655D1EE3735D8A9">
    <w:name w:val="78FEBB25252741878655D1EE3735D8A9"/>
    <w:rsid w:val="007379DF"/>
  </w:style>
  <w:style w:type="paragraph" w:customStyle="1" w:styleId="149C2D898C364A588BDE38CC771C838E">
    <w:name w:val="149C2D898C364A588BDE38CC771C838E"/>
    <w:rsid w:val="007379DF"/>
  </w:style>
  <w:style w:type="paragraph" w:customStyle="1" w:styleId="30ADF83840974B38B81E3DA9D696396D">
    <w:name w:val="30ADF83840974B38B81E3DA9D696396D"/>
    <w:rsid w:val="007379DF"/>
  </w:style>
  <w:style w:type="paragraph" w:customStyle="1" w:styleId="CE4575D9789E40EFB79173E4BA0A415A">
    <w:name w:val="CE4575D9789E40EFB79173E4BA0A415A"/>
    <w:rsid w:val="007379DF"/>
  </w:style>
  <w:style w:type="paragraph" w:customStyle="1" w:styleId="69303EDDE27544BFAF0A2150C97ACBF4">
    <w:name w:val="69303EDDE27544BFAF0A2150C97ACBF4"/>
    <w:rsid w:val="007379DF"/>
  </w:style>
  <w:style w:type="paragraph" w:customStyle="1" w:styleId="4DF9F6D4CA1C499795721D60DC5F60B7">
    <w:name w:val="4DF9F6D4CA1C499795721D60DC5F60B7"/>
    <w:rsid w:val="007379DF"/>
  </w:style>
  <w:style w:type="paragraph" w:customStyle="1" w:styleId="1D5CAFB2032C435989AC2880C68FD1BB">
    <w:name w:val="1D5CAFB2032C435989AC2880C68FD1BB"/>
    <w:rsid w:val="007379DF"/>
  </w:style>
  <w:style w:type="paragraph" w:customStyle="1" w:styleId="77284DFEBF02477D893EF2B206DB9B92">
    <w:name w:val="77284DFEBF02477D893EF2B206DB9B92"/>
    <w:rsid w:val="007379DF"/>
  </w:style>
  <w:style w:type="paragraph" w:customStyle="1" w:styleId="76DF955F82944263BDB846687BD10019">
    <w:name w:val="76DF955F82944263BDB846687BD10019"/>
    <w:rsid w:val="007379DF"/>
  </w:style>
  <w:style w:type="paragraph" w:customStyle="1" w:styleId="F289463FEAF943BEA92772843E1EB07D">
    <w:name w:val="F289463FEAF943BEA92772843E1EB07D"/>
    <w:rsid w:val="007379DF"/>
  </w:style>
  <w:style w:type="paragraph" w:customStyle="1" w:styleId="8D2738976E9F4F9B95C6620B2E12E003">
    <w:name w:val="8D2738976E9F4F9B95C6620B2E12E003"/>
    <w:rsid w:val="007379DF"/>
  </w:style>
  <w:style w:type="paragraph" w:customStyle="1" w:styleId="A3B080DDBEB04D88BA8FE9382BA50DF0">
    <w:name w:val="A3B080DDBEB04D88BA8FE9382BA50DF0"/>
    <w:rsid w:val="007379DF"/>
  </w:style>
  <w:style w:type="paragraph" w:customStyle="1" w:styleId="2D9F2645BC3A428BB406645F162F5F5B">
    <w:name w:val="2D9F2645BC3A428BB406645F162F5F5B"/>
    <w:rsid w:val="007379DF"/>
  </w:style>
  <w:style w:type="paragraph" w:customStyle="1" w:styleId="EB8715017E144873AB7698F28046DA56">
    <w:name w:val="EB8715017E144873AB7698F28046DA56"/>
    <w:rsid w:val="007379DF"/>
  </w:style>
  <w:style w:type="paragraph" w:customStyle="1" w:styleId="855B387DBE294E7F8AD897AE3044061D">
    <w:name w:val="855B387DBE294E7F8AD897AE3044061D"/>
    <w:rsid w:val="007379DF"/>
  </w:style>
  <w:style w:type="paragraph" w:customStyle="1" w:styleId="14C6DA9EDCA74034BA5BF703A310C1F1">
    <w:name w:val="14C6DA9EDCA74034BA5BF703A310C1F1"/>
    <w:rsid w:val="007379DF"/>
  </w:style>
  <w:style w:type="paragraph" w:customStyle="1" w:styleId="39B4B38F4DF14EF68E7BA323153B16A3">
    <w:name w:val="39B4B38F4DF14EF68E7BA323153B16A3"/>
    <w:rsid w:val="007379DF"/>
  </w:style>
  <w:style w:type="paragraph" w:customStyle="1" w:styleId="BF6DFF14A476474B930DE2487BEC367A">
    <w:name w:val="BF6DFF14A476474B930DE2487BEC367A"/>
    <w:rsid w:val="007379DF"/>
  </w:style>
  <w:style w:type="paragraph" w:customStyle="1" w:styleId="BE21E9C846ED471EB11F025DC9298498">
    <w:name w:val="BE21E9C846ED471EB11F025DC9298498"/>
    <w:rsid w:val="007379DF"/>
  </w:style>
  <w:style w:type="paragraph" w:customStyle="1" w:styleId="DAE6D6545DB94EFCB90B2135AC5A8DD8">
    <w:name w:val="DAE6D6545DB94EFCB90B2135AC5A8DD8"/>
    <w:rsid w:val="007379DF"/>
  </w:style>
  <w:style w:type="paragraph" w:customStyle="1" w:styleId="4C5669E4FB374D81A246F92E932D2707">
    <w:name w:val="4C5669E4FB374D81A246F92E932D2707"/>
    <w:rsid w:val="007379DF"/>
  </w:style>
  <w:style w:type="paragraph" w:customStyle="1" w:styleId="B2C5DE54937D43718CC9FEF817F11E1B">
    <w:name w:val="B2C5DE54937D43718CC9FEF817F11E1B"/>
    <w:rsid w:val="007379DF"/>
  </w:style>
  <w:style w:type="paragraph" w:customStyle="1" w:styleId="25957FBB863E4E54B57A40968828C44C">
    <w:name w:val="25957FBB863E4E54B57A40968828C44C"/>
    <w:rsid w:val="007379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Huddinge">
  <a:themeElements>
    <a:clrScheme name="Hudding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85DA9"/>
      </a:accent1>
      <a:accent2>
        <a:srgbClr val="00ADC0"/>
      </a:accent2>
      <a:accent3>
        <a:srgbClr val="009C52"/>
      </a:accent3>
      <a:accent4>
        <a:srgbClr val="CE68A5"/>
      </a:accent4>
      <a:accent5>
        <a:srgbClr val="EF7D00"/>
      </a:accent5>
      <a:accent6>
        <a:srgbClr val="D43232"/>
      </a:accent6>
      <a:hlink>
        <a:srgbClr val="0563C1"/>
      </a:hlink>
      <a:folHlink>
        <a:srgbClr val="954F72"/>
      </a:folHlink>
    </a:clrScheme>
    <a:fontScheme name="Huddinge">
      <a:majorFont>
        <a:latin typeface="Calibri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1C95BC3DE9BE4E902337C717BEF7A9" ma:contentTypeVersion="4" ma:contentTypeDescription="Skapa ett nytt dokument." ma:contentTypeScope="" ma:versionID="7040c3f05c1c58455a76b9806e50cc9c">
  <xsd:schema xmlns:xsd="http://www.w3.org/2001/XMLSchema" xmlns:xs="http://www.w3.org/2001/XMLSchema" xmlns:p="http://schemas.microsoft.com/office/2006/metadata/properties" xmlns:ns2="a6bcf4cb-2518-4149-beab-1fa5e2f74719" targetNamespace="http://schemas.microsoft.com/office/2006/metadata/properties" ma:root="true" ma:fieldsID="5839917c5516618096e2a27c30b94df3" ns2:_="">
    <xsd:import namespace="a6bcf4cb-2518-4149-beab-1fa5e2f74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cf4cb-2518-4149-beab-1fa5e2f74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BFF0A1-AFCD-42DD-97B9-83154C24A2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CD663E-243F-4899-8611-DDB098210E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03619-A963-4883-8F67-A47164D3F7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bcf4cb-2518-4149-beab-1fa5e2f74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58F48B-13D1-40E0-A9E7-C76082EE4299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a6bcf4cb-2518-4149-beab-1fa5e2f7471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2.2 Referensuppdrag 231211</Template>
  <TotalTime>1</TotalTime>
  <Pages>2</Pages>
  <Words>127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Wedne, Sara</dc:creator>
  <cp:keywords/>
  <dc:description/>
  <cp:lastModifiedBy>Wedne, Sara</cp:lastModifiedBy>
  <cp:revision>3</cp:revision>
  <cp:lastPrinted>2018-12-18T13:28:00Z</cp:lastPrinted>
  <dcterms:created xsi:type="dcterms:W3CDTF">2026-04-02T05:51:00Z</dcterms:created>
  <dcterms:modified xsi:type="dcterms:W3CDTF">2026-04-15T06:16:00Z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">
    <vt:lpwstr>Blankett</vt:lpwstr>
  </property>
  <property fmtid="{D5CDD505-2E9C-101B-9397-08002B2CF9AE}" pid="3" name="ContentTypeId">
    <vt:lpwstr>0x010100091C95BC3DE9BE4E902337C717BEF7A9</vt:lpwstr>
  </property>
</Properties>
</file>