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D79" w:rsidRDefault="006C2D79" w:rsidP="00223BAA">
      <w:pPr>
        <w:tabs>
          <w:tab w:val="left" w:pos="5270"/>
        </w:tabs>
        <w:ind w:left="5270"/>
      </w:pPr>
      <w:bookmarkStart w:id="0" w:name="Företag"/>
      <w:bookmarkEnd w:id="0"/>
    </w:p>
    <w:p w:rsidR="007C2E97" w:rsidRDefault="007C2E97" w:rsidP="00223BAA">
      <w:pPr>
        <w:tabs>
          <w:tab w:val="left" w:pos="5270"/>
        </w:tabs>
        <w:ind w:left="5270"/>
      </w:pPr>
      <w:bookmarkStart w:id="1" w:name="Attention"/>
      <w:bookmarkEnd w:id="1"/>
    </w:p>
    <w:p w:rsidR="007C2E97" w:rsidRDefault="007C2E97" w:rsidP="00223BAA">
      <w:pPr>
        <w:tabs>
          <w:tab w:val="left" w:pos="5270"/>
        </w:tabs>
        <w:ind w:left="5270"/>
      </w:pPr>
      <w:bookmarkStart w:id="2" w:name="Adress"/>
      <w:bookmarkEnd w:id="2"/>
    </w:p>
    <w:p w:rsidR="007C2E97" w:rsidRDefault="007C2E97" w:rsidP="00223BAA">
      <w:pPr>
        <w:tabs>
          <w:tab w:val="left" w:pos="5270"/>
        </w:tabs>
        <w:ind w:left="5270"/>
      </w:pPr>
      <w:bookmarkStart w:id="3" w:name="Ort"/>
      <w:bookmarkEnd w:id="3"/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jc w:val="center"/>
        <w:rPr>
          <w:rFonts w:ascii="Verdana" w:hAnsi="Verdana"/>
          <w:b/>
          <w:smallCaps/>
          <w:sz w:val="36"/>
          <w:szCs w:val="20"/>
        </w:rPr>
      </w:pPr>
      <w:bookmarkStart w:id="4" w:name="Land"/>
      <w:bookmarkEnd w:id="4"/>
      <w:r w:rsidRPr="00F0400B">
        <w:rPr>
          <w:rFonts w:ascii="Verdana" w:hAnsi="Verdana"/>
          <w:b/>
          <w:smallCaps/>
          <w:sz w:val="36"/>
          <w:szCs w:val="20"/>
        </w:rPr>
        <w:t>Ansökan om att utföra fa</w:t>
      </w:r>
      <w:r>
        <w:rPr>
          <w:rFonts w:ascii="Verdana" w:hAnsi="Verdana"/>
          <w:b/>
          <w:smallCaps/>
          <w:sz w:val="36"/>
          <w:szCs w:val="20"/>
        </w:rPr>
        <w:t>miljerådgivning i Norrtälje kommun</w:t>
      </w:r>
      <w:r w:rsidRPr="00F0400B">
        <w:rPr>
          <w:rFonts w:ascii="Verdana" w:hAnsi="Verdana"/>
          <w:b/>
          <w:smallCaps/>
          <w:sz w:val="36"/>
          <w:szCs w:val="20"/>
        </w:rPr>
        <w:t xml:space="preserve">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Fyll i denna ansökningsblankett elektroniskt. Markera de gråa fälten och fyll i.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Härmed intygas att vi tagit del av förfrågningsunderlaget för </w:t>
      </w:r>
      <w:smartTag w:uri="urn:schemas-microsoft-com:office:smarttags" w:element="PersonName">
        <w:r w:rsidRPr="00F0400B">
          <w:rPr>
            <w:rFonts w:ascii="Verdana" w:hAnsi="Verdana"/>
            <w:sz w:val="18"/>
            <w:szCs w:val="20"/>
          </w:rPr>
          <w:t>upphandling</w:t>
        </w:r>
      </w:smartTag>
      <w:r w:rsidRPr="00F0400B">
        <w:rPr>
          <w:rFonts w:ascii="Verdana" w:hAnsi="Verdana"/>
          <w:sz w:val="18"/>
          <w:szCs w:val="20"/>
        </w:rPr>
        <w:t xml:space="preserve"> av familjerådgivning genom kundval och bifogar följande dokument: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:rsidR="00F0400B" w:rsidRPr="00F0400B" w:rsidRDefault="00F0400B" w:rsidP="00F0400B">
      <w:pPr>
        <w:numPr>
          <w:ilvl w:val="0"/>
          <w:numId w:val="1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Ansökningsformuläret med bilagor ifyllt och undertecknat av behörig firmatecknare. </w:t>
      </w:r>
    </w:p>
    <w:p w:rsidR="00F0400B" w:rsidRPr="00F0400B" w:rsidRDefault="00F0400B" w:rsidP="00F0400B">
      <w:pPr>
        <w:numPr>
          <w:ilvl w:val="0"/>
          <w:numId w:val="1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Sanningsförsäkran </w:t>
      </w:r>
    </w:p>
    <w:p w:rsidR="00F0400B" w:rsidRPr="00F0400B" w:rsidRDefault="00F0400B" w:rsidP="00F0400B">
      <w:pPr>
        <w:numPr>
          <w:ilvl w:val="0"/>
          <w:numId w:val="1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Kommersiella villkor med eventuella synpunkter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  <w:r w:rsidRPr="00F0400B">
        <w:rPr>
          <w:rFonts w:ascii="Verdana" w:hAnsi="Verdana"/>
          <w:b/>
          <w:sz w:val="18"/>
          <w:szCs w:val="20"/>
        </w:rPr>
        <w:t xml:space="preserve">Dessa dokument är minimikrav för att en ansökan ska kunna bedömas.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Med nedanstående underskrift intygar vi att </w:t>
      </w:r>
      <w:smartTag w:uri="urn:schemas-microsoft-com:office:smarttags" w:element="PersonName">
        <w:r w:rsidRPr="00F0400B">
          <w:rPr>
            <w:rFonts w:ascii="Verdana" w:hAnsi="Verdana"/>
            <w:sz w:val="18"/>
            <w:szCs w:val="20"/>
          </w:rPr>
          <w:t>info</w:t>
        </w:r>
      </w:smartTag>
      <w:r w:rsidRPr="00F0400B">
        <w:rPr>
          <w:rFonts w:ascii="Verdana" w:hAnsi="Verdana"/>
          <w:sz w:val="18"/>
          <w:szCs w:val="20"/>
        </w:rPr>
        <w:t>rmationen i dokumentet är aktuell, sanningsenlig och korrekt. Denna underskrift gäller för samtliga ingående sidor i denna ansökan.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W w:w="5039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9"/>
        <w:gridCol w:w="6083"/>
      </w:tblGrid>
      <w:tr w:rsidR="00F0400B" w:rsidRPr="00F0400B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Ort och datum: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Underskrift av behörig företrädare: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Namnförtydligande: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</w:tbl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W w:w="93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069"/>
      </w:tblGrid>
      <w:tr w:rsidR="00F0400B" w:rsidRPr="00F0400B" w:rsidTr="0026589F">
        <w:trPr>
          <w:cantSplit/>
        </w:trPr>
        <w:tc>
          <w:tcPr>
            <w:tcW w:w="9322" w:type="dxa"/>
            <w:gridSpan w:val="2"/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0400B">
              <w:rPr>
                <w:rFonts w:ascii="Verdana" w:hAnsi="Verdana"/>
                <w:b/>
                <w:sz w:val="18"/>
                <w:szCs w:val="20"/>
              </w:rPr>
              <w:t xml:space="preserve">Allmän </w:t>
            </w:r>
            <w:smartTag w:uri="urn:schemas-microsoft-com:office:smarttags" w:element="PersonName">
              <w:r w:rsidRPr="00F0400B">
                <w:rPr>
                  <w:rFonts w:ascii="Verdana" w:hAnsi="Verdana"/>
                  <w:b/>
                  <w:sz w:val="18"/>
                  <w:szCs w:val="20"/>
                </w:rPr>
                <w:t>info</w:t>
              </w:r>
            </w:smartTag>
            <w:r w:rsidRPr="00F0400B">
              <w:rPr>
                <w:rFonts w:ascii="Verdana" w:hAnsi="Verdana"/>
                <w:b/>
                <w:sz w:val="18"/>
                <w:szCs w:val="20"/>
              </w:rPr>
              <w:t>rmation</w:t>
            </w:r>
          </w:p>
        </w:tc>
      </w:tr>
      <w:tr w:rsidR="00F0400B" w:rsidRPr="00F0400B" w:rsidTr="0026589F">
        <w:trPr>
          <w:cantSplit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 w:rsidRPr="00F0400B">
              <w:rPr>
                <w:rFonts w:ascii="Verdana" w:hAnsi="Verdana"/>
                <w:b/>
                <w:sz w:val="18"/>
                <w:szCs w:val="18"/>
              </w:rPr>
              <w:t>Den sökande</w:t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Företagets 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Adress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Postadress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Organisationsnummer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Bankgironummer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Postgironummer</w:t>
            </w:r>
          </w:p>
        </w:tc>
        <w:tc>
          <w:tcPr>
            <w:tcW w:w="5069" w:type="dxa"/>
            <w:tcBorders>
              <w:bottom w:val="nil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5069" w:type="dxa"/>
            <w:tcBorders>
              <w:bottom w:val="nil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5069" w:type="dxa"/>
            <w:tcBorders>
              <w:bottom w:val="nil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Hemsida</w:t>
            </w:r>
          </w:p>
        </w:tc>
        <w:tc>
          <w:tcPr>
            <w:tcW w:w="5069" w:type="dxa"/>
            <w:tcBorders>
              <w:bottom w:val="nil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  <w:trHeight w:val="233"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 w:rsidRPr="00F0400B">
              <w:rPr>
                <w:rFonts w:ascii="Verdana" w:hAnsi="Verdana"/>
                <w:b/>
                <w:sz w:val="18"/>
                <w:szCs w:val="18"/>
              </w:rPr>
              <w:t>Ange om annan betalningsmottagare än anbudsgivaren</w:t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Företagets 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Organisationsnummer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Bankgironummer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lastRenderedPageBreak/>
              <w:t>Postgironummer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  <w:trHeight w:val="233"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 w:rsidRPr="00F0400B">
              <w:rPr>
                <w:rFonts w:ascii="Verdana" w:hAnsi="Verdana"/>
                <w:b/>
                <w:sz w:val="18"/>
                <w:szCs w:val="18"/>
              </w:rPr>
              <w:t>Kontaktperson avseende ansökan</w:t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Mobiltelefon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E-post</w:t>
            </w:r>
          </w:p>
        </w:tc>
        <w:tc>
          <w:tcPr>
            <w:tcW w:w="5069" w:type="dxa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 w:rsidRPr="00F0400B">
              <w:rPr>
                <w:rFonts w:ascii="Verdana" w:hAnsi="Verdana"/>
                <w:b/>
                <w:sz w:val="18"/>
                <w:szCs w:val="18"/>
              </w:rPr>
              <w:t>Kontaktperson avseende kontrakt</w:t>
            </w:r>
          </w:p>
        </w:tc>
      </w:tr>
    </w:tbl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tbl>
      <w:tblPr>
        <w:tblW w:w="93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069"/>
      </w:tblGrid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Mobiltelefon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E-post</w:t>
            </w:r>
          </w:p>
        </w:tc>
        <w:tc>
          <w:tcPr>
            <w:tcW w:w="5069" w:type="dxa"/>
            <w:tcBorders>
              <w:bottom w:val="nil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 w:rsidRPr="00F0400B">
              <w:rPr>
                <w:rFonts w:ascii="Verdana" w:hAnsi="Verdana"/>
                <w:b/>
                <w:sz w:val="18"/>
                <w:szCs w:val="18"/>
              </w:rPr>
              <w:t>Kontraktstecknare</w:t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Mobiltelefon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E-post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</w:tbl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22"/>
          <w:szCs w:val="22"/>
        </w:rPr>
      </w:pPr>
    </w:p>
    <w:p w:rsidR="00F0400B" w:rsidRPr="00F0400B" w:rsidRDefault="00F0400B" w:rsidP="00F0400B">
      <w:pPr>
        <w:spacing w:before="120"/>
        <w:ind w:left="0" w:right="0"/>
        <w:outlineLvl w:val="1"/>
        <w:rPr>
          <w:rFonts w:ascii="Verdana" w:hAnsi="Verdana"/>
          <w:b/>
          <w:kern w:val="28"/>
          <w:sz w:val="22"/>
          <w:szCs w:val="20"/>
        </w:rPr>
      </w:pPr>
      <w:bookmarkStart w:id="5" w:name="_Toc291753054"/>
      <w:r w:rsidRPr="00F0400B">
        <w:rPr>
          <w:rFonts w:ascii="Verdana" w:hAnsi="Verdana"/>
          <w:b/>
          <w:kern w:val="28"/>
          <w:sz w:val="22"/>
          <w:szCs w:val="20"/>
        </w:rPr>
        <w:t>1.0 Uteslutande av sökande leverantör</w:t>
      </w:r>
      <w:bookmarkEnd w:id="5"/>
      <w:r w:rsidRPr="00F0400B">
        <w:rPr>
          <w:rFonts w:ascii="Verdana" w:hAnsi="Verdana"/>
          <w:b/>
          <w:kern w:val="28"/>
          <w:sz w:val="22"/>
          <w:szCs w:val="20"/>
        </w:rPr>
        <w:t xml:space="preserve">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Den sökande kan komma att uteslutas om förvaltningen får kännedom om att någon av förutsättningarna enligt 7 kap. LOV föreligger.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:rsidR="00F0400B" w:rsidRPr="00F0400B" w:rsidRDefault="00F0400B" w:rsidP="00F0400B">
      <w:pPr>
        <w:spacing w:before="60"/>
        <w:ind w:left="0" w:right="0"/>
        <w:outlineLvl w:val="2"/>
        <w:rPr>
          <w:rFonts w:ascii="Verdana" w:hAnsi="Verdana"/>
          <w:b/>
          <w:kern w:val="28"/>
          <w:sz w:val="20"/>
          <w:szCs w:val="20"/>
        </w:rPr>
      </w:pPr>
      <w:r w:rsidRPr="00F0400B">
        <w:rPr>
          <w:rFonts w:ascii="Verdana" w:hAnsi="Verdana"/>
          <w:b/>
          <w:kern w:val="28"/>
          <w:sz w:val="20"/>
          <w:szCs w:val="20"/>
        </w:rPr>
        <w:t xml:space="preserve">Sanningsförsäkran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Som behörig företrädare intygar jag genom min underskrift att verksamheten eller dess företrädare:</w:t>
      </w:r>
    </w:p>
    <w:p w:rsidR="00F0400B" w:rsidRPr="00F0400B" w:rsidRDefault="00F0400B" w:rsidP="00F0400B">
      <w:pPr>
        <w:numPr>
          <w:ilvl w:val="0"/>
          <w:numId w:val="2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inte är i konkurs eller likvidation, eller är under tvångsförvaltning eller är föremål för ackord eller annat liknande förfarande eller tills vidare inställt sina betalningar eller är underkastad näringsförbud</w:t>
      </w:r>
    </w:p>
    <w:p w:rsidR="00F0400B" w:rsidRPr="00F0400B" w:rsidRDefault="00F0400B" w:rsidP="00F0400B">
      <w:pPr>
        <w:numPr>
          <w:ilvl w:val="0"/>
          <w:numId w:val="2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inte är föremål för ansökan om konkurs, tvångslikvidation, tvångsförvaltning, ackord eller annat liknande förfarande</w:t>
      </w:r>
    </w:p>
    <w:p w:rsidR="00F0400B" w:rsidRPr="00F0400B" w:rsidRDefault="00F0400B" w:rsidP="00F0400B">
      <w:pPr>
        <w:numPr>
          <w:ilvl w:val="0"/>
          <w:numId w:val="2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inte är dömd för brott avseende yrkesutövningen enligt lagakraftvunnen dom inte har gjort sig skyldig till allvarligt fel i yrkesutövningen</w:t>
      </w:r>
    </w:p>
    <w:p w:rsidR="00F0400B" w:rsidRPr="00F0400B" w:rsidRDefault="00F0400B" w:rsidP="00F0400B">
      <w:pPr>
        <w:numPr>
          <w:ilvl w:val="0"/>
          <w:numId w:val="2"/>
        </w:numPr>
        <w:spacing w:after="80"/>
        <w:ind w:right="0"/>
        <w:rPr>
          <w:rFonts w:ascii="Verdana" w:hAnsi="Verdana"/>
          <w:sz w:val="18"/>
          <w:szCs w:val="18"/>
        </w:rPr>
      </w:pPr>
      <w:r w:rsidRPr="00F0400B">
        <w:rPr>
          <w:rFonts w:ascii="Verdana" w:hAnsi="Verdana"/>
          <w:sz w:val="18"/>
          <w:szCs w:val="18"/>
        </w:rPr>
        <w:t xml:space="preserve">fullgjort åligganden avseende socialförsäkringsavgifter eller skatt i det egna landet </w:t>
      </w:r>
    </w:p>
    <w:p w:rsidR="00F0400B" w:rsidRPr="00F0400B" w:rsidRDefault="00F0400B" w:rsidP="00F0400B">
      <w:pPr>
        <w:numPr>
          <w:ilvl w:val="0"/>
          <w:numId w:val="2"/>
        </w:numPr>
        <w:spacing w:after="80"/>
        <w:ind w:right="0"/>
        <w:rPr>
          <w:rFonts w:ascii="Verdana" w:hAnsi="Verdana"/>
          <w:sz w:val="18"/>
          <w:szCs w:val="18"/>
        </w:rPr>
      </w:pPr>
      <w:r w:rsidRPr="00F0400B">
        <w:rPr>
          <w:rFonts w:ascii="Verdana" w:hAnsi="Verdana"/>
          <w:sz w:val="18"/>
          <w:szCs w:val="18"/>
        </w:rPr>
        <w:t>i ansökan i något väsentligt hänseende underlåtit att lämna begärda upplysningar eller lämnat felaktiga upplysningar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2"/>
        <w:gridCol w:w="6082"/>
      </w:tblGrid>
      <w:tr w:rsidR="00F0400B" w:rsidRPr="00F0400B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Ort och datum: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Underskrift av behörig företrädare: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Namnförtydligande: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lastRenderedPageBreak/>
              <w:t>Befattning: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0400B" w:rsidRPr="00F0400B" w:rsidRDefault="00F0400B" w:rsidP="00F0400B">
      <w:pPr>
        <w:spacing w:before="60"/>
        <w:ind w:left="0" w:right="0"/>
        <w:outlineLvl w:val="2"/>
        <w:rPr>
          <w:rFonts w:ascii="Verdana" w:hAnsi="Verdana"/>
          <w:b/>
          <w:kern w:val="28"/>
          <w:sz w:val="20"/>
          <w:szCs w:val="20"/>
        </w:rPr>
      </w:pPr>
    </w:p>
    <w:p w:rsidR="00F0400B" w:rsidRPr="00F0400B" w:rsidRDefault="00F0400B" w:rsidP="00F0400B">
      <w:pPr>
        <w:spacing w:before="60"/>
        <w:ind w:left="0" w:right="0"/>
        <w:outlineLvl w:val="2"/>
        <w:rPr>
          <w:rFonts w:ascii="Verdana" w:hAnsi="Verdana"/>
          <w:b/>
          <w:kern w:val="28"/>
          <w:sz w:val="20"/>
          <w:szCs w:val="20"/>
        </w:rPr>
      </w:pPr>
      <w:r w:rsidRPr="00F0400B">
        <w:rPr>
          <w:rFonts w:ascii="Verdana" w:hAnsi="Verdana"/>
          <w:b/>
          <w:kern w:val="28"/>
          <w:sz w:val="22"/>
          <w:szCs w:val="22"/>
        </w:rPr>
        <w:t>2</w:t>
      </w:r>
      <w:r w:rsidRPr="00F0400B">
        <w:rPr>
          <w:rFonts w:ascii="Verdana" w:hAnsi="Verdana"/>
          <w:b/>
          <w:kern w:val="28"/>
          <w:sz w:val="20"/>
          <w:szCs w:val="20"/>
        </w:rPr>
        <w:t xml:space="preserve">. </w:t>
      </w:r>
      <w:r w:rsidRPr="00F0400B">
        <w:rPr>
          <w:rFonts w:ascii="Verdana" w:hAnsi="Verdana"/>
          <w:b/>
          <w:kern w:val="28"/>
          <w:sz w:val="22"/>
          <w:szCs w:val="22"/>
        </w:rPr>
        <w:t xml:space="preserve">0 </w:t>
      </w:r>
      <w:r w:rsidR="00C37892">
        <w:rPr>
          <w:rFonts w:ascii="Verdana" w:hAnsi="Verdana"/>
          <w:b/>
          <w:kern w:val="28"/>
          <w:sz w:val="20"/>
          <w:szCs w:val="20"/>
        </w:rPr>
        <w:t>Accepterande av avtal</w:t>
      </w:r>
      <w:r w:rsidRPr="00F0400B">
        <w:rPr>
          <w:rFonts w:ascii="Verdana" w:hAnsi="Verdana"/>
          <w:b/>
          <w:kern w:val="28"/>
          <w:sz w:val="20"/>
          <w:szCs w:val="20"/>
        </w:rPr>
        <w:t>sförslag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pPr w:leftFromText="141" w:rightFromText="141" w:vertAnchor="text" w:horzAnchor="margin" w:tblpY="250"/>
        <w:tblW w:w="1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3"/>
      </w:tblGrid>
      <w:tr w:rsidR="00F0400B" w:rsidRPr="00F0400B" w:rsidTr="0026589F">
        <w:trPr>
          <w:trHeight w:val="417"/>
        </w:trPr>
        <w:tc>
          <w:tcPr>
            <w:tcW w:w="500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color w:val="00B0F0"/>
                <w:sz w:val="18"/>
                <w:szCs w:val="20"/>
              </w:rPr>
            </w:pP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00B0F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="00C37892">
              <w:rPr>
                <w:rFonts w:ascii="Verdana" w:hAnsi="Verdana"/>
                <w:sz w:val="18"/>
                <w:szCs w:val="20"/>
              </w:rPr>
              <w:t xml:space="preserve"> Vi accepterar avtals</w:t>
            </w:r>
            <w:bookmarkStart w:id="6" w:name="_GoBack"/>
            <w:bookmarkEnd w:id="6"/>
            <w:r w:rsidRPr="00F0400B">
              <w:rPr>
                <w:rFonts w:ascii="Verdana" w:hAnsi="Verdana"/>
                <w:sz w:val="18"/>
                <w:szCs w:val="20"/>
              </w:rPr>
              <w:t>förslaget</w:t>
            </w:r>
          </w:p>
        </w:tc>
      </w:tr>
    </w:tbl>
    <w:p w:rsidR="00F0400B" w:rsidRPr="00F0400B" w:rsidRDefault="00F0400B" w:rsidP="00F0400B">
      <w:pPr>
        <w:spacing w:before="120"/>
        <w:ind w:left="0" w:right="0"/>
        <w:outlineLvl w:val="1"/>
        <w:rPr>
          <w:rFonts w:ascii="Verdana" w:hAnsi="Verdana"/>
          <w:b/>
          <w:kern w:val="28"/>
          <w:sz w:val="22"/>
          <w:szCs w:val="20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  <w:bookmarkStart w:id="7" w:name="_Toc291838136"/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:rsidR="00F0400B" w:rsidRPr="0026589F" w:rsidRDefault="00F0400B" w:rsidP="0026589F">
      <w:pPr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b/>
          <w:kern w:val="28"/>
          <w:sz w:val="22"/>
          <w:szCs w:val="20"/>
        </w:rPr>
        <w:lastRenderedPageBreak/>
        <w:t>3. 0 Krav på sökande</w:t>
      </w:r>
      <w:bookmarkEnd w:id="7"/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5"/>
        <w:gridCol w:w="2339"/>
        <w:gridCol w:w="3711"/>
        <w:gridCol w:w="1369"/>
        <w:gridCol w:w="1756"/>
      </w:tblGrid>
      <w:tr w:rsidR="00F0400B" w:rsidRPr="00F0400B" w:rsidTr="0026589F">
        <w:tc>
          <w:tcPr>
            <w:tcW w:w="449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PUNKT</w:t>
            </w:r>
          </w:p>
        </w:tc>
        <w:tc>
          <w:tcPr>
            <w:tcW w:w="1160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RUBRIKER FRÅN FÖRFRÅGNINGSUNDERLAG MED DE KRAV SOM STÄLLS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841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BESKRIV PÅ VILKET SÄTT NI UPPFYLLER DESSA KRAV – REDOVISA ALTERNATIV OM DET SÅ ANGIVITS. BIFOGA BESKRIVNING/INTYG.</w:t>
            </w:r>
          </w:p>
        </w:tc>
        <w:tc>
          <w:tcPr>
            <w:tcW w:w="679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Uppföljning sker genom</w:t>
            </w:r>
          </w:p>
        </w:tc>
        <w:tc>
          <w:tcPr>
            <w:tcW w:w="871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Vid brist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3.1.1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8" w:name="_Toc291753044"/>
            <w:r w:rsidRPr="00F0400B">
              <w:rPr>
                <w:rFonts w:ascii="Verdana" w:hAnsi="Verdana"/>
                <w:sz w:val="18"/>
                <w:szCs w:val="20"/>
              </w:rPr>
              <w:t>Godkännande av obligatoriska krav</w:t>
            </w:r>
            <w:bookmarkEnd w:id="8"/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godkänns </w:t>
            </w:r>
          </w:p>
        </w:tc>
        <w:tc>
          <w:tcPr>
            <w:tcW w:w="67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kontroll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Hävning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3.1.2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  <w:lang w:val="nb-NO"/>
              </w:rPr>
            </w:pPr>
            <w:r w:rsidRPr="00F0400B">
              <w:rPr>
                <w:rFonts w:ascii="Verdana" w:hAnsi="Verdana"/>
                <w:sz w:val="18"/>
                <w:szCs w:val="20"/>
                <w:lang w:val="nb-NO"/>
              </w:rPr>
              <w:t>Godkännande av Kontraktsförslag</w:t>
            </w:r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godkänns</w:t>
            </w: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Villkor för godkännande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3.1.3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9" w:name="_Toc291753045"/>
            <w:r w:rsidRPr="00F0400B">
              <w:rPr>
                <w:rFonts w:ascii="Verdana" w:hAnsi="Verdana"/>
                <w:sz w:val="18"/>
                <w:szCs w:val="20"/>
                <w:lang w:val="nb-NO"/>
              </w:rPr>
              <w:t>Krav på juridisk form (LOV 5:1)</w:t>
            </w:r>
            <w:bookmarkEnd w:id="9"/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Årlig kontroll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Hävning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3.1.4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10" w:name="_Toc291753046"/>
            <w:r w:rsidRPr="00F0400B">
              <w:rPr>
                <w:rFonts w:ascii="Verdana" w:hAnsi="Verdana"/>
                <w:sz w:val="18"/>
                <w:szCs w:val="20"/>
              </w:rPr>
              <w:t>Registreringsbevis från Bolagsverket</w:t>
            </w:r>
            <w:bookmarkEnd w:id="10"/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Till ansökan ska bifogas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 Registreringsbevis från Bolagsverket, ej äldre än två månader,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För företag under bildande gäller att de vid kontraktstecknande har registreringsbevis utfärdat av Bolagsverket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För företag som inte är registrerade i Sverige bifogas intyg om registrering i yrkes- eller handelsregister eller liknande register i det land där den sökande är etablerad, ej äldre än två månader,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Ansökan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Hävning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3.1.5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11" w:name="_Toc291753047"/>
            <w:r w:rsidRPr="00F0400B">
              <w:rPr>
                <w:rFonts w:ascii="Verdana" w:hAnsi="Verdana"/>
                <w:sz w:val="18"/>
                <w:szCs w:val="20"/>
              </w:rPr>
              <w:t>Kontrolluppgifter från Skatteverket</w:t>
            </w:r>
            <w:bookmarkEnd w:id="11"/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Till ansökan ska bifogas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 SKV 4820 för innevarande år, ej äldre än två månader bilaga nr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För företag under bildande gäller att de innehar F-skattsedel vid kontraktstecknande.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För utländska företag bifoga intyg på att utföraren i hemlandet har fullgjort betalningar av skatter och avgifter, (ej äldre än tre månader),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Ansökan 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kontroll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Hävning av kontrakt</w:t>
            </w:r>
          </w:p>
        </w:tc>
      </w:tr>
      <w:tr w:rsidR="00F0400B" w:rsidRPr="00F0400B" w:rsidTr="0026589F">
        <w:tc>
          <w:tcPr>
            <w:tcW w:w="5000" w:type="pct"/>
            <w:gridSpan w:val="5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b/>
                <w:sz w:val="20"/>
                <w:szCs w:val="20"/>
              </w:rPr>
            </w:pPr>
            <w:r w:rsidRPr="00F0400B">
              <w:rPr>
                <w:rFonts w:ascii="Verdana" w:hAnsi="Verdana"/>
                <w:b/>
                <w:sz w:val="20"/>
                <w:szCs w:val="20"/>
              </w:rPr>
              <w:t>3.1.6 Ekonomisk stabilitet och finansiell styrka</w:t>
            </w:r>
          </w:p>
        </w:tc>
      </w:tr>
      <w:tr w:rsidR="00F0400B" w:rsidRPr="00F0400B" w:rsidTr="0026589F">
        <w:trPr>
          <w:cantSplit/>
        </w:trPr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3.1.6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Leverantören ska vara kreditvärdig enligt Business Check i Sverige AB:s kreditupplysning med minst kreditvärdighet (rating) 5.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Till ansökan ska bifogas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Ansökan 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kontroll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5000" w:type="pct"/>
            <w:gridSpan w:val="5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För sökande som vet med sig att de ej uppfyller kreditvärdighetskraven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3.1.6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Om moderbolag finns gäller: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Ska till ansökan bifogas: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 bankgaranti eller fullgörandegaranti eller </w:t>
            </w: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 xml:space="preserve">koncerngaranti eller villkorat aktieägartillskott,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Det ska klart framgå garantins omfattning, giltighetstid och villkor.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Undertecknad kopia av senaste årsredovisning med revisionsberättelse ska bifogas.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kopia på undertecknad årsredovisning med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revisionsberättelse,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I de fall årsredovisningen är äldre än sex månader ska även en kopia på aktuell balans- och resultaträkning undertecknad av godkänd revisor bifogas ansökan.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kopia på undertecknad balans- och resultaträkning,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Om moderbolag finns, bifoga undertecknad kopia på koncernens senaste årsredovisning,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>Ansökan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>3.1.6</w:t>
            </w:r>
          </w:p>
        </w:tc>
        <w:tc>
          <w:tcPr>
            <w:tcW w:w="116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För nystartade företag, ekonomisk eller ideell förening gäller: </w:t>
            </w:r>
          </w:p>
        </w:tc>
        <w:tc>
          <w:tcPr>
            <w:tcW w:w="184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Till ansökan ska bifogas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bankgaranti eller fullgörandegaranti eller koncerngaranti,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proforma balans- och resultaträkning,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för ekonomisk eller ideell förening, bifoga stadgar samt års-mötesprotokoll och konstituerande protokoll som påvisar styrelsens sammansättning eller stiftelseurkund, bilaga nr 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  <w:tc>
          <w:tcPr>
            <w:tcW w:w="67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Ansökan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</w:tc>
      </w:tr>
    </w:tbl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tabs>
          <w:tab w:val="left" w:pos="1418"/>
        </w:tabs>
        <w:spacing w:before="240"/>
        <w:ind w:left="0" w:right="0"/>
        <w:outlineLvl w:val="0"/>
        <w:rPr>
          <w:rFonts w:ascii="Verdana" w:hAnsi="Verdana" w:cs="Arial"/>
          <w:b/>
          <w:smallCaps/>
        </w:rPr>
      </w:pPr>
      <w:r w:rsidRPr="00F0400B">
        <w:rPr>
          <w:rFonts w:ascii="Verdana" w:hAnsi="Verdana" w:cs="Arial"/>
          <w:b/>
          <w:smallCaps/>
        </w:rPr>
        <w:t xml:space="preserve">4. 0 Krav på tjänsten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I förfrågningsunderlagets </w:t>
      </w:r>
      <w:r w:rsidRPr="00F0400B">
        <w:rPr>
          <w:rFonts w:ascii="Verdana" w:hAnsi="Verdana"/>
          <w:b/>
          <w:sz w:val="18"/>
          <w:szCs w:val="20"/>
        </w:rPr>
        <w:t>Kravspecifikation</w:t>
      </w:r>
      <w:r w:rsidRPr="00F0400B">
        <w:rPr>
          <w:rFonts w:ascii="Verdana" w:hAnsi="Verdana"/>
          <w:sz w:val="18"/>
          <w:szCs w:val="20"/>
        </w:rPr>
        <w:t xml:space="preserve"> anges vilka krav som den upphandlande myndigheten ställer på tjänsten i denna </w:t>
      </w:r>
      <w:smartTag w:uri="urn:schemas-microsoft-com:office:smarttags" w:element="PersonName">
        <w:r w:rsidRPr="00F0400B">
          <w:rPr>
            <w:rFonts w:ascii="Verdana" w:hAnsi="Verdana"/>
            <w:sz w:val="18"/>
            <w:szCs w:val="20"/>
          </w:rPr>
          <w:t>upphandling</w:t>
        </w:r>
      </w:smartTag>
      <w:r w:rsidRPr="00F0400B">
        <w:rPr>
          <w:rFonts w:ascii="Verdana" w:hAnsi="Verdana"/>
          <w:sz w:val="18"/>
          <w:szCs w:val="20"/>
        </w:rPr>
        <w:t xml:space="preserve">. Sökande ska nedan dels svara på om de uppfyller de ställda kraven samt i vissa fall även redogöra för hur de uppfyller respektive krav.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  <w:r w:rsidRPr="00F0400B">
        <w:rPr>
          <w:rFonts w:ascii="Verdana" w:hAnsi="Verdana"/>
          <w:b/>
          <w:sz w:val="18"/>
          <w:szCs w:val="20"/>
        </w:rPr>
        <w:t>Nedanstående krav är obligatoriska och måste uppfyllas för att ansökan ska kunna utvärderas.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"/>
        <w:gridCol w:w="2534"/>
        <w:gridCol w:w="3322"/>
        <w:gridCol w:w="1562"/>
        <w:gridCol w:w="1756"/>
      </w:tblGrid>
      <w:tr w:rsidR="00F0400B" w:rsidRPr="00F0400B" w:rsidTr="0026589F">
        <w:tc>
          <w:tcPr>
            <w:tcW w:w="449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PUNKT</w:t>
            </w:r>
          </w:p>
        </w:tc>
        <w:tc>
          <w:tcPr>
            <w:tcW w:w="1257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RUBRIKER FRÅN FÖRFRÅGNINGSUNDERLAG MED DE KRAV SOM STÄLLS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648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BESKRIV PÅ VILKET SÄTT NI UPPFYLLER DESSA KRAV – REDOVISA ALTERNATIV OM DET Så ANGIVITS. BIFOGA BESKRIVNING/INTYG.</w:t>
            </w:r>
          </w:p>
        </w:tc>
        <w:tc>
          <w:tcPr>
            <w:tcW w:w="775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Uppföljning sker genom</w:t>
            </w:r>
          </w:p>
        </w:tc>
        <w:tc>
          <w:tcPr>
            <w:tcW w:w="871" w:type="pct"/>
            <w:shd w:val="clear" w:color="auto" w:fill="D9D9D9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Vid brist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4.0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Grundläggande krav på tjänsten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Utföraren skall kortfattat presentera företaget och redogöra för verksamhetens mål </w:t>
            </w: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 xml:space="preserve">och innehåll.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>Årlig fråga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>4.1.1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Arbetssätt och metoder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 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Utföraren profil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eventuell profil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Enbart </w:t>
            </w:r>
            <w:smartTag w:uri="urn:schemas-microsoft-com:office:smarttags" w:element="PersonName">
              <w:r w:rsidRPr="00F0400B">
                <w:rPr>
                  <w:rFonts w:ascii="Verdana" w:hAnsi="Verdana"/>
                  <w:sz w:val="18"/>
                  <w:szCs w:val="20"/>
                </w:rPr>
                <w:t>info</w:t>
              </w:r>
            </w:smartTag>
            <w:r w:rsidRPr="00F0400B">
              <w:rPr>
                <w:rFonts w:ascii="Verdana" w:hAnsi="Verdana"/>
                <w:sz w:val="18"/>
                <w:szCs w:val="20"/>
              </w:rPr>
              <w:t>rmation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4.1.3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Familjerådgivare av bägge kön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Ange om utföraren kan erbjuda samtal med antingen manlig eller kvinnlig familjerådgivare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Man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         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Kvinna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Enbart </w:t>
            </w:r>
            <w:smartTag w:uri="urn:schemas-microsoft-com:office:smarttags" w:element="PersonName">
              <w:r w:rsidRPr="00F0400B">
                <w:rPr>
                  <w:rFonts w:ascii="Verdana" w:hAnsi="Verdana"/>
                  <w:sz w:val="18"/>
                  <w:szCs w:val="20"/>
                </w:rPr>
                <w:t>info</w:t>
              </w:r>
            </w:smartTag>
            <w:r w:rsidRPr="00F0400B">
              <w:rPr>
                <w:rFonts w:ascii="Verdana" w:hAnsi="Verdana"/>
                <w:sz w:val="18"/>
                <w:szCs w:val="20"/>
              </w:rPr>
              <w:t>rmation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4.1.4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Omfattning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Ansökan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Villkor för godkännande </w:t>
            </w: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4.1.5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Språk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eventuella språk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Enbart </w:t>
            </w:r>
            <w:smartTag w:uri="urn:schemas-microsoft-com:office:smarttags" w:element="PersonName">
              <w:r w:rsidRPr="00F0400B">
                <w:rPr>
                  <w:rFonts w:ascii="Verdana" w:hAnsi="Verdana"/>
                  <w:sz w:val="18"/>
                  <w:szCs w:val="20"/>
                </w:rPr>
                <w:t>info</w:t>
              </w:r>
            </w:smartTag>
            <w:r w:rsidRPr="00F0400B">
              <w:rPr>
                <w:rFonts w:ascii="Verdana" w:hAnsi="Verdana"/>
                <w:sz w:val="18"/>
                <w:szCs w:val="20"/>
              </w:rPr>
              <w:t>rmation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4.1.6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Vänte- och besökstider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 Besökstider anges i rutan nedan.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 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4.1.7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Skyldighet att tas uppdrag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4.1.8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Byte av utförare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4.1.9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Dokumentation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fråga, 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4.1.10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Geografiskt läge och lokaler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en kortfattad beskrivning av läge och lokaler.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4.1.11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12" w:name="_Toc246395705"/>
            <w:r w:rsidRPr="00F0400B">
              <w:rPr>
                <w:rFonts w:ascii="Verdana" w:hAnsi="Verdana"/>
                <w:sz w:val="18"/>
                <w:szCs w:val="20"/>
              </w:rPr>
              <w:t xml:space="preserve">Personal </w:t>
            </w:r>
            <w:bookmarkEnd w:id="12"/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4.1.12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Organisation 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20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20"/>
                <w:szCs w:val="20"/>
              </w:rPr>
            </w:r>
            <w:r w:rsidR="00A07D8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20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4.1.13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Kompetenskrav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 Ange i rutan nedan.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Till ansökan ska bifogas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>Meritförteckning för familjerådgivare bilaga nr ___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Årlig fråga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4.1.15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Extern handledare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kortfattat för vilken typ av handledning som ges, om handledaren är en extern konsult samt i hur ofta och i vilken omfattning handledningen sker.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 Hävande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lastRenderedPageBreak/>
              <w:t>4.1.14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Kompetensutveckling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Beskriv hur kompetens- utveckling av personalen sker. 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Beskriv de två senaste årens kompetensutveckling och bifoga eventuell plan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Ja. plan bifogad bilaga nr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Om planen innebär att fler av rådgivarna blir uppnår den kompetensnivå som motsvarar den för auktorisation av KFR skall det framgå.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Besök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 Hävande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4.1.16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Tystnadsplikt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Hävande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4.1.17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Meddelarfrihet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4.1.18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Kvalitet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Bifoga en kortfattad beskrivning av kvalitetsarbetet alternativt bifoga bilaga nr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Årlig fråga Besök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4.1.19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Statistik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4.1.20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Hot och våld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4.1.21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Lex Sarah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4.1.22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Uppföljning 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Varning 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4.1.23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Information och marknadsföring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i mall nedan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4.1.24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Utförarens marknadsföring</w:t>
            </w:r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F0400B" w:rsidRPr="00F0400B" w:rsidTr="0026589F">
        <w:tc>
          <w:tcPr>
            <w:tcW w:w="4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4.1.25</w:t>
            </w:r>
          </w:p>
        </w:tc>
        <w:tc>
          <w:tcPr>
            <w:tcW w:w="125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13" w:name="_Toc299004236"/>
            <w:bookmarkStart w:id="14" w:name="_Toc305501058"/>
            <w:r w:rsidRPr="00F0400B">
              <w:rPr>
                <w:rFonts w:ascii="Verdana" w:hAnsi="Verdana"/>
                <w:sz w:val="18"/>
                <w:szCs w:val="20"/>
              </w:rPr>
              <w:t>Fakturaunderlag</w:t>
            </w:r>
            <w:bookmarkEnd w:id="14"/>
            <w:bookmarkEnd w:id="13"/>
          </w:p>
        </w:tc>
        <w:tc>
          <w:tcPr>
            <w:tcW w:w="164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="00A07D86">
              <w:rPr>
                <w:rFonts w:ascii="Verdana" w:hAnsi="Verdana"/>
                <w:sz w:val="18"/>
                <w:szCs w:val="20"/>
              </w:rPr>
            </w:r>
            <w:r w:rsidR="00A07D86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7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87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Varning</w:t>
            </w:r>
          </w:p>
        </w:tc>
      </w:tr>
    </w:tbl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text" w:horzAnchor="margin" w:tblpY="460"/>
        <w:tblW w:w="43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9"/>
        <w:gridCol w:w="1365"/>
        <w:gridCol w:w="1133"/>
        <w:gridCol w:w="1211"/>
        <w:gridCol w:w="1178"/>
        <w:gridCol w:w="1201"/>
        <w:gridCol w:w="1138"/>
      </w:tblGrid>
      <w:tr w:rsidR="00F0400B" w:rsidRPr="00F0400B" w:rsidTr="0026589F">
        <w:tc>
          <w:tcPr>
            <w:tcW w:w="854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Kl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83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5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9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76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8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53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</w:tr>
    </w:tbl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  <w:r w:rsidRPr="00F0400B">
        <w:rPr>
          <w:rFonts w:ascii="Verdana" w:hAnsi="Verdana"/>
          <w:b/>
          <w:sz w:val="18"/>
          <w:szCs w:val="18"/>
        </w:rPr>
        <w:t>5.0 Besökstider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b/>
          <w:sz w:val="20"/>
          <w:szCs w:val="18"/>
        </w:rPr>
        <w:t>6.0 Personal</w:t>
      </w:r>
      <w:r w:rsidRPr="00F0400B">
        <w:rPr>
          <w:rFonts w:ascii="Verdana" w:hAnsi="Verdana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88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9"/>
        <w:gridCol w:w="1938"/>
        <w:gridCol w:w="1305"/>
        <w:gridCol w:w="1407"/>
        <w:gridCol w:w="857"/>
        <w:gridCol w:w="3324"/>
      </w:tblGrid>
      <w:tr w:rsidR="00F0400B" w:rsidRPr="00F0400B" w:rsidTr="0026589F">
        <w:tc>
          <w:tcPr>
            <w:tcW w:w="619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Befattning</w:t>
            </w:r>
          </w:p>
        </w:tc>
        <w:tc>
          <w:tcPr>
            <w:tcW w:w="961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Tjänstgörings-grad med familjerådgivning av heltid i %</w:t>
            </w:r>
          </w:p>
        </w:tc>
        <w:tc>
          <w:tcPr>
            <w:tcW w:w="647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Utbildning</w:t>
            </w:r>
          </w:p>
        </w:tc>
        <w:tc>
          <w:tcPr>
            <w:tcW w:w="698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Antal års arbete med målgruppen</w:t>
            </w:r>
          </w:p>
        </w:tc>
        <w:tc>
          <w:tcPr>
            <w:tcW w:w="425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Kön</w:t>
            </w:r>
          </w:p>
        </w:tc>
        <w:tc>
          <w:tcPr>
            <w:tcW w:w="1649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Övrigt av intresse</w:t>
            </w:r>
          </w:p>
        </w:tc>
      </w:tr>
      <w:tr w:rsidR="00F0400B" w:rsidRPr="00F0400B" w:rsidTr="0026589F">
        <w:tc>
          <w:tcPr>
            <w:tcW w:w="61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96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4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9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42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16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</w:tr>
      <w:tr w:rsidR="00F0400B" w:rsidRPr="00F0400B" w:rsidTr="0026589F">
        <w:tc>
          <w:tcPr>
            <w:tcW w:w="61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96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4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9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42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16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</w:tr>
      <w:tr w:rsidR="00F0400B" w:rsidRPr="00F0400B" w:rsidTr="0026589F">
        <w:tc>
          <w:tcPr>
            <w:tcW w:w="61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961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47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98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42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164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</w:tr>
    </w:tbl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color w:val="FF0000"/>
          <w:sz w:val="20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Anbudsgivaren ska ange utbildning, kompetens och erfarenhet för var och en i personalgruppen. Uppgifterna ska styrkas med meritförteckningar som bifogas ansökan.  </w:t>
      </w: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color w:val="FF0000"/>
          <w:sz w:val="20"/>
          <w:szCs w:val="20"/>
        </w:rPr>
      </w:pPr>
      <w:r w:rsidRPr="00F0400B">
        <w:rPr>
          <w:rFonts w:ascii="Verdana" w:hAnsi="Verdana"/>
          <w:b/>
          <w:color w:val="FF0000"/>
          <w:sz w:val="20"/>
          <w:szCs w:val="20"/>
        </w:rPr>
        <w:br/>
      </w:r>
    </w:p>
    <w:p w:rsidR="00F0400B" w:rsidRPr="00F0400B" w:rsidRDefault="00F0400B" w:rsidP="00F0400B">
      <w:pPr>
        <w:keepNext/>
        <w:spacing w:before="240" w:after="60"/>
        <w:ind w:left="0" w:right="0"/>
        <w:outlineLvl w:val="0"/>
        <w:rPr>
          <w:rFonts w:ascii="Arial" w:hAnsi="Arial" w:cs="Arial"/>
          <w:b/>
          <w:bCs/>
          <w:kern w:val="32"/>
          <w:sz w:val="32"/>
          <w:szCs w:val="32"/>
        </w:rPr>
      </w:pPr>
      <w:r w:rsidRPr="00F0400B">
        <w:rPr>
          <w:rFonts w:ascii="Arial" w:hAnsi="Arial" w:cs="Arial"/>
          <w:b/>
          <w:bCs/>
          <w:kern w:val="32"/>
          <w:sz w:val="32"/>
          <w:szCs w:val="32"/>
        </w:rPr>
        <w:br w:type="page"/>
      </w:r>
      <w:r w:rsidRPr="00F0400B">
        <w:rPr>
          <w:rFonts w:ascii="Arial" w:hAnsi="Arial" w:cs="Arial"/>
          <w:b/>
          <w:bCs/>
          <w:kern w:val="32"/>
          <w:sz w:val="32"/>
          <w:szCs w:val="32"/>
        </w:rPr>
        <w:lastRenderedPageBreak/>
        <w:t xml:space="preserve">Informationsblad </w:t>
      </w:r>
    </w:p>
    <w:p w:rsidR="00F0400B" w:rsidRPr="00F0400B" w:rsidRDefault="00F0400B" w:rsidP="00F0400B">
      <w:pPr>
        <w:keepNext/>
        <w:spacing w:before="240" w:after="60"/>
        <w:ind w:left="0" w:right="0"/>
        <w:outlineLvl w:val="0"/>
        <w:rPr>
          <w:rFonts w:ascii="Arial" w:hAnsi="Arial" w:cs="Arial"/>
          <w:b/>
          <w:bCs/>
          <w:kern w:val="32"/>
          <w:sz w:val="32"/>
          <w:szCs w:val="32"/>
        </w:rPr>
      </w:pPr>
      <w:r w:rsidRPr="00F0400B">
        <w:rPr>
          <w:rFonts w:ascii="Arial" w:hAnsi="Arial" w:cs="Arial"/>
          <w:b/>
          <w:bCs/>
          <w:kern w:val="32"/>
          <w:sz w:val="32"/>
          <w:szCs w:val="32"/>
        </w:rPr>
        <w:t xml:space="preserve">Information om </w:t>
      </w:r>
      <w:bookmarkStart w:id="15" w:name="Text1"/>
      <w:r w:rsidRPr="00F0400B">
        <w:rPr>
          <w:rFonts w:ascii="Arial" w:hAnsi="Arial" w:cs="Arial"/>
          <w:b/>
          <w:bCs/>
          <w:kern w:val="32"/>
          <w:sz w:val="32"/>
          <w:szCs w:val="32"/>
        </w:rPr>
        <w:fldChar w:fldCharType="begin">
          <w:ffData>
            <w:name w:val="Text1"/>
            <w:enabled/>
            <w:calcOnExit w:val="0"/>
            <w:statusText w:type="text" w:val="verksamhetens namn"/>
            <w:textInput>
              <w:default w:val="verksamhetens namn"/>
            </w:textInput>
          </w:ffData>
        </w:fldChar>
      </w:r>
      <w:r w:rsidRPr="00F0400B">
        <w:rPr>
          <w:rFonts w:ascii="Arial" w:hAnsi="Arial" w:cs="Arial"/>
          <w:b/>
          <w:bCs/>
          <w:kern w:val="32"/>
          <w:sz w:val="32"/>
          <w:szCs w:val="32"/>
        </w:rPr>
        <w:instrText xml:space="preserve"> FORMTEXT </w:instrText>
      </w:r>
      <w:r w:rsidRPr="00F0400B">
        <w:rPr>
          <w:rFonts w:ascii="Arial" w:hAnsi="Arial" w:cs="Arial"/>
          <w:b/>
          <w:bCs/>
          <w:kern w:val="32"/>
          <w:sz w:val="32"/>
          <w:szCs w:val="32"/>
        </w:rPr>
      </w:r>
      <w:r w:rsidRPr="00F0400B">
        <w:rPr>
          <w:rFonts w:ascii="Arial" w:hAnsi="Arial" w:cs="Arial"/>
          <w:b/>
          <w:bCs/>
          <w:kern w:val="32"/>
          <w:sz w:val="32"/>
          <w:szCs w:val="32"/>
        </w:rPr>
        <w:fldChar w:fldCharType="separate"/>
      </w:r>
      <w:r w:rsidRPr="00F0400B">
        <w:rPr>
          <w:rFonts w:ascii="Arial" w:hAnsi="Arial" w:cs="Arial"/>
          <w:b/>
          <w:bCs/>
          <w:noProof/>
          <w:kern w:val="32"/>
          <w:sz w:val="32"/>
          <w:szCs w:val="32"/>
        </w:rPr>
        <w:t>verksamhetens namn</w:t>
      </w:r>
      <w:r w:rsidRPr="00F0400B">
        <w:rPr>
          <w:rFonts w:ascii="Arial" w:hAnsi="Arial" w:cs="Arial"/>
          <w:b/>
          <w:bCs/>
          <w:kern w:val="32"/>
          <w:sz w:val="32"/>
          <w:szCs w:val="32"/>
        </w:rPr>
        <w:fldChar w:fldCharType="end"/>
      </w:r>
      <w:bookmarkEnd w:id="15"/>
      <w:r w:rsidRPr="00F0400B">
        <w:rPr>
          <w:rFonts w:ascii="Arial" w:hAnsi="Arial" w:cs="Arial"/>
          <w:b/>
          <w:bCs/>
          <w:kern w:val="32"/>
          <w:sz w:val="32"/>
          <w:szCs w:val="32"/>
        </w:rPr>
        <w:t>, utförare av familjerådgivning</w:t>
      </w:r>
    </w:p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r w:rsidRPr="00F0400B">
        <w:rPr>
          <w:rFonts w:ascii="Arial" w:hAnsi="Arial" w:cs="Arial"/>
          <w:b/>
          <w:bCs/>
          <w:i/>
          <w:iCs/>
          <w:sz w:val="28"/>
          <w:szCs w:val="28"/>
        </w:rPr>
        <w:t>Har kompetens att arbeta med: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fldChar w:fldCharType="begin">
          <w:ffData>
            <w:name w:val="Kryss1"/>
            <w:enabled/>
            <w:calcOnExit w:val="0"/>
            <w:checkBox>
              <w:sizeAuto/>
              <w:default w:val="0"/>
            </w:checkBox>
          </w:ffData>
        </w:fldChar>
      </w:r>
      <w:r w:rsidRPr="00F0400B">
        <w:rPr>
          <w:rFonts w:ascii="Verdana" w:hAnsi="Verdana"/>
          <w:sz w:val="20"/>
          <w:szCs w:val="20"/>
        </w:rPr>
        <w:instrText xml:space="preserve"> FORMCHECKBOX </w:instrText>
      </w:r>
      <w:r w:rsidR="00A07D86">
        <w:rPr>
          <w:rFonts w:ascii="Verdana" w:hAnsi="Verdana"/>
          <w:sz w:val="20"/>
          <w:szCs w:val="20"/>
        </w:rPr>
      </w:r>
      <w:r w:rsidR="00A07D86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Verdana" w:hAnsi="Verdana"/>
          <w:sz w:val="20"/>
          <w:szCs w:val="20"/>
        </w:rPr>
        <w:fldChar w:fldCharType="end"/>
      </w:r>
      <w:r w:rsidRPr="00F0400B">
        <w:rPr>
          <w:rFonts w:ascii="Verdana" w:hAnsi="Verdana"/>
          <w:sz w:val="20"/>
          <w:szCs w:val="20"/>
        </w:rPr>
        <w:t xml:space="preserve"> Parrelationer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fldChar w:fldCharType="begin">
          <w:ffData>
            <w:name w:val="Kryss2"/>
            <w:enabled/>
            <w:calcOnExit w:val="0"/>
            <w:checkBox>
              <w:sizeAuto/>
              <w:default w:val="0"/>
            </w:checkBox>
          </w:ffData>
        </w:fldChar>
      </w:r>
      <w:r w:rsidRPr="00F0400B">
        <w:rPr>
          <w:rFonts w:ascii="Verdana" w:hAnsi="Verdana"/>
          <w:sz w:val="20"/>
          <w:szCs w:val="20"/>
        </w:rPr>
        <w:instrText xml:space="preserve"> FORMCHECKBOX </w:instrText>
      </w:r>
      <w:r w:rsidR="00A07D86">
        <w:rPr>
          <w:rFonts w:ascii="Verdana" w:hAnsi="Verdana"/>
          <w:sz w:val="20"/>
          <w:szCs w:val="20"/>
        </w:rPr>
      </w:r>
      <w:r w:rsidR="00A07D86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Verdana" w:hAnsi="Verdana"/>
          <w:sz w:val="20"/>
          <w:szCs w:val="20"/>
        </w:rPr>
        <w:fldChar w:fldCharType="end"/>
      </w:r>
      <w:r w:rsidRPr="00F0400B">
        <w:rPr>
          <w:rFonts w:ascii="Verdana" w:hAnsi="Verdana"/>
          <w:sz w:val="20"/>
          <w:szCs w:val="20"/>
        </w:rPr>
        <w:t xml:space="preserve"> Homo-, bi- och transsexuella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fldChar w:fldCharType="begin">
          <w:ffData>
            <w:name w:val="Kryss3"/>
            <w:enabled/>
            <w:calcOnExit w:val="0"/>
            <w:checkBox>
              <w:sizeAuto/>
              <w:default w:val="0"/>
            </w:checkBox>
          </w:ffData>
        </w:fldChar>
      </w:r>
      <w:r w:rsidRPr="00F0400B">
        <w:rPr>
          <w:rFonts w:ascii="Verdana" w:hAnsi="Verdana"/>
          <w:sz w:val="20"/>
          <w:szCs w:val="20"/>
        </w:rPr>
        <w:instrText xml:space="preserve"> FORMCHECKBOX </w:instrText>
      </w:r>
      <w:r w:rsidR="00A07D86">
        <w:rPr>
          <w:rFonts w:ascii="Verdana" w:hAnsi="Verdana"/>
          <w:sz w:val="20"/>
          <w:szCs w:val="20"/>
        </w:rPr>
      </w:r>
      <w:r w:rsidR="00A07D86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Verdana" w:hAnsi="Verdana"/>
          <w:sz w:val="20"/>
          <w:szCs w:val="20"/>
        </w:rPr>
        <w:fldChar w:fldCharType="end"/>
      </w:r>
      <w:r w:rsidRPr="00F0400B">
        <w:rPr>
          <w:rFonts w:ascii="Verdana" w:hAnsi="Verdana"/>
          <w:sz w:val="20"/>
          <w:szCs w:val="20"/>
        </w:rPr>
        <w:t xml:space="preserve"> Olika kulturell bakgrund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fldChar w:fldCharType="begin">
          <w:ffData>
            <w:name w:val="Kryss4"/>
            <w:enabled/>
            <w:calcOnExit w:val="0"/>
            <w:checkBox>
              <w:sizeAuto/>
              <w:default w:val="0"/>
            </w:checkBox>
          </w:ffData>
        </w:fldChar>
      </w:r>
      <w:r w:rsidRPr="00F0400B">
        <w:rPr>
          <w:rFonts w:ascii="Verdana" w:hAnsi="Verdana"/>
          <w:sz w:val="20"/>
          <w:szCs w:val="20"/>
        </w:rPr>
        <w:instrText xml:space="preserve"> FORMCHECKBOX </w:instrText>
      </w:r>
      <w:r w:rsidR="00A07D86">
        <w:rPr>
          <w:rFonts w:ascii="Verdana" w:hAnsi="Verdana"/>
          <w:sz w:val="20"/>
          <w:szCs w:val="20"/>
        </w:rPr>
      </w:r>
      <w:r w:rsidR="00A07D86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Verdana" w:hAnsi="Verdana"/>
          <w:sz w:val="20"/>
          <w:szCs w:val="20"/>
        </w:rPr>
        <w:fldChar w:fldCharType="end"/>
      </w:r>
      <w:r w:rsidRPr="00F0400B">
        <w:rPr>
          <w:rFonts w:ascii="Verdana" w:hAnsi="Verdana"/>
          <w:sz w:val="20"/>
          <w:szCs w:val="20"/>
        </w:rPr>
        <w:t xml:space="preserve"> Annat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2"/>
            <w:enabled/>
            <w:calcOnExit w:val="0"/>
            <w:textInput>
              <w:default w:val="(ange vad)"/>
            </w:textInput>
          </w:ffData>
        </w:fldChar>
      </w:r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Verdana" w:hAnsi="Verdana"/>
          <w:sz w:val="20"/>
          <w:szCs w:val="20"/>
        </w:rPr>
        <w:t>(ange vad)</w:t>
      </w:r>
      <w:r w:rsidRPr="00F0400B">
        <w:rPr>
          <w:rFonts w:ascii="Verdana" w:hAnsi="Verdana"/>
          <w:sz w:val="20"/>
          <w:szCs w:val="20"/>
        </w:rPr>
        <w:fldChar w:fldCharType="end"/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>Förtydliga ditt svar, till exempel genom att specificera kulturell kompetens:</w:t>
      </w:r>
    </w:p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r w:rsidRPr="00F0400B">
        <w:rPr>
          <w:rFonts w:ascii="Arial" w:hAnsi="Arial" w:cs="Arial"/>
          <w:b/>
          <w:bCs/>
          <w:i/>
          <w:iCs/>
          <w:sz w:val="28"/>
          <w:szCs w:val="28"/>
        </w:rPr>
        <w:t>Språkkunskaper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Ange på vilka språk ni erbjuder familjerådgivning: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6" w:name="Text4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16"/>
    </w:p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r w:rsidRPr="00F0400B">
        <w:rPr>
          <w:rFonts w:ascii="Arial" w:hAnsi="Arial" w:cs="Arial"/>
          <w:b/>
          <w:bCs/>
          <w:i/>
          <w:iCs/>
          <w:sz w:val="28"/>
          <w:szCs w:val="28"/>
        </w:rPr>
        <w:t>Personal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Antal anställda, omräknat till heltidsanställningar: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7" w:name="Text5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17"/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Antal anställda i direkt familjerådgivningsarbete: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8" w:name="Text6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18"/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Familjerådgivarnas utbildningsnivå: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9" w:name="Text7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19"/>
    </w:p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r w:rsidRPr="00F0400B">
        <w:rPr>
          <w:rFonts w:ascii="Arial" w:hAnsi="Arial" w:cs="Arial"/>
          <w:b/>
          <w:bCs/>
          <w:i/>
          <w:iCs/>
          <w:sz w:val="28"/>
          <w:szCs w:val="28"/>
        </w:rPr>
        <w:t>Kapacitetstak</w:t>
      </w: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>Ange om kapacitetstak finns eller inte.</w:t>
      </w: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tbl>
      <w:tblPr>
        <w:tblpPr w:leftFromText="141" w:rightFromText="141" w:vertAnchor="text" w:horzAnchor="margin" w:tblpY="460"/>
        <w:tblW w:w="43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9"/>
        <w:gridCol w:w="1365"/>
        <w:gridCol w:w="1133"/>
        <w:gridCol w:w="1211"/>
        <w:gridCol w:w="1178"/>
        <w:gridCol w:w="1201"/>
        <w:gridCol w:w="1138"/>
      </w:tblGrid>
      <w:tr w:rsidR="00F0400B" w:rsidRPr="00F0400B" w:rsidTr="0026589F">
        <w:tc>
          <w:tcPr>
            <w:tcW w:w="854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Måndag</w:t>
            </w:r>
          </w:p>
        </w:tc>
        <w:tc>
          <w:tcPr>
            <w:tcW w:w="783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Tisdag</w:t>
            </w:r>
          </w:p>
        </w:tc>
        <w:tc>
          <w:tcPr>
            <w:tcW w:w="650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Onsdag</w:t>
            </w:r>
          </w:p>
        </w:tc>
        <w:tc>
          <w:tcPr>
            <w:tcW w:w="695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Torsdag </w:t>
            </w:r>
          </w:p>
        </w:tc>
        <w:tc>
          <w:tcPr>
            <w:tcW w:w="676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Fredag</w:t>
            </w:r>
          </w:p>
        </w:tc>
        <w:tc>
          <w:tcPr>
            <w:tcW w:w="689" w:type="pct"/>
            <w:vAlign w:val="center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Lördag</w:t>
            </w:r>
          </w:p>
        </w:tc>
        <w:tc>
          <w:tcPr>
            <w:tcW w:w="653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Söndag</w:t>
            </w:r>
          </w:p>
        </w:tc>
      </w:tr>
      <w:tr w:rsidR="00F0400B" w:rsidRPr="00F0400B" w:rsidTr="0026589F">
        <w:tc>
          <w:tcPr>
            <w:tcW w:w="854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Kl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83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50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95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76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89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53" w:type="pct"/>
          </w:tcPr>
          <w:p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</w:tr>
    </w:tbl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  <w:r w:rsidRPr="00F0400B">
        <w:rPr>
          <w:rFonts w:ascii="Arial" w:hAnsi="Arial" w:cs="Arial"/>
          <w:b/>
          <w:bCs/>
          <w:i/>
          <w:iCs/>
          <w:sz w:val="20"/>
          <w:szCs w:val="20"/>
        </w:rPr>
        <w:t>Kontakt-uppgifter och tider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Verksamhetens besöksadress: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0" w:name="Text9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20"/>
    </w:p>
    <w:p w:rsidR="00F0400B" w:rsidRPr="00F0400B" w:rsidRDefault="00F0400B" w:rsidP="00F0400B">
      <w:pPr>
        <w:spacing w:after="120"/>
        <w:ind w:left="0" w:right="72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Verksamhetens mottagningstider: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1" w:name="Text8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noProof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noProof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noProof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noProof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noProof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21"/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Verksamhetens telefonnummer: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22" w:name="Text11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22"/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Verksamhetens telefontider: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23" w:name="Text10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23"/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Webbadress: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24" w:name="Text12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24"/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Eventuell annan kontaktväg, till exempel e-post: </w:t>
      </w:r>
      <w:r w:rsidRPr="00F0400B">
        <w:rPr>
          <w:rFonts w:ascii="Verdana" w:hAnsi="Verdana"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5" w:name="Text14"/>
      <w:r w:rsidRPr="00F0400B">
        <w:rPr>
          <w:rFonts w:ascii="Verdana" w:hAnsi="Verdana"/>
          <w:sz w:val="20"/>
          <w:szCs w:val="20"/>
        </w:rPr>
        <w:instrText xml:space="preserve"> FORMTEXT </w:instrText>
      </w:r>
      <w:r w:rsidRPr="00F0400B">
        <w:rPr>
          <w:rFonts w:ascii="Verdana" w:hAnsi="Verdana"/>
          <w:sz w:val="20"/>
          <w:szCs w:val="20"/>
        </w:rPr>
      </w:r>
      <w:r w:rsidRPr="00F0400B">
        <w:rPr>
          <w:rFonts w:ascii="Verdana" w:hAnsi="Verdana"/>
          <w:sz w:val="20"/>
          <w:szCs w:val="20"/>
        </w:rPr>
        <w:fldChar w:fldCharType="separate"/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Arial Unicode MS" w:eastAsia="Arial Unicode MS" w:hAnsi="Arial Unicode MS" w:cs="Arial Unicode MS" w:hint="eastAsia"/>
          <w:sz w:val="20"/>
          <w:szCs w:val="20"/>
        </w:rPr>
        <w:t> </w:t>
      </w:r>
      <w:r w:rsidRPr="00F0400B">
        <w:rPr>
          <w:rFonts w:ascii="Verdana" w:hAnsi="Verdana"/>
          <w:sz w:val="20"/>
          <w:szCs w:val="20"/>
        </w:rPr>
        <w:fldChar w:fldCharType="end"/>
      </w:r>
      <w:bookmarkEnd w:id="25"/>
    </w:p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r w:rsidRPr="00F0400B"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Kortfattad beskrivning av verksamhetens metod, arbetssätt och inriktning. Utrymmet är begränsat till cirka 20 rader.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</w:p>
    <w:p w:rsidR="00F0400B" w:rsidRPr="00F0400B" w:rsidRDefault="00F0400B" w:rsidP="00F0400B">
      <w:pPr>
        <w:keepNext/>
        <w:spacing w:before="240" w:after="60"/>
        <w:ind w:left="0" w:right="0"/>
        <w:outlineLvl w:val="1"/>
        <w:rPr>
          <w:rFonts w:ascii="Arial" w:hAnsi="Arial" w:cs="Arial"/>
          <w:bCs/>
          <w:i/>
          <w:iCs/>
          <w:sz w:val="28"/>
          <w:szCs w:val="28"/>
        </w:rPr>
      </w:pPr>
      <w:r w:rsidRPr="00F0400B">
        <w:rPr>
          <w:rFonts w:ascii="Arial" w:hAnsi="Arial" w:cs="Arial"/>
          <w:b/>
          <w:bCs/>
          <w:i/>
          <w:iCs/>
          <w:sz w:val="28"/>
          <w:szCs w:val="28"/>
        </w:rPr>
        <w:t xml:space="preserve">Verksamhetsbild </w:t>
      </w:r>
      <w:r w:rsidRPr="00F0400B">
        <w:rPr>
          <w:rFonts w:ascii="Arial" w:hAnsi="Arial" w:cs="Arial"/>
          <w:bCs/>
          <w:i/>
          <w:iCs/>
          <w:sz w:val="28"/>
          <w:szCs w:val="28"/>
        </w:rPr>
        <w:t>(frivilligt)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 xml:space="preserve">Ni kan skicka med en bild till </w:t>
      </w:r>
      <w:smartTag w:uri="urn:schemas-microsoft-com:office:smarttags" w:element="PersonName">
        <w:r w:rsidRPr="00F0400B">
          <w:rPr>
            <w:rFonts w:ascii="Verdana" w:hAnsi="Verdana"/>
            <w:sz w:val="20"/>
            <w:szCs w:val="20"/>
          </w:rPr>
          <w:t>info</w:t>
        </w:r>
      </w:smartTag>
      <w:r w:rsidRPr="00F0400B">
        <w:rPr>
          <w:rFonts w:ascii="Verdana" w:hAnsi="Verdana"/>
          <w:sz w:val="20"/>
          <w:szCs w:val="20"/>
        </w:rPr>
        <w:t xml:space="preserve">rmationen på vår webbplats, till exempel er logotyp eller en bild från verksamheten eller på er själva. 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>Bilden måste skickas separat, alltså inte inklistrad i ett Word-dokument, och foton måste vara högupplösta.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>Alla personer som förekommer på ett foto måste ha godkänt publiceringen och fotografens namn måste anges.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>Om ni använder er av en bild som ni har köpt från en byrå eller fotograf måste ni vara säkra på att ert avtal ger er rätt att använda den i detta sammanhang.</w:t>
      </w:r>
    </w:p>
    <w:p w:rsidR="00F0400B" w:rsidRPr="00F0400B" w:rsidRDefault="00F0400B" w:rsidP="00F0400B">
      <w:pPr>
        <w:spacing w:after="120"/>
        <w:ind w:left="0" w:right="0"/>
        <w:rPr>
          <w:rFonts w:ascii="Verdana" w:hAnsi="Verdana"/>
          <w:sz w:val="20"/>
          <w:szCs w:val="20"/>
        </w:rPr>
      </w:pPr>
      <w:r w:rsidRPr="00F0400B">
        <w:rPr>
          <w:rFonts w:ascii="Verdana" w:hAnsi="Verdana"/>
          <w:sz w:val="20"/>
          <w:szCs w:val="20"/>
        </w:rPr>
        <w:t>Inskickade bilder kan komma att beskäras av utrymmesskäl.</w:t>
      </w:r>
    </w:p>
    <w:p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:rsidR="0099554D" w:rsidRDefault="0099554D" w:rsidP="00223BAA">
      <w:pPr>
        <w:tabs>
          <w:tab w:val="left" w:pos="5270"/>
        </w:tabs>
        <w:ind w:left="5270"/>
      </w:pPr>
    </w:p>
    <w:p w:rsidR="00390D59" w:rsidRDefault="00390D59" w:rsidP="00892A41">
      <w:pPr>
        <w:pStyle w:val="FormatmallVnster18cmHger25cm"/>
      </w:pPr>
    </w:p>
    <w:p w:rsidR="00390D59" w:rsidRPr="004175BE" w:rsidRDefault="00390D59" w:rsidP="002618F7">
      <w:pPr>
        <w:pStyle w:val="Rubrik1"/>
        <w:ind w:left="1020"/>
        <w:rPr>
          <w:color w:val="000000"/>
          <w:sz w:val="28"/>
          <w:szCs w:val="28"/>
        </w:rPr>
      </w:pPr>
      <w:bookmarkStart w:id="26" w:name="Start"/>
      <w:bookmarkEnd w:id="26"/>
    </w:p>
    <w:p w:rsidR="006C7BE5" w:rsidRDefault="006C7BE5" w:rsidP="006C7BE5"/>
    <w:p w:rsidR="006C7BE5" w:rsidRDefault="006C7BE5" w:rsidP="00892A41">
      <w:pPr>
        <w:pStyle w:val="FormatmallVnster18cmHger25cm"/>
        <w:rPr>
          <w:b/>
        </w:rPr>
      </w:pPr>
    </w:p>
    <w:p w:rsidR="0099554D" w:rsidRPr="004175BE" w:rsidRDefault="0099554D" w:rsidP="00892A41">
      <w:pPr>
        <w:pStyle w:val="FormatmallVnster18cmHger25cm"/>
      </w:pPr>
    </w:p>
    <w:p w:rsidR="00772579" w:rsidRDefault="00772579" w:rsidP="00892A41">
      <w:pPr>
        <w:pStyle w:val="FormatmallVnster18cmHger25cm"/>
      </w:pPr>
      <w:bookmarkStart w:id="27" w:name="Avsändare"/>
      <w:bookmarkEnd w:id="27"/>
    </w:p>
    <w:p w:rsidR="002D732D" w:rsidRDefault="002D732D" w:rsidP="00892A41">
      <w:pPr>
        <w:pStyle w:val="FormatmallVnster18cmHger25cm"/>
      </w:pPr>
      <w:bookmarkStart w:id="28" w:name="Titel"/>
      <w:bookmarkStart w:id="29" w:name="Avdelning"/>
      <w:bookmarkStart w:id="30" w:name="Telefon"/>
      <w:bookmarkStart w:id="31" w:name="Mobil"/>
      <w:bookmarkStart w:id="32" w:name="Epost"/>
      <w:bookmarkEnd w:id="28"/>
      <w:bookmarkEnd w:id="29"/>
      <w:bookmarkEnd w:id="30"/>
      <w:bookmarkEnd w:id="31"/>
      <w:bookmarkEnd w:id="32"/>
    </w:p>
    <w:p w:rsidR="00772579" w:rsidRDefault="00772579" w:rsidP="0099554D">
      <w:pPr>
        <w:tabs>
          <w:tab w:val="left" w:pos="5216"/>
        </w:tabs>
        <w:ind w:left="1020" w:right="1418"/>
      </w:pPr>
    </w:p>
    <w:p w:rsidR="0099554D" w:rsidRDefault="0099554D" w:rsidP="0099554D">
      <w:pPr>
        <w:tabs>
          <w:tab w:val="left" w:pos="5216"/>
        </w:tabs>
        <w:ind w:left="1020" w:right="1418"/>
      </w:pPr>
    </w:p>
    <w:sectPr w:rsidR="0099554D" w:rsidSect="00EC48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021" w:bottom="1418" w:left="1021" w:header="102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D86" w:rsidRDefault="00A07D86">
      <w:r>
        <w:separator/>
      </w:r>
    </w:p>
  </w:endnote>
  <w:endnote w:type="continuationSeparator" w:id="0">
    <w:p w:rsidR="00A07D86" w:rsidRDefault="00A0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9F" w:rsidRDefault="0026589F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9F" w:rsidRDefault="0026589F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rPr>
        <w:rFonts w:ascii="Arial" w:hAnsi="Arial" w:cs="Arial"/>
        <w:spacing w:val="20"/>
        <w:sz w:val="12"/>
        <w:szCs w:val="12"/>
      </w:rPr>
    </w:pPr>
    <w:bookmarkStart w:id="33" w:name="Sidfot"/>
    <w:bookmarkEnd w:id="33"/>
    <w:r w:rsidRPr="00DF30F1">
      <w:rPr>
        <w:rFonts w:ascii="Arial" w:hAnsi="Arial" w:cs="Arial"/>
        <w:b/>
        <w:spacing w:val="20"/>
        <w:sz w:val="12"/>
        <w:szCs w:val="12"/>
      </w:rPr>
      <w:t>POSTADRESS</w:t>
    </w:r>
    <w:r w:rsidRPr="00DF30F1">
      <w:rPr>
        <w:rFonts w:ascii="Arial" w:hAnsi="Arial" w:cs="Arial"/>
        <w:b/>
        <w:spacing w:val="20"/>
        <w:sz w:val="12"/>
        <w:szCs w:val="12"/>
      </w:rPr>
      <w:tab/>
      <w:t>BESÖKSADRESS</w:t>
    </w:r>
    <w:r w:rsidRPr="00DF30F1">
      <w:rPr>
        <w:rFonts w:ascii="Arial" w:hAnsi="Arial" w:cs="Arial"/>
        <w:b/>
        <w:spacing w:val="20"/>
        <w:sz w:val="12"/>
        <w:szCs w:val="12"/>
      </w:rPr>
      <w:tab/>
      <w:t>TELEFON</w:t>
    </w:r>
    <w:r w:rsidRPr="00DF30F1">
      <w:rPr>
        <w:rFonts w:ascii="Arial" w:hAnsi="Arial" w:cs="Arial"/>
        <w:b/>
        <w:spacing w:val="20"/>
        <w:sz w:val="12"/>
        <w:szCs w:val="12"/>
      </w:rPr>
      <w:tab/>
      <w:t>E-POST</w:t>
    </w:r>
    <w:r w:rsidRPr="00DF30F1">
      <w:rPr>
        <w:rFonts w:ascii="Arial" w:hAnsi="Arial" w:cs="Arial"/>
        <w:b/>
        <w:spacing w:val="20"/>
        <w:sz w:val="12"/>
        <w:szCs w:val="12"/>
      </w:rPr>
      <w:tab/>
      <w:t>P</w:t>
    </w:r>
    <w:r>
      <w:rPr>
        <w:rFonts w:ascii="Arial" w:hAnsi="Arial" w:cs="Arial"/>
        <w:b/>
        <w:spacing w:val="20"/>
        <w:sz w:val="12"/>
        <w:szCs w:val="12"/>
      </w:rPr>
      <w:t>LU</w:t>
    </w:r>
    <w:r w:rsidRPr="00DF30F1">
      <w:rPr>
        <w:rFonts w:ascii="Arial" w:hAnsi="Arial" w:cs="Arial"/>
        <w:b/>
        <w:spacing w:val="20"/>
        <w:sz w:val="12"/>
        <w:szCs w:val="12"/>
      </w:rPr>
      <w:t>SGIRO</w:t>
    </w:r>
  </w:p>
  <w:p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60"/>
      <w:rPr>
        <w:rFonts w:ascii="Arial" w:hAnsi="Arial" w:cs="Arial"/>
        <w:color w:val="000000"/>
        <w:sz w:val="16"/>
        <w:szCs w:val="16"/>
      </w:rPr>
    </w:pPr>
    <w:r w:rsidRPr="00DF30F1">
      <w:rPr>
        <w:rFonts w:ascii="Arial" w:hAnsi="Arial" w:cs="Arial"/>
        <w:color w:val="000000"/>
        <w:sz w:val="16"/>
        <w:szCs w:val="16"/>
      </w:rPr>
      <w:t>Box 809, 761 28 Norrtälje</w:t>
    </w:r>
    <w:r w:rsidRPr="00DF30F1">
      <w:rPr>
        <w:rFonts w:ascii="Arial" w:hAnsi="Arial" w:cs="Arial"/>
        <w:color w:val="000000"/>
        <w:sz w:val="16"/>
        <w:szCs w:val="16"/>
      </w:rPr>
      <w:tab/>
      <w:t>Baldersgatan 17</w:t>
    </w:r>
    <w:r w:rsidRPr="00DF30F1">
      <w:rPr>
        <w:rFonts w:ascii="Arial" w:hAnsi="Arial" w:cs="Arial"/>
        <w:color w:val="000000"/>
        <w:sz w:val="16"/>
        <w:szCs w:val="16"/>
      </w:rPr>
      <w:tab/>
      <w:t>0176-710 00</w:t>
    </w:r>
    <w:r w:rsidRPr="00DF30F1">
      <w:rPr>
        <w:rFonts w:ascii="Arial" w:hAnsi="Arial" w:cs="Arial"/>
        <w:color w:val="000000"/>
        <w:sz w:val="16"/>
        <w:szCs w:val="16"/>
      </w:rPr>
      <w:tab/>
      <w:t>socialnamnden@norrtalje.se</w:t>
    </w:r>
    <w:r w:rsidRPr="00DF30F1">
      <w:rPr>
        <w:rFonts w:ascii="Arial" w:hAnsi="Arial" w:cs="Arial"/>
        <w:color w:val="000000"/>
        <w:sz w:val="16"/>
        <w:szCs w:val="16"/>
      </w:rPr>
      <w:tab/>
      <w:t>3 20 65</w:t>
    </w:r>
    <w:r>
      <w:rPr>
        <w:rFonts w:ascii="Arial" w:hAnsi="Arial" w:cs="Arial"/>
        <w:color w:val="000000"/>
        <w:sz w:val="16"/>
        <w:szCs w:val="16"/>
      </w:rPr>
      <w:t>-</w:t>
    </w:r>
    <w:r w:rsidRPr="00DF30F1">
      <w:rPr>
        <w:rFonts w:ascii="Arial" w:hAnsi="Arial" w:cs="Arial"/>
        <w:color w:val="000000"/>
        <w:sz w:val="16"/>
        <w:szCs w:val="16"/>
      </w:rPr>
      <w:t>5</w:t>
    </w:r>
  </w:p>
  <w:p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rPr>
        <w:rFonts w:ascii="Arial" w:hAnsi="Arial" w:cs="Arial"/>
        <w:b/>
        <w:spacing w:val="20"/>
        <w:sz w:val="12"/>
        <w:szCs w:val="12"/>
      </w:rPr>
    </w:pPr>
    <w:r w:rsidRPr="00DF30F1">
      <w:rPr>
        <w:rFonts w:ascii="Arial" w:hAnsi="Arial" w:cs="Arial"/>
        <w:b/>
        <w:spacing w:val="20"/>
        <w:sz w:val="12"/>
        <w:szCs w:val="12"/>
      </w:rPr>
      <w:t>ORGANISATIONSNUMMER</w:t>
    </w:r>
    <w:r w:rsidRPr="00DF30F1">
      <w:rPr>
        <w:rFonts w:ascii="Arial" w:hAnsi="Arial" w:cs="Arial"/>
        <w:b/>
        <w:spacing w:val="20"/>
        <w:sz w:val="12"/>
        <w:szCs w:val="12"/>
      </w:rPr>
      <w:tab/>
    </w:r>
    <w:r w:rsidRPr="00DF30F1">
      <w:rPr>
        <w:rFonts w:ascii="Arial" w:hAnsi="Arial" w:cs="Arial"/>
        <w:b/>
        <w:spacing w:val="20"/>
        <w:sz w:val="12"/>
        <w:szCs w:val="12"/>
      </w:rPr>
      <w:tab/>
      <w:t>TELEFAX</w:t>
    </w:r>
    <w:r w:rsidRPr="00DF30F1">
      <w:rPr>
        <w:rFonts w:ascii="Arial" w:hAnsi="Arial" w:cs="Arial"/>
        <w:b/>
        <w:spacing w:val="20"/>
        <w:sz w:val="12"/>
        <w:szCs w:val="12"/>
      </w:rPr>
      <w:tab/>
      <w:t>WEBB</w:t>
    </w:r>
    <w:r w:rsidRPr="00DF30F1">
      <w:rPr>
        <w:rFonts w:ascii="Arial" w:hAnsi="Arial" w:cs="Arial"/>
        <w:b/>
        <w:spacing w:val="20"/>
        <w:sz w:val="12"/>
        <w:szCs w:val="12"/>
      </w:rPr>
      <w:tab/>
      <w:t>BANKGIRO</w:t>
    </w:r>
  </w:p>
  <w:p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80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21</w:t>
    </w:r>
    <w:r w:rsidRPr="00DF30F1">
      <w:rPr>
        <w:rFonts w:ascii="Arial" w:hAnsi="Arial" w:cs="Arial"/>
        <w:color w:val="000000"/>
        <w:sz w:val="16"/>
        <w:szCs w:val="16"/>
      </w:rPr>
      <w:t>2000-0217</w:t>
    </w:r>
    <w:r w:rsidRPr="00DF30F1">
      <w:rPr>
        <w:rFonts w:ascii="Arial" w:hAnsi="Arial" w:cs="Arial"/>
        <w:color w:val="000000"/>
        <w:sz w:val="16"/>
        <w:szCs w:val="16"/>
      </w:rPr>
      <w:tab/>
    </w:r>
    <w:r w:rsidRPr="00DF30F1">
      <w:rPr>
        <w:rFonts w:ascii="Arial" w:hAnsi="Arial" w:cs="Arial"/>
        <w:color w:val="000000"/>
        <w:sz w:val="16"/>
        <w:szCs w:val="16"/>
      </w:rPr>
      <w:tab/>
      <w:t>0176-134 72</w:t>
    </w:r>
    <w:r w:rsidRPr="00DF30F1">
      <w:rPr>
        <w:rFonts w:ascii="Arial" w:hAnsi="Arial" w:cs="Arial"/>
        <w:color w:val="000000"/>
        <w:sz w:val="16"/>
        <w:szCs w:val="16"/>
      </w:rPr>
      <w:tab/>
      <w:t>norrtalje.se</w:t>
    </w:r>
    <w:r w:rsidRPr="00DF30F1">
      <w:rPr>
        <w:rFonts w:ascii="Arial" w:hAnsi="Arial" w:cs="Arial"/>
        <w:color w:val="000000"/>
        <w:sz w:val="16"/>
        <w:szCs w:val="16"/>
      </w:rPr>
      <w:tab/>
      <w:t>451-7694</w:t>
    </w:r>
  </w:p>
  <w:tbl>
    <w:tblPr>
      <w:tblW w:w="0" w:type="auto"/>
      <w:tblInd w:w="108" w:type="dxa"/>
      <w:shd w:val="clear" w:color="auto" w:fill="999999"/>
      <w:tblLook w:val="00A0" w:firstRow="1" w:lastRow="0" w:firstColumn="1" w:lastColumn="0" w:noHBand="0" w:noVBand="0"/>
    </w:tblPr>
    <w:tblGrid>
      <w:gridCol w:w="9896"/>
    </w:tblGrid>
    <w:tr w:rsidR="0026589F" w:rsidRPr="00F0400B" w:rsidTr="00F0400B">
      <w:trPr>
        <w:trHeight w:hRule="exact" w:val="397"/>
      </w:trPr>
      <w:tc>
        <w:tcPr>
          <w:tcW w:w="9896" w:type="dxa"/>
          <w:shd w:val="clear" w:color="auto" w:fill="999999"/>
          <w:vAlign w:val="center"/>
        </w:tcPr>
        <w:p w:rsidR="0026589F" w:rsidRPr="00F0400B" w:rsidRDefault="0026589F" w:rsidP="00F0400B">
          <w:pPr>
            <w:pStyle w:val="Sidfot"/>
            <w:tabs>
              <w:tab w:val="clear" w:pos="4536"/>
              <w:tab w:val="clear" w:pos="9072"/>
              <w:tab w:val="right" w:pos="9673"/>
            </w:tabs>
            <w:rPr>
              <w:rFonts w:ascii="Arial" w:hAnsi="Arial" w:cs="Arial"/>
              <w:b/>
              <w:color w:val="FFFFFF"/>
              <w:sz w:val="16"/>
              <w:szCs w:val="16"/>
            </w:rPr>
          </w:pPr>
          <w:r w:rsidRPr="00F0400B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norrtalje.se</w:t>
          </w:r>
          <w:r w:rsidRPr="00F0400B">
            <w:rPr>
              <w:rFonts w:ascii="Arial" w:hAnsi="Arial" w:cs="Arial"/>
              <w:b/>
              <w:color w:val="FFFFFF"/>
              <w:sz w:val="16"/>
              <w:szCs w:val="16"/>
            </w:rPr>
            <w:tab/>
          </w:r>
          <w:r w:rsidRPr="00F0400B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SOCIALKONTORET</w:t>
          </w:r>
        </w:p>
      </w:tc>
    </w:tr>
  </w:tbl>
  <w:p w:rsidR="0026589F" w:rsidRPr="00853082" w:rsidRDefault="0026589F" w:rsidP="002769F9">
    <w:pPr>
      <w:pStyle w:val="Sidfot"/>
      <w:rPr>
        <w:lang w:val="sv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D86" w:rsidRDefault="00A07D86">
      <w:r>
        <w:separator/>
      </w:r>
    </w:p>
  </w:footnote>
  <w:footnote w:type="continuationSeparator" w:id="0">
    <w:p w:rsidR="00A07D86" w:rsidRDefault="00A07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9F" w:rsidRDefault="0026589F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nt"/>
      <w:tblW w:w="0" w:type="auto"/>
      <w:tblInd w:w="108" w:type="dxa"/>
      <w:tblLook w:val="00A0" w:firstRow="1" w:lastRow="0" w:firstColumn="1" w:lastColumn="0" w:noHBand="0" w:noVBand="0"/>
    </w:tblPr>
    <w:tblGrid>
      <w:gridCol w:w="4922"/>
      <w:gridCol w:w="5031"/>
    </w:tblGrid>
    <w:tr w:rsidR="0026589F">
      <w:tc>
        <w:tcPr>
          <w:tcW w:w="4922" w:type="dxa"/>
          <w:tcBorders>
            <w:top w:val="nil"/>
            <w:left w:val="nil"/>
            <w:bottom w:val="nil"/>
            <w:right w:val="nil"/>
          </w:tcBorders>
        </w:tcPr>
        <w:p w:rsidR="0026589F" w:rsidRDefault="0026589F" w:rsidP="006C2D79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-3175</wp:posOffset>
                </wp:positionV>
                <wp:extent cx="1800225" cy="671195"/>
                <wp:effectExtent l="0" t="0" r="9525" b="0"/>
                <wp:wrapNone/>
                <wp:docPr id="6" name="Bild 6" descr="Vanst_logo_sv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Vanst_logo_sv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26589F" w:rsidRPr="002618F7" w:rsidRDefault="0026589F" w:rsidP="002618F7">
          <w:pPr>
            <w:jc w:val="center"/>
          </w:pPr>
        </w:p>
      </w:tc>
      <w:tc>
        <w:tcPr>
          <w:tcW w:w="5031" w:type="dxa"/>
          <w:tcBorders>
            <w:top w:val="nil"/>
            <w:left w:val="nil"/>
            <w:bottom w:val="nil"/>
            <w:right w:val="nil"/>
          </w:tcBorders>
        </w:tcPr>
        <w:p w:rsidR="0026589F" w:rsidRDefault="0026589F" w:rsidP="007750EF">
          <w:pPr>
            <w:pStyle w:val="Sidhuvud"/>
            <w:jc w:val="right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</w:instrText>
          </w:r>
          <w:r>
            <w:rPr>
              <w:rStyle w:val="Sidnummer"/>
            </w:rPr>
            <w:fldChar w:fldCharType="separate"/>
          </w:r>
          <w:r w:rsidR="00C37892">
            <w:rPr>
              <w:rStyle w:val="Sidnummer"/>
              <w:noProof/>
            </w:rPr>
            <w:t>3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C37892">
            <w:rPr>
              <w:rStyle w:val="Sidnummer"/>
              <w:noProof/>
            </w:rPr>
            <w:t>10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  <w:p w:rsidR="0026589F" w:rsidRDefault="0026589F" w:rsidP="001A6D61"/>
        <w:p w:rsidR="0026589F" w:rsidRDefault="0026589F" w:rsidP="001A6D61"/>
        <w:p w:rsidR="0026589F" w:rsidRDefault="0026589F" w:rsidP="001A6D61"/>
        <w:p w:rsidR="0026589F" w:rsidRPr="001A6D61" w:rsidRDefault="0026589F" w:rsidP="001A6D61"/>
      </w:tc>
    </w:tr>
  </w:tbl>
  <w:p w:rsidR="0026589F" w:rsidRDefault="0026589F" w:rsidP="006C2D79">
    <w:pPr>
      <w:pStyle w:val="Sidhuvud"/>
      <w:ind w:left="-107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nt"/>
      <w:tblW w:w="10063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5270"/>
      <w:gridCol w:w="4793"/>
    </w:tblGrid>
    <w:tr w:rsidR="0026589F">
      <w:tc>
        <w:tcPr>
          <w:tcW w:w="5270" w:type="dxa"/>
        </w:tcPr>
        <w:p w:rsidR="0026589F" w:rsidRDefault="0026589F" w:rsidP="00223BAA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-78105</wp:posOffset>
                </wp:positionH>
                <wp:positionV relativeFrom="paragraph">
                  <wp:posOffset>-4445</wp:posOffset>
                </wp:positionV>
                <wp:extent cx="1800225" cy="671195"/>
                <wp:effectExtent l="0" t="0" r="9525" b="0"/>
                <wp:wrapNone/>
                <wp:docPr id="4" name="Bild 4" descr="Vanst_logo_sv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Vanst_logo_sv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93" w:type="dxa"/>
        </w:tcPr>
        <w:p w:rsidR="0026589F" w:rsidRDefault="0026589F" w:rsidP="00223BAA">
          <w:pPr>
            <w:pStyle w:val="Sidhuvud"/>
            <w:ind w:left="-111"/>
          </w:pPr>
          <w:r>
            <w:fldChar w:fldCharType="begin"/>
          </w:r>
          <w:r>
            <w:instrText xml:space="preserve"> CREATEDATE  \@ "yyyy-MM-dd" \* MERGEFORMAT </w:instrText>
          </w:r>
          <w:r>
            <w:fldChar w:fldCharType="separate"/>
          </w:r>
          <w:r>
            <w:rPr>
              <w:noProof/>
            </w:rPr>
            <w:t>2014-05-02</w:t>
          </w:r>
          <w:r>
            <w:fldChar w:fldCharType="end"/>
          </w:r>
        </w:p>
      </w:tc>
    </w:tr>
  </w:tbl>
  <w:p w:rsidR="0026589F" w:rsidRDefault="0026589F" w:rsidP="002F3A31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B5CAE"/>
    <w:multiLevelType w:val="hybridMultilevel"/>
    <w:tmpl w:val="B71658D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92821"/>
    <w:multiLevelType w:val="hybridMultilevel"/>
    <w:tmpl w:val="5E101C4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1304"/>
  <w:hyphenationZone w:val="425"/>
  <w:drawingGridHorizontalSpacing w:val="170"/>
  <w:drawingGridVerticalSpacing w:val="11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00B"/>
    <w:rsid w:val="00006547"/>
    <w:rsid w:val="000232F2"/>
    <w:rsid w:val="00031E48"/>
    <w:rsid w:val="00031E97"/>
    <w:rsid w:val="000410F7"/>
    <w:rsid w:val="00052FA4"/>
    <w:rsid w:val="00057885"/>
    <w:rsid w:val="000761BF"/>
    <w:rsid w:val="00090599"/>
    <w:rsid w:val="000A1228"/>
    <w:rsid w:val="000B7FDF"/>
    <w:rsid w:val="000C3BCF"/>
    <w:rsid w:val="000C46FA"/>
    <w:rsid w:val="000C75D9"/>
    <w:rsid w:val="000F3FDA"/>
    <w:rsid w:val="00102063"/>
    <w:rsid w:val="00107C4A"/>
    <w:rsid w:val="00133C4E"/>
    <w:rsid w:val="00137E04"/>
    <w:rsid w:val="00140789"/>
    <w:rsid w:val="00146578"/>
    <w:rsid w:val="00161406"/>
    <w:rsid w:val="00170A19"/>
    <w:rsid w:val="001711C5"/>
    <w:rsid w:val="00177D09"/>
    <w:rsid w:val="00182EB9"/>
    <w:rsid w:val="001946EA"/>
    <w:rsid w:val="00194812"/>
    <w:rsid w:val="0019566E"/>
    <w:rsid w:val="00197408"/>
    <w:rsid w:val="001A5DE0"/>
    <w:rsid w:val="001A6D61"/>
    <w:rsid w:val="001B3BF9"/>
    <w:rsid w:val="001B6F89"/>
    <w:rsid w:val="001B7349"/>
    <w:rsid w:val="001D6DD9"/>
    <w:rsid w:val="001D7BF5"/>
    <w:rsid w:val="001E7001"/>
    <w:rsid w:val="001F2D5E"/>
    <w:rsid w:val="001F32E8"/>
    <w:rsid w:val="001F6716"/>
    <w:rsid w:val="002047FE"/>
    <w:rsid w:val="0020589F"/>
    <w:rsid w:val="002229DD"/>
    <w:rsid w:val="00223BAA"/>
    <w:rsid w:val="00225302"/>
    <w:rsid w:val="00231047"/>
    <w:rsid w:val="00243FF0"/>
    <w:rsid w:val="00256E30"/>
    <w:rsid w:val="002618F7"/>
    <w:rsid w:val="0026589F"/>
    <w:rsid w:val="002769F9"/>
    <w:rsid w:val="002825BE"/>
    <w:rsid w:val="00286607"/>
    <w:rsid w:val="002A703D"/>
    <w:rsid w:val="002B244B"/>
    <w:rsid w:val="002B5781"/>
    <w:rsid w:val="002B5CD5"/>
    <w:rsid w:val="002C0A75"/>
    <w:rsid w:val="002C0E80"/>
    <w:rsid w:val="002C420D"/>
    <w:rsid w:val="002C57A4"/>
    <w:rsid w:val="002C6D17"/>
    <w:rsid w:val="002D1D9B"/>
    <w:rsid w:val="002D1F81"/>
    <w:rsid w:val="002D47BF"/>
    <w:rsid w:val="002D57D6"/>
    <w:rsid w:val="002D5D0C"/>
    <w:rsid w:val="002D732D"/>
    <w:rsid w:val="002E1A03"/>
    <w:rsid w:val="002E2B31"/>
    <w:rsid w:val="002F0B62"/>
    <w:rsid w:val="002F3A31"/>
    <w:rsid w:val="002F7815"/>
    <w:rsid w:val="003009E8"/>
    <w:rsid w:val="00302F5C"/>
    <w:rsid w:val="00307894"/>
    <w:rsid w:val="00310B82"/>
    <w:rsid w:val="00313A84"/>
    <w:rsid w:val="00313A89"/>
    <w:rsid w:val="0031488F"/>
    <w:rsid w:val="003256DA"/>
    <w:rsid w:val="00325B16"/>
    <w:rsid w:val="0034028F"/>
    <w:rsid w:val="00346129"/>
    <w:rsid w:val="0035175F"/>
    <w:rsid w:val="00354E9E"/>
    <w:rsid w:val="00361B12"/>
    <w:rsid w:val="00363E0E"/>
    <w:rsid w:val="0037625A"/>
    <w:rsid w:val="00390D59"/>
    <w:rsid w:val="00394D36"/>
    <w:rsid w:val="003B54BC"/>
    <w:rsid w:val="003C3C5E"/>
    <w:rsid w:val="003C3F1F"/>
    <w:rsid w:val="003E2730"/>
    <w:rsid w:val="003F0C05"/>
    <w:rsid w:val="003F6F02"/>
    <w:rsid w:val="00404B82"/>
    <w:rsid w:val="00410248"/>
    <w:rsid w:val="00411002"/>
    <w:rsid w:val="004169BD"/>
    <w:rsid w:val="004175BE"/>
    <w:rsid w:val="00450DDB"/>
    <w:rsid w:val="004529F2"/>
    <w:rsid w:val="00452A37"/>
    <w:rsid w:val="004541E7"/>
    <w:rsid w:val="00461F0C"/>
    <w:rsid w:val="0046597C"/>
    <w:rsid w:val="00470197"/>
    <w:rsid w:val="004771EC"/>
    <w:rsid w:val="00487C62"/>
    <w:rsid w:val="00496B2A"/>
    <w:rsid w:val="004A1514"/>
    <w:rsid w:val="004A1B2A"/>
    <w:rsid w:val="004A3E8C"/>
    <w:rsid w:val="004A7B64"/>
    <w:rsid w:val="004B190B"/>
    <w:rsid w:val="004B7528"/>
    <w:rsid w:val="004C2C9B"/>
    <w:rsid w:val="004E2041"/>
    <w:rsid w:val="004E5E39"/>
    <w:rsid w:val="00511843"/>
    <w:rsid w:val="00521209"/>
    <w:rsid w:val="005237E1"/>
    <w:rsid w:val="00525501"/>
    <w:rsid w:val="00526200"/>
    <w:rsid w:val="00543883"/>
    <w:rsid w:val="00546688"/>
    <w:rsid w:val="00551F58"/>
    <w:rsid w:val="00574BD6"/>
    <w:rsid w:val="0058053C"/>
    <w:rsid w:val="00581E22"/>
    <w:rsid w:val="0058689D"/>
    <w:rsid w:val="00592BC7"/>
    <w:rsid w:val="005A2D2A"/>
    <w:rsid w:val="005A68ED"/>
    <w:rsid w:val="005B2A1F"/>
    <w:rsid w:val="005B32D4"/>
    <w:rsid w:val="005B394C"/>
    <w:rsid w:val="005E4158"/>
    <w:rsid w:val="005E5946"/>
    <w:rsid w:val="006042AD"/>
    <w:rsid w:val="0061337A"/>
    <w:rsid w:val="006145DB"/>
    <w:rsid w:val="00624EEA"/>
    <w:rsid w:val="00631AD5"/>
    <w:rsid w:val="006368D0"/>
    <w:rsid w:val="00640AD2"/>
    <w:rsid w:val="00641155"/>
    <w:rsid w:val="00641BF2"/>
    <w:rsid w:val="00644129"/>
    <w:rsid w:val="00646C78"/>
    <w:rsid w:val="00667174"/>
    <w:rsid w:val="006731FC"/>
    <w:rsid w:val="00683D44"/>
    <w:rsid w:val="00685134"/>
    <w:rsid w:val="0069425F"/>
    <w:rsid w:val="006A7A78"/>
    <w:rsid w:val="006B2C97"/>
    <w:rsid w:val="006C2D79"/>
    <w:rsid w:val="006C7BE5"/>
    <w:rsid w:val="006D31DF"/>
    <w:rsid w:val="006D7700"/>
    <w:rsid w:val="006F1017"/>
    <w:rsid w:val="00700786"/>
    <w:rsid w:val="00725E1B"/>
    <w:rsid w:val="00731EA8"/>
    <w:rsid w:val="0075413A"/>
    <w:rsid w:val="00772579"/>
    <w:rsid w:val="0077398E"/>
    <w:rsid w:val="007750EF"/>
    <w:rsid w:val="007751B1"/>
    <w:rsid w:val="00785B29"/>
    <w:rsid w:val="0079441B"/>
    <w:rsid w:val="007B39DC"/>
    <w:rsid w:val="007B4E6A"/>
    <w:rsid w:val="007B5611"/>
    <w:rsid w:val="007B767F"/>
    <w:rsid w:val="007C2E2F"/>
    <w:rsid w:val="007C2E97"/>
    <w:rsid w:val="007C6F06"/>
    <w:rsid w:val="007D0225"/>
    <w:rsid w:val="007D1B9D"/>
    <w:rsid w:val="007D7A4F"/>
    <w:rsid w:val="00800CE9"/>
    <w:rsid w:val="00810380"/>
    <w:rsid w:val="00813532"/>
    <w:rsid w:val="00821BE9"/>
    <w:rsid w:val="008273AD"/>
    <w:rsid w:val="00832776"/>
    <w:rsid w:val="00843543"/>
    <w:rsid w:val="00853082"/>
    <w:rsid w:val="0086066C"/>
    <w:rsid w:val="00866165"/>
    <w:rsid w:val="008707AC"/>
    <w:rsid w:val="00871BB6"/>
    <w:rsid w:val="008722DD"/>
    <w:rsid w:val="00877A24"/>
    <w:rsid w:val="00892A41"/>
    <w:rsid w:val="008A4936"/>
    <w:rsid w:val="008E32B7"/>
    <w:rsid w:val="008E4705"/>
    <w:rsid w:val="008E595B"/>
    <w:rsid w:val="008F3E66"/>
    <w:rsid w:val="009027C4"/>
    <w:rsid w:val="009065F5"/>
    <w:rsid w:val="00910C7B"/>
    <w:rsid w:val="009137B3"/>
    <w:rsid w:val="00936744"/>
    <w:rsid w:val="00943C53"/>
    <w:rsid w:val="00947C16"/>
    <w:rsid w:val="00963BFA"/>
    <w:rsid w:val="00966DB9"/>
    <w:rsid w:val="0097117A"/>
    <w:rsid w:val="00975B1D"/>
    <w:rsid w:val="00984D4C"/>
    <w:rsid w:val="00985F29"/>
    <w:rsid w:val="009878F1"/>
    <w:rsid w:val="009879A3"/>
    <w:rsid w:val="009909C8"/>
    <w:rsid w:val="009946F7"/>
    <w:rsid w:val="0099554D"/>
    <w:rsid w:val="009A0BFB"/>
    <w:rsid w:val="009A2077"/>
    <w:rsid w:val="009B3F0D"/>
    <w:rsid w:val="009B6208"/>
    <w:rsid w:val="009B69E1"/>
    <w:rsid w:val="009E1204"/>
    <w:rsid w:val="009E5F1B"/>
    <w:rsid w:val="009E6257"/>
    <w:rsid w:val="009F762B"/>
    <w:rsid w:val="00A06E64"/>
    <w:rsid w:val="00A07D86"/>
    <w:rsid w:val="00A37F38"/>
    <w:rsid w:val="00A42CFF"/>
    <w:rsid w:val="00A46476"/>
    <w:rsid w:val="00A52434"/>
    <w:rsid w:val="00A56508"/>
    <w:rsid w:val="00A672A7"/>
    <w:rsid w:val="00A74BFC"/>
    <w:rsid w:val="00A93749"/>
    <w:rsid w:val="00A937EC"/>
    <w:rsid w:val="00AA2689"/>
    <w:rsid w:val="00AA3B8C"/>
    <w:rsid w:val="00AA3C3B"/>
    <w:rsid w:val="00AB3772"/>
    <w:rsid w:val="00AC4D5C"/>
    <w:rsid w:val="00AC5E2E"/>
    <w:rsid w:val="00AD016E"/>
    <w:rsid w:val="00AD6F3D"/>
    <w:rsid w:val="00B01E9A"/>
    <w:rsid w:val="00B06F64"/>
    <w:rsid w:val="00B176E1"/>
    <w:rsid w:val="00B253BA"/>
    <w:rsid w:val="00B32AB2"/>
    <w:rsid w:val="00B3570B"/>
    <w:rsid w:val="00B359CE"/>
    <w:rsid w:val="00B6352B"/>
    <w:rsid w:val="00B71212"/>
    <w:rsid w:val="00B715D5"/>
    <w:rsid w:val="00B75100"/>
    <w:rsid w:val="00B835E0"/>
    <w:rsid w:val="00B8486A"/>
    <w:rsid w:val="00BA0F75"/>
    <w:rsid w:val="00BB0BA5"/>
    <w:rsid w:val="00BD18EE"/>
    <w:rsid w:val="00BD5A8B"/>
    <w:rsid w:val="00BD7F7A"/>
    <w:rsid w:val="00BE43ED"/>
    <w:rsid w:val="00BE45F6"/>
    <w:rsid w:val="00BE7173"/>
    <w:rsid w:val="00BE7249"/>
    <w:rsid w:val="00BF2EAD"/>
    <w:rsid w:val="00C13460"/>
    <w:rsid w:val="00C14A59"/>
    <w:rsid w:val="00C33A52"/>
    <w:rsid w:val="00C37892"/>
    <w:rsid w:val="00C42796"/>
    <w:rsid w:val="00C44102"/>
    <w:rsid w:val="00C558DD"/>
    <w:rsid w:val="00C56799"/>
    <w:rsid w:val="00C62F1B"/>
    <w:rsid w:val="00C632E9"/>
    <w:rsid w:val="00C63BA4"/>
    <w:rsid w:val="00C8528E"/>
    <w:rsid w:val="00C8586B"/>
    <w:rsid w:val="00C94053"/>
    <w:rsid w:val="00C955C6"/>
    <w:rsid w:val="00CA2158"/>
    <w:rsid w:val="00CC4F56"/>
    <w:rsid w:val="00CD2526"/>
    <w:rsid w:val="00CD7B4E"/>
    <w:rsid w:val="00CE09C7"/>
    <w:rsid w:val="00CE5500"/>
    <w:rsid w:val="00CE5A75"/>
    <w:rsid w:val="00CF6865"/>
    <w:rsid w:val="00D03F2F"/>
    <w:rsid w:val="00D10200"/>
    <w:rsid w:val="00D16161"/>
    <w:rsid w:val="00D21B43"/>
    <w:rsid w:val="00D35EF1"/>
    <w:rsid w:val="00D42B98"/>
    <w:rsid w:val="00D43546"/>
    <w:rsid w:val="00D453D9"/>
    <w:rsid w:val="00D73637"/>
    <w:rsid w:val="00D932BE"/>
    <w:rsid w:val="00D97F9D"/>
    <w:rsid w:val="00DA2165"/>
    <w:rsid w:val="00DB77A9"/>
    <w:rsid w:val="00DB7DA0"/>
    <w:rsid w:val="00DD335C"/>
    <w:rsid w:val="00DD77F7"/>
    <w:rsid w:val="00DE5804"/>
    <w:rsid w:val="00DF30F1"/>
    <w:rsid w:val="00E05597"/>
    <w:rsid w:val="00E077C2"/>
    <w:rsid w:val="00E22E47"/>
    <w:rsid w:val="00E421F7"/>
    <w:rsid w:val="00E5305A"/>
    <w:rsid w:val="00E85FFD"/>
    <w:rsid w:val="00E91B85"/>
    <w:rsid w:val="00E95397"/>
    <w:rsid w:val="00E96AD8"/>
    <w:rsid w:val="00E9701D"/>
    <w:rsid w:val="00EB0CEC"/>
    <w:rsid w:val="00EB0D34"/>
    <w:rsid w:val="00EC4867"/>
    <w:rsid w:val="00EF0C79"/>
    <w:rsid w:val="00F03135"/>
    <w:rsid w:val="00F0400B"/>
    <w:rsid w:val="00F14217"/>
    <w:rsid w:val="00F21C9D"/>
    <w:rsid w:val="00F35BBA"/>
    <w:rsid w:val="00F36103"/>
    <w:rsid w:val="00F5448B"/>
    <w:rsid w:val="00F57D4A"/>
    <w:rsid w:val="00F60994"/>
    <w:rsid w:val="00F94786"/>
    <w:rsid w:val="00FA31B8"/>
    <w:rsid w:val="00FD04D1"/>
    <w:rsid w:val="00FD0A02"/>
    <w:rsid w:val="00FF2FE5"/>
    <w:rsid w:val="00FF3D8D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7BE5"/>
    <w:pPr>
      <w:ind w:left="1021" w:right="1021"/>
    </w:pPr>
    <w:rPr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543883"/>
    <w:pPr>
      <w:keepNext/>
      <w:spacing w:before="240" w:after="60"/>
      <w:ind w:left="1134"/>
      <w:outlineLvl w:val="0"/>
    </w:pPr>
    <w:rPr>
      <w:rFonts w:ascii="Arial" w:hAnsi="Arial" w:cs="Arial"/>
      <w:b/>
      <w:bCs/>
      <w:color w:val="999999"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F0400B"/>
    <w:pPr>
      <w:keepNext/>
      <w:spacing w:before="240" w:after="60"/>
      <w:ind w:left="0" w:right="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F0400B"/>
    <w:pPr>
      <w:keepNext/>
      <w:spacing w:before="240" w:after="60"/>
      <w:ind w:left="0" w:right="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dressuppgifter">
    <w:name w:val="Adressuppgifter"/>
    <w:basedOn w:val="Sidfot"/>
    <w:semiHidden/>
    <w:pPr>
      <w:tabs>
        <w:tab w:val="clear" w:pos="4536"/>
        <w:tab w:val="clear" w:pos="9072"/>
      </w:tabs>
      <w:spacing w:line="200" w:lineRule="atLeast"/>
      <w:ind w:left="-2381"/>
      <w:jc w:val="center"/>
    </w:pPr>
    <w:rPr>
      <w:sz w:val="18"/>
      <w:szCs w:val="20"/>
    </w:rPr>
  </w:style>
  <w:style w:type="paragraph" w:styleId="Sidfot">
    <w:name w:val="footer"/>
    <w:basedOn w:val="Normal"/>
    <w:rsid w:val="00C62F1B"/>
    <w:pPr>
      <w:tabs>
        <w:tab w:val="center" w:pos="4536"/>
        <w:tab w:val="right" w:pos="9072"/>
      </w:tabs>
      <w:ind w:left="0" w:right="0"/>
    </w:pPr>
  </w:style>
  <w:style w:type="paragraph" w:styleId="Datum">
    <w:name w:val="Date"/>
    <w:basedOn w:val="Normal"/>
    <w:semiHidden/>
    <w:pPr>
      <w:ind w:left="3119"/>
    </w:pPr>
    <w:rPr>
      <w:szCs w:val="20"/>
    </w:rPr>
  </w:style>
  <w:style w:type="paragraph" w:styleId="Sidhuvud">
    <w:name w:val="header"/>
    <w:basedOn w:val="Normal"/>
    <w:rsid w:val="006C2D79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semiHidden/>
    <w:rsid w:val="006C2D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nk">
    <w:name w:val="Hyperlink"/>
    <w:basedOn w:val="Standardstycketeckensnitt"/>
    <w:semiHidden/>
    <w:rsid w:val="00FD04D1"/>
    <w:rPr>
      <w:color w:val="0000FF"/>
      <w:u w:val="single"/>
    </w:rPr>
  </w:style>
  <w:style w:type="character" w:styleId="Sidnummer">
    <w:name w:val="page number"/>
    <w:basedOn w:val="Standardstycketeckensnitt"/>
    <w:semiHidden/>
    <w:rsid w:val="007750EF"/>
  </w:style>
  <w:style w:type="paragraph" w:customStyle="1" w:styleId="Mellanrubrik">
    <w:name w:val="Mellanrubrik"/>
    <w:basedOn w:val="Rubrik1"/>
    <w:next w:val="Normal"/>
    <w:rsid w:val="009879A3"/>
    <w:rPr>
      <w:sz w:val="28"/>
      <w:szCs w:val="28"/>
    </w:rPr>
  </w:style>
  <w:style w:type="paragraph" w:customStyle="1" w:styleId="FormatmallVnster18cmHger25cm">
    <w:name w:val="Formatmall Vänster:  18 cm Höger:  25 cm"/>
    <w:basedOn w:val="Normal"/>
    <w:rsid w:val="006C7BE5"/>
    <w:rPr>
      <w:szCs w:val="20"/>
    </w:rPr>
  </w:style>
  <w:style w:type="paragraph" w:styleId="Ballongtext">
    <w:name w:val="Balloon Text"/>
    <w:basedOn w:val="Normal"/>
    <w:semiHidden/>
    <w:rsid w:val="008707AC"/>
    <w:rPr>
      <w:rFonts w:ascii="Tahoma" w:hAnsi="Tahoma" w:cs="Tahoma"/>
      <w:sz w:val="16"/>
      <w:szCs w:val="16"/>
    </w:rPr>
  </w:style>
  <w:style w:type="paragraph" w:customStyle="1" w:styleId="FormatmallRubrik1Vnster18cm">
    <w:name w:val="Formatmall Rubrik 1 + Vänster:  18 cm"/>
    <w:basedOn w:val="Rubrik1"/>
    <w:rsid w:val="002A703D"/>
    <w:pPr>
      <w:ind w:left="1020"/>
    </w:pPr>
    <w:rPr>
      <w:rFonts w:cs="Times New Roman"/>
      <w:color w:val="000000"/>
    </w:rPr>
  </w:style>
  <w:style w:type="paragraph" w:customStyle="1" w:styleId="Formatmall1">
    <w:name w:val="Formatmall1"/>
    <w:basedOn w:val="Rubrik1"/>
    <w:rsid w:val="004175BE"/>
    <w:pPr>
      <w:ind w:left="1020"/>
    </w:pPr>
    <w:rPr>
      <w:color w:val="000000"/>
      <w:sz w:val="28"/>
      <w:szCs w:val="28"/>
    </w:rPr>
  </w:style>
  <w:style w:type="paragraph" w:customStyle="1" w:styleId="Formatmall2">
    <w:name w:val="Formatmall2"/>
    <w:basedOn w:val="FormatmallVnster18cmHger25cm"/>
    <w:rsid w:val="004175BE"/>
  </w:style>
  <w:style w:type="character" w:customStyle="1" w:styleId="normal1">
    <w:name w:val="normal1"/>
    <w:basedOn w:val="Standardstycketeckensnitt"/>
    <w:rsid w:val="00256E30"/>
    <w:rPr>
      <w:rFonts w:ascii="Verdana" w:hAnsi="Verdana" w:hint="default"/>
      <w:color w:val="000000"/>
      <w:sz w:val="17"/>
      <w:szCs w:val="17"/>
    </w:rPr>
  </w:style>
  <w:style w:type="character" w:customStyle="1" w:styleId="Rubrik2Char">
    <w:name w:val="Rubrik 2 Char"/>
    <w:basedOn w:val="Standardstycketeckensnitt"/>
    <w:link w:val="Rubrik2"/>
    <w:rsid w:val="00F0400B"/>
    <w:rPr>
      <w:rFonts w:ascii="Arial" w:hAnsi="Arial" w:cs="Arial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F0400B"/>
    <w:rPr>
      <w:rFonts w:ascii="Arial" w:hAnsi="Arial" w:cs="Arial"/>
      <w:b/>
      <w:bCs/>
      <w:sz w:val="26"/>
      <w:szCs w:val="26"/>
    </w:rPr>
  </w:style>
  <w:style w:type="numbering" w:customStyle="1" w:styleId="Ingenlista1">
    <w:name w:val="Ingen lista1"/>
    <w:next w:val="Ingenlista"/>
    <w:semiHidden/>
    <w:rsid w:val="00F0400B"/>
  </w:style>
  <w:style w:type="paragraph" w:customStyle="1" w:styleId="eAvropBrd">
    <w:name w:val="eAvropBröd"/>
    <w:basedOn w:val="Normal"/>
    <w:link w:val="eAvropBrdChar"/>
    <w:rsid w:val="00F0400B"/>
    <w:pPr>
      <w:tabs>
        <w:tab w:val="left" w:pos="3969"/>
        <w:tab w:val="left" w:pos="5670"/>
        <w:tab w:val="decimal" w:pos="7938"/>
      </w:tabs>
      <w:spacing w:after="60"/>
      <w:ind w:left="1418" w:right="0"/>
    </w:pPr>
    <w:rPr>
      <w:rFonts w:ascii="Verdana" w:hAnsi="Verdana"/>
      <w:sz w:val="18"/>
      <w:szCs w:val="20"/>
    </w:rPr>
  </w:style>
  <w:style w:type="character" w:customStyle="1" w:styleId="eAvropBrdChar">
    <w:name w:val="eAvropBröd Char"/>
    <w:link w:val="eAvropBrd"/>
    <w:locked/>
    <w:rsid w:val="00F0400B"/>
    <w:rPr>
      <w:rFonts w:ascii="Verdana" w:hAnsi="Verdana"/>
      <w:sz w:val="18"/>
    </w:rPr>
  </w:style>
  <w:style w:type="paragraph" w:customStyle="1" w:styleId="eAvrop2">
    <w:name w:val="eAvrop2"/>
    <w:basedOn w:val="Rubrik2"/>
    <w:next w:val="Normal"/>
    <w:link w:val="eAvrop2Char1"/>
    <w:rsid w:val="00F0400B"/>
    <w:pPr>
      <w:keepNext w:val="0"/>
      <w:spacing w:before="120" w:after="0"/>
      <w:ind w:left="1418"/>
    </w:pPr>
    <w:rPr>
      <w:rFonts w:ascii="Verdana" w:hAnsi="Verdana" w:cs="Times New Roman"/>
      <w:bCs w:val="0"/>
      <w:i w:val="0"/>
      <w:iCs w:val="0"/>
      <w:kern w:val="28"/>
      <w:sz w:val="22"/>
      <w:szCs w:val="20"/>
    </w:rPr>
  </w:style>
  <w:style w:type="character" w:customStyle="1" w:styleId="eAvrop2Char1">
    <w:name w:val="eAvrop2 Char1"/>
    <w:link w:val="eAvrop2"/>
    <w:rsid w:val="00F0400B"/>
    <w:rPr>
      <w:rFonts w:ascii="Verdana" w:hAnsi="Verdana"/>
      <w:b/>
      <w:kern w:val="28"/>
      <w:sz w:val="22"/>
    </w:rPr>
  </w:style>
  <w:style w:type="paragraph" w:customStyle="1" w:styleId="eAvrop3">
    <w:name w:val="eAvrop3"/>
    <w:basedOn w:val="Rubrik3"/>
    <w:next w:val="Normal"/>
    <w:link w:val="eAvrop3Char1"/>
    <w:rsid w:val="00F0400B"/>
    <w:pPr>
      <w:keepNext w:val="0"/>
      <w:spacing w:before="60" w:after="0"/>
      <w:ind w:left="1418"/>
    </w:pPr>
    <w:rPr>
      <w:rFonts w:ascii="Verdana" w:hAnsi="Verdana" w:cs="Times New Roman"/>
      <w:bCs w:val="0"/>
      <w:kern w:val="28"/>
      <w:sz w:val="20"/>
      <w:szCs w:val="20"/>
    </w:rPr>
  </w:style>
  <w:style w:type="character" w:customStyle="1" w:styleId="eAvrop3Char1">
    <w:name w:val="eAvrop3 Char1"/>
    <w:link w:val="eAvrop3"/>
    <w:rsid w:val="00F0400B"/>
    <w:rPr>
      <w:rFonts w:ascii="Verdana" w:hAnsi="Verdana"/>
      <w:b/>
      <w:kern w:val="28"/>
    </w:rPr>
  </w:style>
  <w:style w:type="paragraph" w:customStyle="1" w:styleId="eavropbrd0">
    <w:name w:val="eavropbrd"/>
    <w:basedOn w:val="Normal"/>
    <w:rsid w:val="00F0400B"/>
    <w:pPr>
      <w:spacing w:after="80"/>
      <w:ind w:left="1418" w:right="0"/>
    </w:pPr>
    <w:rPr>
      <w:rFonts w:ascii="Verdana" w:hAnsi="Verdana"/>
      <w:sz w:val="18"/>
      <w:szCs w:val="18"/>
    </w:rPr>
  </w:style>
  <w:style w:type="paragraph" w:styleId="Brdtext">
    <w:name w:val="Body Text"/>
    <w:basedOn w:val="Normal"/>
    <w:link w:val="BrdtextChar"/>
    <w:rsid w:val="00F0400B"/>
    <w:pPr>
      <w:spacing w:after="120"/>
      <w:ind w:left="0" w:right="0"/>
    </w:pPr>
    <w:rPr>
      <w:rFonts w:ascii="Verdana" w:hAnsi="Verdana"/>
      <w:sz w:val="20"/>
      <w:szCs w:val="20"/>
    </w:rPr>
  </w:style>
  <w:style w:type="character" w:customStyle="1" w:styleId="BrdtextChar">
    <w:name w:val="Brödtext Char"/>
    <w:basedOn w:val="Standardstycketeckensnitt"/>
    <w:link w:val="Brdtext"/>
    <w:rsid w:val="00F0400B"/>
    <w:rPr>
      <w:rFonts w:ascii="Verdana" w:hAnsi="Verdana"/>
    </w:rPr>
  </w:style>
  <w:style w:type="paragraph" w:customStyle="1" w:styleId="eAvrop1">
    <w:name w:val="eAvrop1"/>
    <w:basedOn w:val="Normal"/>
    <w:next w:val="eAvropBrd"/>
    <w:rsid w:val="00F0400B"/>
    <w:pPr>
      <w:tabs>
        <w:tab w:val="num" w:pos="360"/>
        <w:tab w:val="left" w:pos="1418"/>
      </w:tabs>
      <w:spacing w:before="240"/>
      <w:ind w:left="0" w:right="0"/>
      <w:outlineLvl w:val="0"/>
    </w:pPr>
    <w:rPr>
      <w:rFonts w:ascii="Verdana" w:hAnsi="Verdana" w:cs="Arial"/>
      <w:b/>
      <w:smallCaps/>
    </w:rPr>
  </w:style>
  <w:style w:type="character" w:customStyle="1" w:styleId="Rubrik1Char">
    <w:name w:val="Rubrik 1 Char"/>
    <w:link w:val="Rubrik1"/>
    <w:rsid w:val="00F0400B"/>
    <w:rPr>
      <w:rFonts w:ascii="Arial" w:hAnsi="Arial" w:cs="Arial"/>
      <w:b/>
      <w:bCs/>
      <w:color w:val="999999"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7BE5"/>
    <w:pPr>
      <w:ind w:left="1021" w:right="1021"/>
    </w:pPr>
    <w:rPr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543883"/>
    <w:pPr>
      <w:keepNext/>
      <w:spacing w:before="240" w:after="60"/>
      <w:ind w:left="1134"/>
      <w:outlineLvl w:val="0"/>
    </w:pPr>
    <w:rPr>
      <w:rFonts w:ascii="Arial" w:hAnsi="Arial" w:cs="Arial"/>
      <w:b/>
      <w:bCs/>
      <w:color w:val="999999"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F0400B"/>
    <w:pPr>
      <w:keepNext/>
      <w:spacing w:before="240" w:after="60"/>
      <w:ind w:left="0" w:right="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F0400B"/>
    <w:pPr>
      <w:keepNext/>
      <w:spacing w:before="240" w:after="60"/>
      <w:ind w:left="0" w:right="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dressuppgifter">
    <w:name w:val="Adressuppgifter"/>
    <w:basedOn w:val="Sidfot"/>
    <w:semiHidden/>
    <w:pPr>
      <w:tabs>
        <w:tab w:val="clear" w:pos="4536"/>
        <w:tab w:val="clear" w:pos="9072"/>
      </w:tabs>
      <w:spacing w:line="200" w:lineRule="atLeast"/>
      <w:ind w:left="-2381"/>
      <w:jc w:val="center"/>
    </w:pPr>
    <w:rPr>
      <w:sz w:val="18"/>
      <w:szCs w:val="20"/>
    </w:rPr>
  </w:style>
  <w:style w:type="paragraph" w:styleId="Sidfot">
    <w:name w:val="footer"/>
    <w:basedOn w:val="Normal"/>
    <w:rsid w:val="00C62F1B"/>
    <w:pPr>
      <w:tabs>
        <w:tab w:val="center" w:pos="4536"/>
        <w:tab w:val="right" w:pos="9072"/>
      </w:tabs>
      <w:ind w:left="0" w:right="0"/>
    </w:pPr>
  </w:style>
  <w:style w:type="paragraph" w:styleId="Datum">
    <w:name w:val="Date"/>
    <w:basedOn w:val="Normal"/>
    <w:semiHidden/>
    <w:pPr>
      <w:ind w:left="3119"/>
    </w:pPr>
    <w:rPr>
      <w:szCs w:val="20"/>
    </w:rPr>
  </w:style>
  <w:style w:type="paragraph" w:styleId="Sidhuvud">
    <w:name w:val="header"/>
    <w:basedOn w:val="Normal"/>
    <w:rsid w:val="006C2D79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semiHidden/>
    <w:rsid w:val="006C2D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nk">
    <w:name w:val="Hyperlink"/>
    <w:basedOn w:val="Standardstycketeckensnitt"/>
    <w:semiHidden/>
    <w:rsid w:val="00FD04D1"/>
    <w:rPr>
      <w:color w:val="0000FF"/>
      <w:u w:val="single"/>
    </w:rPr>
  </w:style>
  <w:style w:type="character" w:styleId="Sidnummer">
    <w:name w:val="page number"/>
    <w:basedOn w:val="Standardstycketeckensnitt"/>
    <w:semiHidden/>
    <w:rsid w:val="007750EF"/>
  </w:style>
  <w:style w:type="paragraph" w:customStyle="1" w:styleId="Mellanrubrik">
    <w:name w:val="Mellanrubrik"/>
    <w:basedOn w:val="Rubrik1"/>
    <w:next w:val="Normal"/>
    <w:rsid w:val="009879A3"/>
    <w:rPr>
      <w:sz w:val="28"/>
      <w:szCs w:val="28"/>
    </w:rPr>
  </w:style>
  <w:style w:type="paragraph" w:customStyle="1" w:styleId="FormatmallVnster18cmHger25cm">
    <w:name w:val="Formatmall Vänster:  18 cm Höger:  25 cm"/>
    <w:basedOn w:val="Normal"/>
    <w:rsid w:val="006C7BE5"/>
    <w:rPr>
      <w:szCs w:val="20"/>
    </w:rPr>
  </w:style>
  <w:style w:type="paragraph" w:styleId="Ballongtext">
    <w:name w:val="Balloon Text"/>
    <w:basedOn w:val="Normal"/>
    <w:semiHidden/>
    <w:rsid w:val="008707AC"/>
    <w:rPr>
      <w:rFonts w:ascii="Tahoma" w:hAnsi="Tahoma" w:cs="Tahoma"/>
      <w:sz w:val="16"/>
      <w:szCs w:val="16"/>
    </w:rPr>
  </w:style>
  <w:style w:type="paragraph" w:customStyle="1" w:styleId="FormatmallRubrik1Vnster18cm">
    <w:name w:val="Formatmall Rubrik 1 + Vänster:  18 cm"/>
    <w:basedOn w:val="Rubrik1"/>
    <w:rsid w:val="002A703D"/>
    <w:pPr>
      <w:ind w:left="1020"/>
    </w:pPr>
    <w:rPr>
      <w:rFonts w:cs="Times New Roman"/>
      <w:color w:val="000000"/>
    </w:rPr>
  </w:style>
  <w:style w:type="paragraph" w:customStyle="1" w:styleId="Formatmall1">
    <w:name w:val="Formatmall1"/>
    <w:basedOn w:val="Rubrik1"/>
    <w:rsid w:val="004175BE"/>
    <w:pPr>
      <w:ind w:left="1020"/>
    </w:pPr>
    <w:rPr>
      <w:color w:val="000000"/>
      <w:sz w:val="28"/>
      <w:szCs w:val="28"/>
    </w:rPr>
  </w:style>
  <w:style w:type="paragraph" w:customStyle="1" w:styleId="Formatmall2">
    <w:name w:val="Formatmall2"/>
    <w:basedOn w:val="FormatmallVnster18cmHger25cm"/>
    <w:rsid w:val="004175BE"/>
  </w:style>
  <w:style w:type="character" w:customStyle="1" w:styleId="normal1">
    <w:name w:val="normal1"/>
    <w:basedOn w:val="Standardstycketeckensnitt"/>
    <w:rsid w:val="00256E30"/>
    <w:rPr>
      <w:rFonts w:ascii="Verdana" w:hAnsi="Verdana" w:hint="default"/>
      <w:color w:val="000000"/>
      <w:sz w:val="17"/>
      <w:szCs w:val="17"/>
    </w:rPr>
  </w:style>
  <w:style w:type="character" w:customStyle="1" w:styleId="Rubrik2Char">
    <w:name w:val="Rubrik 2 Char"/>
    <w:basedOn w:val="Standardstycketeckensnitt"/>
    <w:link w:val="Rubrik2"/>
    <w:rsid w:val="00F0400B"/>
    <w:rPr>
      <w:rFonts w:ascii="Arial" w:hAnsi="Arial" w:cs="Arial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F0400B"/>
    <w:rPr>
      <w:rFonts w:ascii="Arial" w:hAnsi="Arial" w:cs="Arial"/>
      <w:b/>
      <w:bCs/>
      <w:sz w:val="26"/>
      <w:szCs w:val="26"/>
    </w:rPr>
  </w:style>
  <w:style w:type="numbering" w:customStyle="1" w:styleId="Ingenlista1">
    <w:name w:val="Ingen lista1"/>
    <w:next w:val="Ingenlista"/>
    <w:semiHidden/>
    <w:rsid w:val="00F0400B"/>
  </w:style>
  <w:style w:type="paragraph" w:customStyle="1" w:styleId="eAvropBrd">
    <w:name w:val="eAvropBröd"/>
    <w:basedOn w:val="Normal"/>
    <w:link w:val="eAvropBrdChar"/>
    <w:rsid w:val="00F0400B"/>
    <w:pPr>
      <w:tabs>
        <w:tab w:val="left" w:pos="3969"/>
        <w:tab w:val="left" w:pos="5670"/>
        <w:tab w:val="decimal" w:pos="7938"/>
      </w:tabs>
      <w:spacing w:after="60"/>
      <w:ind w:left="1418" w:right="0"/>
    </w:pPr>
    <w:rPr>
      <w:rFonts w:ascii="Verdana" w:hAnsi="Verdana"/>
      <w:sz w:val="18"/>
      <w:szCs w:val="20"/>
    </w:rPr>
  </w:style>
  <w:style w:type="character" w:customStyle="1" w:styleId="eAvropBrdChar">
    <w:name w:val="eAvropBröd Char"/>
    <w:link w:val="eAvropBrd"/>
    <w:locked/>
    <w:rsid w:val="00F0400B"/>
    <w:rPr>
      <w:rFonts w:ascii="Verdana" w:hAnsi="Verdana"/>
      <w:sz w:val="18"/>
    </w:rPr>
  </w:style>
  <w:style w:type="paragraph" w:customStyle="1" w:styleId="eAvrop2">
    <w:name w:val="eAvrop2"/>
    <w:basedOn w:val="Rubrik2"/>
    <w:next w:val="Normal"/>
    <w:link w:val="eAvrop2Char1"/>
    <w:rsid w:val="00F0400B"/>
    <w:pPr>
      <w:keepNext w:val="0"/>
      <w:spacing w:before="120" w:after="0"/>
      <w:ind w:left="1418"/>
    </w:pPr>
    <w:rPr>
      <w:rFonts w:ascii="Verdana" w:hAnsi="Verdana" w:cs="Times New Roman"/>
      <w:bCs w:val="0"/>
      <w:i w:val="0"/>
      <w:iCs w:val="0"/>
      <w:kern w:val="28"/>
      <w:sz w:val="22"/>
      <w:szCs w:val="20"/>
    </w:rPr>
  </w:style>
  <w:style w:type="character" w:customStyle="1" w:styleId="eAvrop2Char1">
    <w:name w:val="eAvrop2 Char1"/>
    <w:link w:val="eAvrop2"/>
    <w:rsid w:val="00F0400B"/>
    <w:rPr>
      <w:rFonts w:ascii="Verdana" w:hAnsi="Verdana"/>
      <w:b/>
      <w:kern w:val="28"/>
      <w:sz w:val="22"/>
    </w:rPr>
  </w:style>
  <w:style w:type="paragraph" w:customStyle="1" w:styleId="eAvrop3">
    <w:name w:val="eAvrop3"/>
    <w:basedOn w:val="Rubrik3"/>
    <w:next w:val="Normal"/>
    <w:link w:val="eAvrop3Char1"/>
    <w:rsid w:val="00F0400B"/>
    <w:pPr>
      <w:keepNext w:val="0"/>
      <w:spacing w:before="60" w:after="0"/>
      <w:ind w:left="1418"/>
    </w:pPr>
    <w:rPr>
      <w:rFonts w:ascii="Verdana" w:hAnsi="Verdana" w:cs="Times New Roman"/>
      <w:bCs w:val="0"/>
      <w:kern w:val="28"/>
      <w:sz w:val="20"/>
      <w:szCs w:val="20"/>
    </w:rPr>
  </w:style>
  <w:style w:type="character" w:customStyle="1" w:styleId="eAvrop3Char1">
    <w:name w:val="eAvrop3 Char1"/>
    <w:link w:val="eAvrop3"/>
    <w:rsid w:val="00F0400B"/>
    <w:rPr>
      <w:rFonts w:ascii="Verdana" w:hAnsi="Verdana"/>
      <w:b/>
      <w:kern w:val="28"/>
    </w:rPr>
  </w:style>
  <w:style w:type="paragraph" w:customStyle="1" w:styleId="eavropbrd0">
    <w:name w:val="eavropbrd"/>
    <w:basedOn w:val="Normal"/>
    <w:rsid w:val="00F0400B"/>
    <w:pPr>
      <w:spacing w:after="80"/>
      <w:ind w:left="1418" w:right="0"/>
    </w:pPr>
    <w:rPr>
      <w:rFonts w:ascii="Verdana" w:hAnsi="Verdana"/>
      <w:sz w:val="18"/>
      <w:szCs w:val="18"/>
    </w:rPr>
  </w:style>
  <w:style w:type="paragraph" w:styleId="Brdtext">
    <w:name w:val="Body Text"/>
    <w:basedOn w:val="Normal"/>
    <w:link w:val="BrdtextChar"/>
    <w:rsid w:val="00F0400B"/>
    <w:pPr>
      <w:spacing w:after="120"/>
      <w:ind w:left="0" w:right="0"/>
    </w:pPr>
    <w:rPr>
      <w:rFonts w:ascii="Verdana" w:hAnsi="Verdana"/>
      <w:sz w:val="20"/>
      <w:szCs w:val="20"/>
    </w:rPr>
  </w:style>
  <w:style w:type="character" w:customStyle="1" w:styleId="BrdtextChar">
    <w:name w:val="Brödtext Char"/>
    <w:basedOn w:val="Standardstycketeckensnitt"/>
    <w:link w:val="Brdtext"/>
    <w:rsid w:val="00F0400B"/>
    <w:rPr>
      <w:rFonts w:ascii="Verdana" w:hAnsi="Verdana"/>
    </w:rPr>
  </w:style>
  <w:style w:type="paragraph" w:customStyle="1" w:styleId="eAvrop1">
    <w:name w:val="eAvrop1"/>
    <w:basedOn w:val="Normal"/>
    <w:next w:val="eAvropBrd"/>
    <w:rsid w:val="00F0400B"/>
    <w:pPr>
      <w:tabs>
        <w:tab w:val="num" w:pos="360"/>
        <w:tab w:val="left" w:pos="1418"/>
      </w:tabs>
      <w:spacing w:before="240"/>
      <w:ind w:left="0" w:right="0"/>
      <w:outlineLvl w:val="0"/>
    </w:pPr>
    <w:rPr>
      <w:rFonts w:ascii="Verdana" w:hAnsi="Verdana" w:cs="Arial"/>
      <w:b/>
      <w:smallCaps/>
    </w:rPr>
  </w:style>
  <w:style w:type="character" w:customStyle="1" w:styleId="Rubrik1Char">
    <w:name w:val="Rubrik 1 Char"/>
    <w:link w:val="Rubrik1"/>
    <w:rsid w:val="00F0400B"/>
    <w:rPr>
      <w:rFonts w:ascii="Arial" w:hAnsi="Arial" w:cs="Arial"/>
      <w:b/>
      <w:bCs/>
      <w:color w:val="999999"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footer" Target="footer3.xml" />
  <Relationship Id="rId3" Type="http://schemas.microsoft.com/office/2007/relationships/stylesWithEffects" Target="stylesWithEffects.xml" />
  <Relationship Id="rId7" Type="http://schemas.openxmlformats.org/officeDocument/2006/relationships/endnotes" Target="endnotes.xml" />
  <Relationship Id="rId12" Type="http://schemas.openxmlformats.org/officeDocument/2006/relationships/header" Target="head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footnotes" Target="footnotes.xml" />
  <Relationship Id="rId11" Type="http://schemas.openxmlformats.org/officeDocument/2006/relationships/footer" Target="footer2.xml" />
  <Relationship Id="rId5" Type="http://schemas.openxmlformats.org/officeDocument/2006/relationships/webSettings" Target="webSettings.xml" />
  <Relationship Id="rId15" Type="http://schemas.openxmlformats.org/officeDocument/2006/relationships/theme" Target="theme/theme1.xml" />
  <Relationship Id="rId10" Type="http://schemas.openxmlformats.org/officeDocument/2006/relationships/footer" Target="footer1.xml" />
  <Relationship Id="rId4" Type="http://schemas.openxmlformats.org/officeDocument/2006/relationships/settings" Target="settings.xml" />
  <Relationship Id="rId9" Type="http://schemas.openxmlformats.org/officeDocument/2006/relationships/header" Target="header2.xml" />
  <Relationship Id="rId14" Type="http://schemas.openxmlformats.org/officeDocument/2006/relationships/fontTable" Target="fontTable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llar\Brevmall%20gr&#229;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Brevmall grå</Template>
  <TotalTime>65</TotalTime>
  <Pages>10</Pages>
  <Words>2168</Words>
  <Characters>11491</Characters>
  <Application>Microsoft Office Word</Application>
  <DocSecurity>0</DocSecurity>
  <Lines>95</Lines>
  <Paragraphs>27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Norrtälje Kommun</Company>
  <LinksUpToDate>false</LinksUpToDate>
  <CharactersWithSpaces>13632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Blomberg</dc:creator>
  <cp:lastModifiedBy>Jennie Blomberg</cp:lastModifiedBy>
  <cp:revision>3</cp:revision>
  <cp:lastPrinted>2006-11-24T08:11:00Z</cp:lastPrinted>
  <dcterms:created xsi:type="dcterms:W3CDTF">2014-05-02T08:17:00Z</dcterms:created>
  <dcterms:modified xsi:type="dcterms:W3CDTF">2014-10-17T11:43:00Z</dcterms:modified>
</cp:coreProperties>
</file>