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rutnt"/>
        <w:tblW w:w="8755" w:type="dxa"/>
        <w:tblInd w:w="108" w:type="dxa"/>
        <w:tblLook w:val="01E0" w:firstRow="1" w:lastRow="1" w:firstColumn="1" w:lastColumn="1" w:noHBand="0" w:noVBand="0"/>
      </w:tblPr>
      <w:tblGrid>
        <w:gridCol w:w="4272"/>
        <w:gridCol w:w="4483"/>
      </w:tblGrid>
      <w:tr w:rsidR="008205C6" w:rsidRPr="008205C6" w:rsidTr="00C73B8F">
        <w:tc>
          <w:tcPr>
            <w:tcW w:w="8755" w:type="dxa"/>
            <w:gridSpan w:val="2"/>
            <w:shd w:val="clear" w:color="auto" w:fill="E0E0E0"/>
          </w:tcPr>
          <w:p w:rsidR="008205C6" w:rsidRPr="008205C6" w:rsidRDefault="008205C6" w:rsidP="008205C6">
            <w:pPr>
              <w:rPr>
                <w:b/>
              </w:rPr>
            </w:pPr>
            <w:r w:rsidRPr="008205C6">
              <w:rPr>
                <w:b/>
              </w:rPr>
              <w:t xml:space="preserve">1. Sökande </w:t>
            </w:r>
          </w:p>
          <w:p w:rsidR="008205C6" w:rsidRPr="008205C6" w:rsidRDefault="008205C6" w:rsidP="008205C6">
            <w:r w:rsidRPr="008205C6">
              <w:tab/>
            </w:r>
          </w:p>
        </w:tc>
      </w:tr>
      <w:tr w:rsidR="008205C6" w:rsidRPr="008205C6" w:rsidTr="00C73B8F">
        <w:tc>
          <w:tcPr>
            <w:tcW w:w="4272" w:type="dxa"/>
          </w:tcPr>
          <w:p w:rsidR="008205C6" w:rsidRPr="008205C6" w:rsidRDefault="008205C6" w:rsidP="008205C6">
            <w:pPr>
              <w:rPr>
                <w:sz w:val="16"/>
              </w:rPr>
            </w:pPr>
            <w:r w:rsidRPr="008205C6">
              <w:rPr>
                <w:sz w:val="16"/>
              </w:rPr>
              <w:t>Företagets namn</w:t>
            </w:r>
          </w:p>
          <w:bookmarkStart w:id="0" w:name="Text2"/>
          <w:p w:rsidR="008205C6" w:rsidRPr="008205C6" w:rsidRDefault="008205C6" w:rsidP="008205C6">
            <w:pPr>
              <w:rPr>
                <w:szCs w:val="24"/>
              </w:rPr>
            </w:pPr>
            <w:r w:rsidRPr="008205C6">
              <w:rPr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05C6">
              <w:rPr>
                <w:szCs w:val="24"/>
              </w:rPr>
              <w:instrText xml:space="preserve"> FORMTEXT </w:instrText>
            </w:r>
            <w:r w:rsidRPr="008205C6">
              <w:rPr>
                <w:szCs w:val="24"/>
              </w:rPr>
            </w:r>
            <w:r w:rsidRPr="008205C6">
              <w:rPr>
                <w:szCs w:val="24"/>
              </w:rPr>
              <w:fldChar w:fldCharType="separate"/>
            </w:r>
            <w:bookmarkStart w:id="1" w:name="_GoBack"/>
            <w:bookmarkEnd w:id="1"/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fldChar w:fldCharType="end"/>
            </w:r>
            <w:bookmarkEnd w:id="0"/>
          </w:p>
        </w:tc>
        <w:tc>
          <w:tcPr>
            <w:tcW w:w="4483" w:type="dxa"/>
          </w:tcPr>
          <w:p w:rsidR="008205C6" w:rsidRPr="008205C6" w:rsidRDefault="008205C6" w:rsidP="008205C6">
            <w:pPr>
              <w:rPr>
                <w:sz w:val="16"/>
              </w:rPr>
            </w:pPr>
            <w:r w:rsidRPr="008205C6">
              <w:rPr>
                <w:sz w:val="16"/>
              </w:rPr>
              <w:t>Organisationsnummer</w:t>
            </w:r>
          </w:p>
          <w:p w:rsidR="008205C6" w:rsidRPr="008205C6" w:rsidRDefault="008205C6" w:rsidP="008205C6">
            <w:pPr>
              <w:rPr>
                <w:szCs w:val="24"/>
              </w:rPr>
            </w:pPr>
            <w:r w:rsidRPr="008205C6">
              <w:rPr>
                <w:szCs w:val="24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2" w:name="Text7"/>
            <w:r w:rsidRPr="008205C6">
              <w:rPr>
                <w:szCs w:val="24"/>
              </w:rPr>
              <w:instrText xml:space="preserve"> FORMTEXT </w:instrText>
            </w:r>
            <w:r w:rsidRPr="008205C6">
              <w:rPr>
                <w:szCs w:val="24"/>
              </w:rPr>
            </w:r>
            <w:r w:rsidRPr="008205C6">
              <w:rPr>
                <w:szCs w:val="24"/>
              </w:rPr>
              <w:fldChar w:fldCharType="separate"/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fldChar w:fldCharType="end"/>
            </w:r>
            <w:bookmarkEnd w:id="2"/>
          </w:p>
        </w:tc>
      </w:tr>
      <w:tr w:rsidR="008205C6" w:rsidRPr="008205C6" w:rsidTr="00C73B8F">
        <w:tc>
          <w:tcPr>
            <w:tcW w:w="4272" w:type="dxa"/>
          </w:tcPr>
          <w:p w:rsidR="008205C6" w:rsidRPr="008205C6" w:rsidRDefault="008205C6" w:rsidP="008205C6">
            <w:pPr>
              <w:rPr>
                <w:sz w:val="16"/>
              </w:rPr>
            </w:pPr>
            <w:r w:rsidRPr="008205C6">
              <w:rPr>
                <w:sz w:val="16"/>
              </w:rPr>
              <w:t>Behörig firmatecknare/företrädare</w:t>
            </w:r>
          </w:p>
          <w:p w:rsidR="008205C6" w:rsidRPr="008205C6" w:rsidRDefault="008205C6" w:rsidP="008205C6">
            <w:pPr>
              <w:rPr>
                <w:szCs w:val="24"/>
              </w:rPr>
            </w:pPr>
            <w:r w:rsidRPr="008205C6">
              <w:rPr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8205C6">
              <w:rPr>
                <w:szCs w:val="24"/>
              </w:rPr>
              <w:instrText xml:space="preserve"> FORMTEXT </w:instrText>
            </w:r>
            <w:r w:rsidRPr="008205C6">
              <w:rPr>
                <w:szCs w:val="24"/>
              </w:rPr>
            </w:r>
            <w:r w:rsidRPr="008205C6">
              <w:rPr>
                <w:szCs w:val="24"/>
              </w:rPr>
              <w:fldChar w:fldCharType="separate"/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fldChar w:fldCharType="end"/>
            </w:r>
            <w:bookmarkEnd w:id="3"/>
          </w:p>
        </w:tc>
        <w:tc>
          <w:tcPr>
            <w:tcW w:w="4483" w:type="dxa"/>
          </w:tcPr>
          <w:p w:rsidR="008205C6" w:rsidRPr="008205C6" w:rsidRDefault="008205C6" w:rsidP="008205C6">
            <w:pPr>
              <w:rPr>
                <w:sz w:val="16"/>
              </w:rPr>
            </w:pPr>
            <w:r w:rsidRPr="008205C6">
              <w:rPr>
                <w:sz w:val="16"/>
              </w:rPr>
              <w:t>Telefonnummer</w:t>
            </w:r>
          </w:p>
          <w:p w:rsidR="008205C6" w:rsidRPr="008205C6" w:rsidRDefault="008205C6" w:rsidP="008205C6">
            <w:pPr>
              <w:rPr>
                <w:szCs w:val="24"/>
              </w:rPr>
            </w:pPr>
            <w:r w:rsidRPr="008205C6">
              <w:rPr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4" w:name="Text8"/>
            <w:r w:rsidRPr="008205C6">
              <w:rPr>
                <w:szCs w:val="24"/>
              </w:rPr>
              <w:instrText xml:space="preserve"> FORMTEXT </w:instrText>
            </w:r>
            <w:r w:rsidRPr="008205C6">
              <w:rPr>
                <w:szCs w:val="24"/>
              </w:rPr>
            </w:r>
            <w:r w:rsidRPr="008205C6">
              <w:rPr>
                <w:szCs w:val="24"/>
              </w:rPr>
              <w:fldChar w:fldCharType="separate"/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fldChar w:fldCharType="end"/>
            </w:r>
            <w:bookmarkEnd w:id="4"/>
          </w:p>
        </w:tc>
      </w:tr>
      <w:tr w:rsidR="008205C6" w:rsidRPr="008205C6" w:rsidTr="00C73B8F">
        <w:tc>
          <w:tcPr>
            <w:tcW w:w="4272" w:type="dxa"/>
          </w:tcPr>
          <w:p w:rsidR="008205C6" w:rsidRPr="008205C6" w:rsidRDefault="008205C6" w:rsidP="008205C6">
            <w:pPr>
              <w:rPr>
                <w:sz w:val="16"/>
              </w:rPr>
            </w:pPr>
            <w:bookmarkStart w:id="5" w:name="Text4"/>
            <w:r w:rsidRPr="008205C6">
              <w:rPr>
                <w:sz w:val="16"/>
              </w:rPr>
              <w:t>Utdelningsadress</w:t>
            </w:r>
          </w:p>
          <w:p w:rsidR="008205C6" w:rsidRPr="008205C6" w:rsidRDefault="008205C6" w:rsidP="008205C6">
            <w:pPr>
              <w:rPr>
                <w:szCs w:val="24"/>
              </w:rPr>
            </w:pPr>
            <w:r w:rsidRPr="008205C6">
              <w:rPr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8205C6">
              <w:rPr>
                <w:szCs w:val="24"/>
              </w:rPr>
              <w:instrText xml:space="preserve"> FORMTEXT </w:instrText>
            </w:r>
            <w:r w:rsidRPr="008205C6">
              <w:rPr>
                <w:szCs w:val="24"/>
              </w:rPr>
            </w:r>
            <w:r w:rsidRPr="008205C6">
              <w:rPr>
                <w:szCs w:val="24"/>
              </w:rPr>
              <w:fldChar w:fldCharType="separate"/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fldChar w:fldCharType="end"/>
            </w:r>
            <w:bookmarkEnd w:id="5"/>
          </w:p>
        </w:tc>
        <w:tc>
          <w:tcPr>
            <w:tcW w:w="4483" w:type="dxa"/>
          </w:tcPr>
          <w:p w:rsidR="008205C6" w:rsidRPr="008205C6" w:rsidRDefault="008205C6" w:rsidP="008205C6">
            <w:pPr>
              <w:rPr>
                <w:sz w:val="16"/>
              </w:rPr>
            </w:pPr>
            <w:r w:rsidRPr="008205C6">
              <w:rPr>
                <w:sz w:val="16"/>
              </w:rPr>
              <w:t>Postadress</w:t>
            </w:r>
          </w:p>
          <w:p w:rsidR="008205C6" w:rsidRPr="008205C6" w:rsidRDefault="008205C6" w:rsidP="008205C6">
            <w:pPr>
              <w:rPr>
                <w:szCs w:val="24"/>
              </w:rPr>
            </w:pPr>
            <w:r w:rsidRPr="008205C6">
              <w:rPr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6" w:name="Text9"/>
            <w:r w:rsidRPr="008205C6">
              <w:rPr>
                <w:szCs w:val="24"/>
              </w:rPr>
              <w:instrText xml:space="preserve"> FORMTEXT </w:instrText>
            </w:r>
            <w:r w:rsidRPr="008205C6">
              <w:rPr>
                <w:szCs w:val="24"/>
              </w:rPr>
            </w:r>
            <w:r w:rsidRPr="008205C6">
              <w:rPr>
                <w:szCs w:val="24"/>
              </w:rPr>
              <w:fldChar w:fldCharType="separate"/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fldChar w:fldCharType="end"/>
            </w:r>
            <w:bookmarkEnd w:id="6"/>
          </w:p>
        </w:tc>
      </w:tr>
      <w:tr w:rsidR="008205C6" w:rsidRPr="008205C6" w:rsidTr="00C73B8F">
        <w:tc>
          <w:tcPr>
            <w:tcW w:w="4272" w:type="dxa"/>
          </w:tcPr>
          <w:p w:rsidR="008205C6" w:rsidRPr="008205C6" w:rsidRDefault="008205C6" w:rsidP="008205C6">
            <w:pPr>
              <w:rPr>
                <w:sz w:val="16"/>
              </w:rPr>
            </w:pPr>
            <w:r w:rsidRPr="008205C6">
              <w:rPr>
                <w:sz w:val="16"/>
              </w:rPr>
              <w:t>Postnummer</w:t>
            </w:r>
          </w:p>
          <w:p w:rsidR="008205C6" w:rsidRPr="008205C6" w:rsidRDefault="008205C6" w:rsidP="008205C6">
            <w:pPr>
              <w:rPr>
                <w:szCs w:val="24"/>
              </w:rPr>
            </w:pPr>
            <w:r w:rsidRPr="008205C6">
              <w:rPr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7" w:name="Text5"/>
            <w:r w:rsidRPr="008205C6">
              <w:rPr>
                <w:szCs w:val="24"/>
              </w:rPr>
              <w:instrText xml:space="preserve"> FORMTEXT </w:instrText>
            </w:r>
            <w:r w:rsidRPr="008205C6">
              <w:rPr>
                <w:szCs w:val="24"/>
              </w:rPr>
            </w:r>
            <w:r w:rsidRPr="008205C6">
              <w:rPr>
                <w:szCs w:val="24"/>
              </w:rPr>
              <w:fldChar w:fldCharType="separate"/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fldChar w:fldCharType="end"/>
            </w:r>
            <w:bookmarkEnd w:id="7"/>
          </w:p>
        </w:tc>
        <w:tc>
          <w:tcPr>
            <w:tcW w:w="4483" w:type="dxa"/>
          </w:tcPr>
          <w:p w:rsidR="008205C6" w:rsidRPr="008205C6" w:rsidRDefault="008205C6" w:rsidP="008205C6">
            <w:pPr>
              <w:rPr>
                <w:sz w:val="16"/>
              </w:rPr>
            </w:pPr>
            <w:r w:rsidRPr="008205C6">
              <w:rPr>
                <w:sz w:val="16"/>
              </w:rPr>
              <w:t>Telefonnummer</w:t>
            </w:r>
          </w:p>
          <w:p w:rsidR="008205C6" w:rsidRPr="008205C6" w:rsidRDefault="008205C6" w:rsidP="008205C6">
            <w:pPr>
              <w:rPr>
                <w:szCs w:val="24"/>
              </w:rPr>
            </w:pPr>
            <w:r w:rsidRPr="008205C6">
              <w:rPr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8" w:name="Text10"/>
            <w:r w:rsidRPr="008205C6">
              <w:rPr>
                <w:szCs w:val="24"/>
              </w:rPr>
              <w:instrText xml:space="preserve"> FORMTEXT </w:instrText>
            </w:r>
            <w:r w:rsidRPr="008205C6">
              <w:rPr>
                <w:szCs w:val="24"/>
              </w:rPr>
            </w:r>
            <w:r w:rsidRPr="008205C6">
              <w:rPr>
                <w:szCs w:val="24"/>
              </w:rPr>
              <w:fldChar w:fldCharType="separate"/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fldChar w:fldCharType="end"/>
            </w:r>
            <w:bookmarkEnd w:id="8"/>
          </w:p>
        </w:tc>
      </w:tr>
      <w:tr w:rsidR="008205C6" w:rsidRPr="008205C6" w:rsidTr="00C73B8F">
        <w:tc>
          <w:tcPr>
            <w:tcW w:w="4272" w:type="dxa"/>
          </w:tcPr>
          <w:p w:rsidR="008205C6" w:rsidRPr="008205C6" w:rsidRDefault="008205C6" w:rsidP="008205C6">
            <w:pPr>
              <w:rPr>
                <w:sz w:val="16"/>
              </w:rPr>
            </w:pPr>
            <w:r w:rsidRPr="008205C6">
              <w:rPr>
                <w:sz w:val="16"/>
              </w:rPr>
              <w:t>E-postadress</w:t>
            </w:r>
          </w:p>
          <w:p w:rsidR="008205C6" w:rsidRPr="008205C6" w:rsidRDefault="008205C6" w:rsidP="008205C6">
            <w:pPr>
              <w:rPr>
                <w:szCs w:val="24"/>
              </w:rPr>
            </w:pPr>
            <w:r w:rsidRPr="008205C6">
              <w:rPr>
                <w:szCs w:val="24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9" w:name="Text6"/>
            <w:r w:rsidRPr="008205C6">
              <w:rPr>
                <w:szCs w:val="24"/>
              </w:rPr>
              <w:instrText xml:space="preserve"> FORMTEXT </w:instrText>
            </w:r>
            <w:r w:rsidRPr="008205C6">
              <w:rPr>
                <w:szCs w:val="24"/>
              </w:rPr>
            </w:r>
            <w:r w:rsidRPr="008205C6">
              <w:rPr>
                <w:szCs w:val="24"/>
              </w:rPr>
              <w:fldChar w:fldCharType="separate"/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fldChar w:fldCharType="end"/>
            </w:r>
            <w:bookmarkEnd w:id="9"/>
          </w:p>
        </w:tc>
        <w:tc>
          <w:tcPr>
            <w:tcW w:w="4483" w:type="dxa"/>
          </w:tcPr>
          <w:p w:rsidR="008205C6" w:rsidRPr="008205C6" w:rsidRDefault="008205C6" w:rsidP="008205C6">
            <w:pPr>
              <w:rPr>
                <w:sz w:val="16"/>
              </w:rPr>
            </w:pPr>
            <w:r w:rsidRPr="008205C6">
              <w:rPr>
                <w:sz w:val="16"/>
              </w:rPr>
              <w:t>Plusgiro/bankgironummer</w:t>
            </w:r>
          </w:p>
          <w:p w:rsidR="008205C6" w:rsidRPr="008205C6" w:rsidRDefault="008205C6" w:rsidP="008205C6">
            <w:pPr>
              <w:rPr>
                <w:szCs w:val="24"/>
              </w:rPr>
            </w:pPr>
            <w:r w:rsidRPr="008205C6">
              <w:rPr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 w:rsidRPr="008205C6">
              <w:rPr>
                <w:szCs w:val="24"/>
              </w:rPr>
              <w:instrText xml:space="preserve"> FORMTEXT </w:instrText>
            </w:r>
            <w:r w:rsidRPr="008205C6">
              <w:rPr>
                <w:szCs w:val="24"/>
              </w:rPr>
            </w:r>
            <w:r w:rsidRPr="008205C6">
              <w:rPr>
                <w:szCs w:val="24"/>
              </w:rPr>
              <w:fldChar w:fldCharType="separate"/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fldChar w:fldCharType="end"/>
            </w:r>
            <w:bookmarkEnd w:id="10"/>
          </w:p>
        </w:tc>
      </w:tr>
    </w:tbl>
    <w:p w:rsidR="008205C6" w:rsidRPr="008205C6" w:rsidRDefault="008205C6" w:rsidP="008205C6"/>
    <w:p w:rsidR="008205C6" w:rsidRPr="008205C6" w:rsidRDefault="008205C6" w:rsidP="008205C6"/>
    <w:tbl>
      <w:tblPr>
        <w:tblStyle w:val="Tabellrutnt"/>
        <w:tblW w:w="8755" w:type="dxa"/>
        <w:tblInd w:w="108" w:type="dxa"/>
        <w:tblLook w:val="01E0" w:firstRow="1" w:lastRow="1" w:firstColumn="1" w:lastColumn="1" w:noHBand="0" w:noVBand="0"/>
      </w:tblPr>
      <w:tblGrid>
        <w:gridCol w:w="4307"/>
        <w:gridCol w:w="4448"/>
      </w:tblGrid>
      <w:tr w:rsidR="008205C6" w:rsidRPr="008205C6" w:rsidTr="00C73B8F">
        <w:tc>
          <w:tcPr>
            <w:tcW w:w="8755" w:type="dxa"/>
            <w:gridSpan w:val="2"/>
            <w:shd w:val="clear" w:color="auto" w:fill="E0E0E0"/>
          </w:tcPr>
          <w:p w:rsidR="008205C6" w:rsidRPr="00E6792F" w:rsidRDefault="008205C6" w:rsidP="008205C6">
            <w:r w:rsidRPr="008205C6">
              <w:rPr>
                <w:b/>
              </w:rPr>
              <w:t xml:space="preserve">2. Verksamhetsansvarig </w:t>
            </w:r>
            <w:r w:rsidR="00E6792F" w:rsidRPr="00E6792F">
              <w:t>(se</w:t>
            </w:r>
            <w:r w:rsidRPr="00E6792F">
              <w:t xml:space="preserve"> </w:t>
            </w:r>
            <w:r w:rsidR="00E6792F" w:rsidRPr="00E6792F">
              <w:t>pkt 3.4.1 förfrågningsunderlag)</w:t>
            </w:r>
          </w:p>
          <w:p w:rsidR="008205C6" w:rsidRPr="008205C6" w:rsidRDefault="008205C6" w:rsidP="008205C6">
            <w:r w:rsidRPr="008205C6">
              <w:tab/>
            </w:r>
          </w:p>
        </w:tc>
      </w:tr>
      <w:tr w:rsidR="008205C6" w:rsidRPr="008205C6" w:rsidTr="00C73B8F">
        <w:tc>
          <w:tcPr>
            <w:tcW w:w="4307" w:type="dxa"/>
          </w:tcPr>
          <w:p w:rsidR="008205C6" w:rsidRPr="008205C6" w:rsidRDefault="008205C6" w:rsidP="008205C6">
            <w:pPr>
              <w:rPr>
                <w:sz w:val="16"/>
              </w:rPr>
            </w:pPr>
            <w:r w:rsidRPr="008205C6">
              <w:rPr>
                <w:sz w:val="16"/>
              </w:rPr>
              <w:t>Verksamhetsansvarig</w:t>
            </w:r>
          </w:p>
          <w:p w:rsidR="008205C6" w:rsidRPr="008205C6" w:rsidRDefault="008205C6" w:rsidP="008205C6">
            <w:pPr>
              <w:rPr>
                <w:szCs w:val="24"/>
              </w:rPr>
            </w:pPr>
            <w:r w:rsidRPr="008205C6">
              <w:rPr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05C6">
              <w:rPr>
                <w:szCs w:val="24"/>
              </w:rPr>
              <w:instrText xml:space="preserve"> FORMTEXT </w:instrText>
            </w:r>
            <w:r w:rsidRPr="008205C6">
              <w:rPr>
                <w:szCs w:val="24"/>
              </w:rPr>
            </w:r>
            <w:r w:rsidRPr="008205C6">
              <w:rPr>
                <w:szCs w:val="24"/>
              </w:rPr>
              <w:fldChar w:fldCharType="separate"/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fldChar w:fldCharType="end"/>
            </w:r>
          </w:p>
        </w:tc>
        <w:tc>
          <w:tcPr>
            <w:tcW w:w="4448" w:type="dxa"/>
          </w:tcPr>
          <w:p w:rsidR="008205C6" w:rsidRPr="008205C6" w:rsidRDefault="008205C6" w:rsidP="008205C6">
            <w:pPr>
              <w:rPr>
                <w:sz w:val="16"/>
              </w:rPr>
            </w:pPr>
            <w:r w:rsidRPr="008205C6">
              <w:rPr>
                <w:sz w:val="16"/>
              </w:rPr>
              <w:t>Personnummer</w:t>
            </w:r>
          </w:p>
          <w:p w:rsidR="008205C6" w:rsidRPr="008205C6" w:rsidRDefault="008205C6" w:rsidP="008205C6">
            <w:pPr>
              <w:rPr>
                <w:szCs w:val="24"/>
              </w:rPr>
            </w:pPr>
            <w:r w:rsidRPr="008205C6">
              <w:rPr>
                <w:szCs w:val="24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205C6">
              <w:rPr>
                <w:szCs w:val="24"/>
              </w:rPr>
              <w:instrText xml:space="preserve"> FORMTEXT </w:instrText>
            </w:r>
            <w:r w:rsidRPr="008205C6">
              <w:rPr>
                <w:szCs w:val="24"/>
              </w:rPr>
            </w:r>
            <w:r w:rsidRPr="008205C6">
              <w:rPr>
                <w:szCs w:val="24"/>
              </w:rPr>
              <w:fldChar w:fldCharType="separate"/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fldChar w:fldCharType="end"/>
            </w:r>
          </w:p>
        </w:tc>
      </w:tr>
      <w:tr w:rsidR="008205C6" w:rsidRPr="008205C6" w:rsidTr="00C73B8F">
        <w:tc>
          <w:tcPr>
            <w:tcW w:w="4307" w:type="dxa"/>
          </w:tcPr>
          <w:p w:rsidR="008205C6" w:rsidRPr="008205C6" w:rsidRDefault="008205C6" w:rsidP="008205C6">
            <w:pPr>
              <w:rPr>
                <w:sz w:val="16"/>
              </w:rPr>
            </w:pPr>
            <w:r w:rsidRPr="008205C6">
              <w:rPr>
                <w:sz w:val="16"/>
              </w:rPr>
              <w:t>Telefonnummer</w:t>
            </w:r>
          </w:p>
          <w:p w:rsidR="008205C6" w:rsidRPr="008205C6" w:rsidRDefault="008205C6" w:rsidP="008205C6">
            <w:pPr>
              <w:rPr>
                <w:szCs w:val="24"/>
              </w:rPr>
            </w:pPr>
            <w:r w:rsidRPr="008205C6">
              <w:rPr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205C6">
              <w:rPr>
                <w:szCs w:val="24"/>
              </w:rPr>
              <w:instrText xml:space="preserve"> FORMTEXT </w:instrText>
            </w:r>
            <w:r w:rsidRPr="008205C6">
              <w:rPr>
                <w:szCs w:val="24"/>
              </w:rPr>
            </w:r>
            <w:r w:rsidRPr="008205C6">
              <w:rPr>
                <w:szCs w:val="24"/>
              </w:rPr>
              <w:fldChar w:fldCharType="separate"/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fldChar w:fldCharType="end"/>
            </w:r>
          </w:p>
        </w:tc>
        <w:tc>
          <w:tcPr>
            <w:tcW w:w="4448" w:type="dxa"/>
          </w:tcPr>
          <w:p w:rsidR="008205C6" w:rsidRPr="008205C6" w:rsidRDefault="008205C6" w:rsidP="008205C6">
            <w:pPr>
              <w:rPr>
                <w:sz w:val="16"/>
              </w:rPr>
            </w:pPr>
            <w:r w:rsidRPr="008205C6">
              <w:rPr>
                <w:sz w:val="16"/>
              </w:rPr>
              <w:t>E-postadress</w:t>
            </w:r>
          </w:p>
          <w:p w:rsidR="008205C6" w:rsidRPr="008205C6" w:rsidRDefault="008205C6" w:rsidP="008205C6">
            <w:pPr>
              <w:rPr>
                <w:szCs w:val="24"/>
              </w:rPr>
            </w:pPr>
            <w:r w:rsidRPr="008205C6">
              <w:rPr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8205C6">
              <w:rPr>
                <w:szCs w:val="24"/>
              </w:rPr>
              <w:instrText xml:space="preserve"> FORMTEXT </w:instrText>
            </w:r>
            <w:r w:rsidRPr="008205C6">
              <w:rPr>
                <w:szCs w:val="24"/>
              </w:rPr>
            </w:r>
            <w:r w:rsidRPr="008205C6">
              <w:rPr>
                <w:szCs w:val="24"/>
              </w:rPr>
              <w:fldChar w:fldCharType="separate"/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t> </w:t>
            </w:r>
            <w:r w:rsidRPr="008205C6">
              <w:rPr>
                <w:szCs w:val="24"/>
              </w:rPr>
              <w:fldChar w:fldCharType="end"/>
            </w:r>
          </w:p>
        </w:tc>
      </w:tr>
    </w:tbl>
    <w:p w:rsidR="008205C6" w:rsidRPr="008205C6" w:rsidRDefault="008205C6" w:rsidP="008205C6"/>
    <w:p w:rsidR="008205C6" w:rsidRPr="008205C6" w:rsidRDefault="008205C6" w:rsidP="008205C6"/>
    <w:tbl>
      <w:tblPr>
        <w:tblStyle w:val="Tabellrutnt"/>
        <w:tblW w:w="8755" w:type="dxa"/>
        <w:tblInd w:w="108" w:type="dxa"/>
        <w:tblLook w:val="01E0" w:firstRow="1" w:lastRow="1" w:firstColumn="1" w:lastColumn="1" w:noHBand="0" w:noVBand="0"/>
      </w:tblPr>
      <w:tblGrid>
        <w:gridCol w:w="8755"/>
      </w:tblGrid>
      <w:tr w:rsidR="008205C6" w:rsidRPr="008205C6" w:rsidTr="00C73B8F">
        <w:tc>
          <w:tcPr>
            <w:tcW w:w="8755" w:type="dxa"/>
            <w:shd w:val="clear" w:color="auto" w:fill="E0E0E0"/>
          </w:tcPr>
          <w:p w:rsidR="008205C6" w:rsidRPr="008205C6" w:rsidRDefault="008205C6" w:rsidP="008205C6">
            <w:pPr>
              <w:rPr>
                <w:b/>
              </w:rPr>
            </w:pPr>
            <w:r w:rsidRPr="008205C6">
              <w:rPr>
                <w:b/>
              </w:rPr>
              <w:t xml:space="preserve">3. Ansökan </w:t>
            </w:r>
          </w:p>
          <w:p w:rsidR="008205C6" w:rsidRPr="008205C6" w:rsidRDefault="008205C6" w:rsidP="008205C6">
            <w:r w:rsidRPr="008205C6">
              <w:tab/>
            </w:r>
          </w:p>
        </w:tc>
      </w:tr>
      <w:tr w:rsidR="008205C6" w:rsidRPr="008205C6" w:rsidTr="00C73B8F">
        <w:tc>
          <w:tcPr>
            <w:tcW w:w="8755" w:type="dxa"/>
          </w:tcPr>
          <w:p w:rsidR="00E6792F" w:rsidRDefault="00E6792F" w:rsidP="008205C6">
            <w:pPr>
              <w:rPr>
                <w:b/>
              </w:rPr>
            </w:pPr>
          </w:p>
          <w:p w:rsidR="00E0641D" w:rsidRDefault="008205C6" w:rsidP="008205C6">
            <w:pPr>
              <w:rPr>
                <w:b/>
              </w:rPr>
            </w:pPr>
            <w:r w:rsidRPr="008205C6">
              <w:rPr>
                <w:b/>
              </w:rPr>
              <w:t xml:space="preserve">Tjänsternas indelning – välj kategori för ansökan </w:t>
            </w:r>
          </w:p>
          <w:p w:rsidR="008205C6" w:rsidRPr="00E6792F" w:rsidRDefault="00D17E23" w:rsidP="008205C6">
            <w:r>
              <w:t>(se punkt</w:t>
            </w:r>
            <w:r w:rsidR="00E6792F" w:rsidRPr="00E6792F">
              <w:t xml:space="preserve"> 1.5 i förfrågningsunderlag)</w:t>
            </w:r>
          </w:p>
          <w:p w:rsidR="008205C6" w:rsidRPr="008205C6" w:rsidRDefault="008205C6" w:rsidP="008205C6"/>
          <w:p w:rsidR="008205C6" w:rsidRPr="008205C6" w:rsidRDefault="008205C6" w:rsidP="00E6792F">
            <w:pPr>
              <w:pStyle w:val="Liststycke"/>
              <w:numPr>
                <w:ilvl w:val="0"/>
                <w:numId w:val="9"/>
              </w:numPr>
            </w:pPr>
            <w:r w:rsidRPr="008205C6">
              <w:fldChar w:fldCharType="begin">
                <w:ffData>
                  <w:name w:val="Kryss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ryss12"/>
            <w:r w:rsidRPr="008205C6">
              <w:instrText xml:space="preserve"> FORMCHECKBOX </w:instrText>
            </w:r>
            <w:r w:rsidR="00FA234C">
              <w:fldChar w:fldCharType="separate"/>
            </w:r>
            <w:r w:rsidRPr="008205C6">
              <w:fldChar w:fldCharType="end"/>
            </w:r>
            <w:bookmarkEnd w:id="11"/>
            <w:r w:rsidR="00E6792F">
              <w:t xml:space="preserve"> </w:t>
            </w:r>
            <w:r w:rsidRPr="008205C6">
              <w:t>Omvårdnad och service</w:t>
            </w:r>
          </w:p>
          <w:p w:rsidR="00E0641D" w:rsidRDefault="008205C6" w:rsidP="00E6792F">
            <w:pPr>
              <w:pStyle w:val="Liststycke"/>
              <w:numPr>
                <w:ilvl w:val="0"/>
                <w:numId w:val="9"/>
              </w:numPr>
            </w:pPr>
            <w:r w:rsidRPr="008205C6">
              <w:fldChar w:fldCharType="begin">
                <w:ffData>
                  <w:name w:val="Kryss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ryss13"/>
            <w:r w:rsidRPr="008205C6">
              <w:instrText xml:space="preserve"> FORMCHECKBOX </w:instrText>
            </w:r>
            <w:r w:rsidR="00FA234C">
              <w:fldChar w:fldCharType="separate"/>
            </w:r>
            <w:r w:rsidRPr="008205C6">
              <w:fldChar w:fldCharType="end"/>
            </w:r>
            <w:bookmarkEnd w:id="12"/>
            <w:r w:rsidRPr="008205C6">
              <w:t xml:space="preserve"> Service    </w:t>
            </w:r>
          </w:p>
          <w:p w:rsidR="008205C6" w:rsidRPr="008205C6" w:rsidRDefault="00E0641D" w:rsidP="00E6792F">
            <w:pPr>
              <w:pStyle w:val="Liststycke"/>
              <w:numPr>
                <w:ilvl w:val="0"/>
                <w:numId w:val="9"/>
              </w:numPr>
            </w:pPr>
            <w:r w:rsidRPr="008205C6">
              <w:fldChar w:fldCharType="begin">
                <w:ffData>
                  <w:name w:val="Kryss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05C6">
              <w:instrText xml:space="preserve"> FORMCHECKBOX </w:instrText>
            </w:r>
            <w:r w:rsidR="00FA234C">
              <w:fldChar w:fldCharType="separate"/>
            </w:r>
            <w:r w:rsidRPr="008205C6">
              <w:fldChar w:fldCharType="end"/>
            </w:r>
            <w:r w:rsidRPr="008205C6">
              <w:t xml:space="preserve"> </w:t>
            </w:r>
            <w:r>
              <w:t>Nattinsats</w:t>
            </w:r>
            <w:r w:rsidR="008205C6" w:rsidRPr="008205C6">
              <w:t xml:space="preserve">          </w:t>
            </w:r>
          </w:p>
          <w:p w:rsidR="008205C6" w:rsidRPr="008205C6" w:rsidRDefault="008205C6" w:rsidP="008205C6">
            <w:pPr>
              <w:rPr>
                <w:b/>
              </w:rPr>
            </w:pPr>
          </w:p>
        </w:tc>
      </w:tr>
      <w:tr w:rsidR="008205C6" w:rsidRPr="008205C6" w:rsidTr="00C73B8F">
        <w:tc>
          <w:tcPr>
            <w:tcW w:w="8755" w:type="dxa"/>
          </w:tcPr>
          <w:p w:rsidR="008205C6" w:rsidRPr="008205C6" w:rsidRDefault="008205C6" w:rsidP="008205C6">
            <w:pPr>
              <w:rPr>
                <w:b/>
              </w:rPr>
            </w:pPr>
          </w:p>
          <w:p w:rsidR="008205C6" w:rsidRPr="008205C6" w:rsidRDefault="008205C6" w:rsidP="008205C6">
            <w:r w:rsidRPr="008205C6">
              <w:rPr>
                <w:b/>
              </w:rPr>
              <w:t xml:space="preserve">Geografisk indelning – välj det/de geografiska områden ni avser att arbeta inom </w:t>
            </w:r>
            <w:r w:rsidR="00D17E23">
              <w:t>(se punkt</w:t>
            </w:r>
            <w:r w:rsidR="00E6792F" w:rsidRPr="00E6792F">
              <w:t xml:space="preserve"> 1.6.4 i förfrågningsunderlag)</w:t>
            </w:r>
          </w:p>
          <w:p w:rsidR="008205C6" w:rsidRPr="008205C6" w:rsidRDefault="008205C6" w:rsidP="008205C6"/>
          <w:p w:rsidR="00966A94" w:rsidRDefault="00966A94" w:rsidP="00966A94">
            <w:pPr>
              <w:tabs>
                <w:tab w:val="left" w:pos="5245"/>
                <w:tab w:val="left" w:pos="9072"/>
              </w:tabs>
            </w:pPr>
            <w:r>
              <w:t>Valda områden:</w:t>
            </w:r>
          </w:p>
          <w:p w:rsidR="00966A94" w:rsidRPr="00DF5732" w:rsidRDefault="00966A94" w:rsidP="00966A94">
            <w:pPr>
              <w:tabs>
                <w:tab w:val="left" w:pos="5245"/>
                <w:tab w:val="left" w:pos="9072"/>
              </w:tabs>
              <w:rPr>
                <w:b/>
                <w:i/>
                <w:sz w:val="16"/>
                <w:szCs w:val="16"/>
              </w:rPr>
            </w:pPr>
          </w:p>
          <w:p w:rsidR="00966A94" w:rsidRDefault="00966A94" w:rsidP="00966A94">
            <w:pPr>
              <w:tabs>
                <w:tab w:val="left" w:pos="709"/>
                <w:tab w:val="left" w:pos="3119"/>
              </w:tabs>
              <w:ind w:left="360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A234C">
              <w:fldChar w:fldCharType="separate"/>
            </w:r>
            <w:r>
              <w:fldChar w:fldCharType="end"/>
            </w:r>
            <w:r>
              <w:t xml:space="preserve"> 1. Sundsvalls tätort</w:t>
            </w:r>
            <w:r>
              <w:tab/>
            </w:r>
            <w:r w:rsidRPr="005D587E">
              <w:rPr>
                <w:color w:val="808080"/>
              </w:rPr>
              <w:t>(stad)</w:t>
            </w:r>
          </w:p>
          <w:p w:rsidR="00966A94" w:rsidRDefault="00966A94" w:rsidP="00966A94">
            <w:pPr>
              <w:tabs>
                <w:tab w:val="left" w:pos="709"/>
                <w:tab w:val="left" w:pos="3119"/>
              </w:tabs>
              <w:ind w:left="360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A234C">
              <w:fldChar w:fldCharType="separate"/>
            </w:r>
            <w:r>
              <w:fldChar w:fldCharType="end"/>
            </w:r>
            <w:r>
              <w:t xml:space="preserve"> 2. Alnö</w:t>
            </w:r>
            <w:r>
              <w:tab/>
            </w:r>
            <w:r w:rsidRPr="005D587E">
              <w:rPr>
                <w:color w:val="808080"/>
              </w:rPr>
              <w:t>(tätort)</w:t>
            </w:r>
          </w:p>
          <w:p w:rsidR="00966A94" w:rsidRDefault="00966A94" w:rsidP="00966A94">
            <w:pPr>
              <w:tabs>
                <w:tab w:val="left" w:pos="709"/>
                <w:tab w:val="left" w:pos="3119"/>
              </w:tabs>
              <w:ind w:left="360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A234C">
              <w:fldChar w:fldCharType="separate"/>
            </w:r>
            <w:r>
              <w:fldChar w:fldCharType="end"/>
            </w:r>
            <w:r>
              <w:t xml:space="preserve"> 3. Sättna</w:t>
            </w:r>
            <w:r>
              <w:tab/>
            </w:r>
            <w:r w:rsidRPr="005D587E">
              <w:rPr>
                <w:color w:val="808080"/>
              </w:rPr>
              <w:t>(tätort)</w:t>
            </w:r>
          </w:p>
          <w:p w:rsidR="00966A94" w:rsidRDefault="00966A94" w:rsidP="00966A94">
            <w:pPr>
              <w:tabs>
                <w:tab w:val="left" w:pos="709"/>
                <w:tab w:val="left" w:pos="3119"/>
              </w:tabs>
              <w:ind w:left="360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A234C">
              <w:fldChar w:fldCharType="separate"/>
            </w:r>
            <w:r>
              <w:fldChar w:fldCharType="end"/>
            </w:r>
            <w:r>
              <w:t xml:space="preserve"> 4. Njurunda tätort</w:t>
            </w:r>
            <w:r>
              <w:tab/>
            </w:r>
            <w:r w:rsidRPr="005D587E">
              <w:rPr>
                <w:color w:val="808080"/>
              </w:rPr>
              <w:t>(tätort)</w:t>
            </w:r>
          </w:p>
          <w:p w:rsidR="00966A94" w:rsidRDefault="00966A94" w:rsidP="00966A94">
            <w:pPr>
              <w:tabs>
                <w:tab w:val="left" w:pos="709"/>
                <w:tab w:val="left" w:pos="3119"/>
              </w:tabs>
              <w:ind w:left="360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A234C">
              <w:fldChar w:fldCharType="separate"/>
            </w:r>
            <w:r>
              <w:fldChar w:fldCharType="end"/>
            </w:r>
            <w:r>
              <w:t xml:space="preserve"> 5. Njurunda glesbygd</w:t>
            </w:r>
            <w:r>
              <w:tab/>
            </w:r>
            <w:r w:rsidRPr="005D587E">
              <w:rPr>
                <w:color w:val="808080"/>
              </w:rPr>
              <w:t>(tätort)</w:t>
            </w:r>
          </w:p>
          <w:p w:rsidR="00966A94" w:rsidRDefault="00966A94" w:rsidP="00966A94">
            <w:pPr>
              <w:tabs>
                <w:tab w:val="left" w:pos="709"/>
                <w:tab w:val="left" w:pos="3119"/>
              </w:tabs>
              <w:ind w:left="360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A234C">
              <w:fldChar w:fldCharType="separate"/>
            </w:r>
            <w:r>
              <w:fldChar w:fldCharType="end"/>
            </w:r>
            <w:r>
              <w:t xml:space="preserve"> 6. Matfors</w:t>
            </w:r>
            <w:r>
              <w:tab/>
            </w:r>
            <w:r w:rsidRPr="005D587E">
              <w:rPr>
                <w:color w:val="808080"/>
              </w:rPr>
              <w:t>(tätort)</w:t>
            </w:r>
          </w:p>
          <w:p w:rsidR="00966A94" w:rsidRPr="005D587E" w:rsidRDefault="00966A94" w:rsidP="00966A94">
            <w:pPr>
              <w:tabs>
                <w:tab w:val="left" w:pos="709"/>
                <w:tab w:val="left" w:pos="3119"/>
              </w:tabs>
              <w:ind w:left="360"/>
              <w:rPr>
                <w:color w:val="80808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A234C">
              <w:fldChar w:fldCharType="separate"/>
            </w:r>
            <w:r>
              <w:fldChar w:fldCharType="end"/>
            </w:r>
            <w:r>
              <w:t xml:space="preserve"> 7. Stöde</w:t>
            </w:r>
            <w:r>
              <w:tab/>
            </w:r>
            <w:r w:rsidRPr="005D587E">
              <w:rPr>
                <w:color w:val="808080"/>
              </w:rPr>
              <w:t>(tätort)</w:t>
            </w:r>
          </w:p>
          <w:p w:rsidR="00966A94" w:rsidRDefault="00966A94" w:rsidP="00966A94">
            <w:pPr>
              <w:tabs>
                <w:tab w:val="left" w:pos="709"/>
                <w:tab w:val="left" w:pos="3119"/>
              </w:tabs>
              <w:ind w:left="360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A234C">
              <w:fldChar w:fldCharType="separate"/>
            </w:r>
            <w:r>
              <w:fldChar w:fldCharType="end"/>
            </w:r>
            <w:r>
              <w:t xml:space="preserve"> 8. Indal-Liden</w:t>
            </w:r>
            <w:r>
              <w:tab/>
            </w:r>
            <w:r w:rsidR="00630AD3" w:rsidRPr="00630AD3">
              <w:rPr>
                <w:color w:val="808080" w:themeColor="background1" w:themeShade="80"/>
              </w:rPr>
              <w:t>(</w:t>
            </w:r>
            <w:r w:rsidR="00630AD3">
              <w:rPr>
                <w:color w:val="808080" w:themeColor="background1" w:themeShade="80"/>
              </w:rPr>
              <w:t>l</w:t>
            </w:r>
            <w:r w:rsidRPr="005D587E">
              <w:rPr>
                <w:color w:val="808080"/>
              </w:rPr>
              <w:t>andsbygd)</w:t>
            </w:r>
          </w:p>
          <w:p w:rsidR="00D17E23" w:rsidRPr="008205C6" w:rsidRDefault="00D17E23" w:rsidP="00D17E23">
            <w:pPr>
              <w:ind w:left="720"/>
            </w:pPr>
          </w:p>
          <w:p w:rsidR="008205C6" w:rsidRPr="008205C6" w:rsidRDefault="008205C6" w:rsidP="008205C6"/>
        </w:tc>
      </w:tr>
      <w:tr w:rsidR="008205C6" w:rsidRPr="008205C6" w:rsidTr="00C73B8F">
        <w:tc>
          <w:tcPr>
            <w:tcW w:w="8755" w:type="dxa"/>
          </w:tcPr>
          <w:p w:rsidR="00D17E23" w:rsidRDefault="00D17E23" w:rsidP="008205C6">
            <w:pPr>
              <w:rPr>
                <w:b/>
              </w:rPr>
            </w:pPr>
          </w:p>
          <w:p w:rsidR="00630AD3" w:rsidRDefault="008205C6" w:rsidP="008205C6">
            <w:pPr>
              <w:rPr>
                <w:b/>
              </w:rPr>
            </w:pPr>
            <w:r w:rsidRPr="008205C6">
              <w:rPr>
                <w:b/>
              </w:rPr>
              <w:t xml:space="preserve">Kapacitetstak – ange eventuellt kapacitetstak i timmar per månad </w:t>
            </w:r>
          </w:p>
          <w:p w:rsidR="008205C6" w:rsidRPr="008205C6" w:rsidRDefault="008205C6" w:rsidP="008205C6">
            <w:r w:rsidRPr="008205C6">
              <w:t>(s</w:t>
            </w:r>
            <w:r w:rsidR="00E6792F">
              <w:t xml:space="preserve">e </w:t>
            </w:r>
            <w:r w:rsidR="00D17E23">
              <w:t>punkt</w:t>
            </w:r>
            <w:r w:rsidR="00E6792F">
              <w:t xml:space="preserve"> 1.6.2 i förfrågningsunderlag</w:t>
            </w:r>
            <w:r w:rsidRPr="008205C6">
              <w:t>)</w:t>
            </w:r>
          </w:p>
          <w:p w:rsidR="008205C6" w:rsidRPr="008205C6" w:rsidRDefault="008205C6" w:rsidP="008205C6"/>
          <w:bookmarkStart w:id="13" w:name="Text12"/>
          <w:p w:rsidR="008205C6" w:rsidRPr="008205C6" w:rsidRDefault="008205C6" w:rsidP="008205C6">
            <w:r w:rsidRPr="008205C6">
              <w:fldChar w:fldCharType="begin">
                <w:ffData>
                  <w:name w:val="Text12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Pr="008205C6">
              <w:instrText xml:space="preserve"> FORMTEXT </w:instrText>
            </w:r>
            <w:r w:rsidRPr="008205C6">
              <w:fldChar w:fldCharType="separate"/>
            </w:r>
            <w:r w:rsidRPr="008205C6">
              <w:t> </w:t>
            </w:r>
            <w:r w:rsidRPr="008205C6">
              <w:t> </w:t>
            </w:r>
            <w:r w:rsidRPr="008205C6">
              <w:t> </w:t>
            </w:r>
            <w:r w:rsidRPr="008205C6">
              <w:t> </w:t>
            </w:r>
            <w:r w:rsidRPr="008205C6">
              <w:t> </w:t>
            </w:r>
            <w:r w:rsidRPr="008205C6">
              <w:fldChar w:fldCharType="end"/>
            </w:r>
            <w:bookmarkEnd w:id="13"/>
            <w:r w:rsidRPr="008205C6">
              <w:t xml:space="preserve"> timmar/månad (Kapacitetstaket får som minst vara 150 timmar/månad)</w:t>
            </w:r>
          </w:p>
          <w:p w:rsidR="008205C6" w:rsidRPr="008205C6" w:rsidRDefault="008205C6" w:rsidP="008205C6"/>
          <w:p w:rsidR="008205C6" w:rsidRPr="008205C6" w:rsidRDefault="008205C6" w:rsidP="008205C6">
            <w:r w:rsidRPr="008205C6">
              <w:fldChar w:fldCharType="begin">
                <w:ffData>
                  <w:name w:val="Kryss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Kryss11"/>
            <w:r w:rsidRPr="008205C6">
              <w:instrText xml:space="preserve"> FORMCHECKBOX </w:instrText>
            </w:r>
            <w:r w:rsidR="00FA234C">
              <w:fldChar w:fldCharType="separate"/>
            </w:r>
            <w:r w:rsidRPr="008205C6">
              <w:fldChar w:fldCharType="end"/>
            </w:r>
            <w:bookmarkEnd w:id="14"/>
            <w:r w:rsidRPr="008205C6">
              <w:t xml:space="preserve"> Inget kapacitetstak</w:t>
            </w:r>
          </w:p>
          <w:p w:rsidR="008205C6" w:rsidRPr="008205C6" w:rsidRDefault="008205C6" w:rsidP="00E6792F">
            <w:pPr>
              <w:rPr>
                <w:b/>
              </w:rPr>
            </w:pPr>
          </w:p>
        </w:tc>
      </w:tr>
      <w:tr w:rsidR="008205C6" w:rsidRPr="008205C6" w:rsidTr="00C73B8F">
        <w:tc>
          <w:tcPr>
            <w:tcW w:w="8755" w:type="dxa"/>
          </w:tcPr>
          <w:p w:rsidR="008205C6" w:rsidRPr="008205C6" w:rsidRDefault="008205C6" w:rsidP="008205C6">
            <w:pPr>
              <w:rPr>
                <w:b/>
              </w:rPr>
            </w:pPr>
          </w:p>
          <w:p w:rsidR="008205C6" w:rsidRPr="008205C6" w:rsidRDefault="008205C6" w:rsidP="008205C6">
            <w:pPr>
              <w:rPr>
                <w:b/>
              </w:rPr>
            </w:pPr>
            <w:r w:rsidRPr="008205C6">
              <w:rPr>
                <w:b/>
              </w:rPr>
              <w:t>Tilläggstjänster – om ni har för avsikt att tillhandahålla tilläg</w:t>
            </w:r>
            <w:r>
              <w:rPr>
                <w:b/>
              </w:rPr>
              <w:t>gstjänster presentera dem nedan</w:t>
            </w:r>
            <w:r w:rsidR="00E6792F">
              <w:rPr>
                <w:b/>
              </w:rPr>
              <w:t xml:space="preserve"> </w:t>
            </w:r>
          </w:p>
          <w:p w:rsidR="008205C6" w:rsidRPr="008205C6" w:rsidRDefault="008205C6" w:rsidP="008205C6">
            <w:pPr>
              <w:rPr>
                <w:b/>
                <w:u w:val="single"/>
              </w:rPr>
            </w:pPr>
          </w:p>
          <w:bookmarkStart w:id="15" w:name="Text13"/>
          <w:p w:rsidR="008205C6" w:rsidRPr="008205C6" w:rsidRDefault="008205C6" w:rsidP="008205C6">
            <w:r w:rsidRPr="008205C6">
              <w:fldChar w:fldCharType="begin">
                <w:ffData>
                  <w:name w:val="Text13"/>
                  <w:enabled/>
                  <w:calcOnExit w:val="0"/>
                  <w:textInput>
                    <w:maxLength w:val="350"/>
                    <w:format w:val="Inledande versal"/>
                  </w:textInput>
                </w:ffData>
              </w:fldChar>
            </w:r>
            <w:r w:rsidRPr="008205C6">
              <w:instrText xml:space="preserve"> FORMTEXT </w:instrText>
            </w:r>
            <w:r w:rsidRPr="008205C6">
              <w:fldChar w:fldCharType="separate"/>
            </w:r>
            <w:r w:rsidRPr="008205C6">
              <w:t> </w:t>
            </w:r>
            <w:r w:rsidRPr="008205C6">
              <w:t> </w:t>
            </w:r>
            <w:r w:rsidRPr="008205C6">
              <w:t> </w:t>
            </w:r>
            <w:r w:rsidRPr="008205C6">
              <w:t> </w:t>
            </w:r>
            <w:r w:rsidRPr="008205C6">
              <w:t> </w:t>
            </w:r>
            <w:r w:rsidRPr="008205C6">
              <w:fldChar w:fldCharType="end"/>
            </w:r>
            <w:bookmarkEnd w:id="15"/>
          </w:p>
          <w:p w:rsidR="008205C6" w:rsidRPr="008205C6" w:rsidRDefault="008205C6" w:rsidP="008205C6">
            <w:pPr>
              <w:rPr>
                <w:b/>
                <w:u w:val="single"/>
              </w:rPr>
            </w:pPr>
          </w:p>
        </w:tc>
      </w:tr>
    </w:tbl>
    <w:p w:rsidR="008205C6" w:rsidRPr="008205C6" w:rsidRDefault="008205C6" w:rsidP="008205C6"/>
    <w:p w:rsidR="008205C6" w:rsidRPr="008205C6" w:rsidRDefault="008205C6" w:rsidP="008205C6"/>
    <w:tbl>
      <w:tblPr>
        <w:tblStyle w:val="Tabellrutnt"/>
        <w:tblW w:w="8755" w:type="dxa"/>
        <w:tblInd w:w="108" w:type="dxa"/>
        <w:tblLook w:val="01E0" w:firstRow="1" w:lastRow="1" w:firstColumn="1" w:lastColumn="1" w:noHBand="0" w:noVBand="0"/>
      </w:tblPr>
      <w:tblGrid>
        <w:gridCol w:w="8755"/>
      </w:tblGrid>
      <w:tr w:rsidR="008205C6" w:rsidRPr="008205C6" w:rsidTr="00C73B8F">
        <w:tc>
          <w:tcPr>
            <w:tcW w:w="8755" w:type="dxa"/>
            <w:shd w:val="clear" w:color="auto" w:fill="E0E0E0"/>
          </w:tcPr>
          <w:p w:rsidR="008205C6" w:rsidRPr="008205C6" w:rsidRDefault="008205C6" w:rsidP="008205C6">
            <w:pPr>
              <w:rPr>
                <w:b/>
              </w:rPr>
            </w:pPr>
            <w:r w:rsidRPr="008205C6">
              <w:rPr>
                <w:b/>
              </w:rPr>
              <w:t xml:space="preserve">4. Underlag för kvalificering </w:t>
            </w:r>
          </w:p>
          <w:p w:rsidR="008205C6" w:rsidRPr="008205C6" w:rsidRDefault="008205C6" w:rsidP="008205C6">
            <w:r w:rsidRPr="008205C6">
              <w:tab/>
            </w:r>
          </w:p>
        </w:tc>
      </w:tr>
      <w:tr w:rsidR="008205C6" w:rsidRPr="008205C6" w:rsidTr="00C73B8F">
        <w:tc>
          <w:tcPr>
            <w:tcW w:w="8755" w:type="dxa"/>
          </w:tcPr>
          <w:p w:rsidR="008205C6" w:rsidRPr="008205C6" w:rsidRDefault="008205C6" w:rsidP="008205C6">
            <w:pPr>
              <w:rPr>
                <w:b/>
              </w:rPr>
            </w:pPr>
          </w:p>
          <w:p w:rsidR="00630AD3" w:rsidRDefault="008205C6" w:rsidP="008205C6">
            <w:pPr>
              <w:rPr>
                <w:b/>
              </w:rPr>
            </w:pPr>
            <w:r w:rsidRPr="008205C6">
              <w:rPr>
                <w:b/>
              </w:rPr>
              <w:t>Vi uppfyller samtliga krav som ställ</w:t>
            </w:r>
            <w:r w:rsidR="00D17E23">
              <w:rPr>
                <w:b/>
              </w:rPr>
              <w:t>s/anges i förfrågningsunderlag</w:t>
            </w:r>
            <w:r w:rsidR="005C2898">
              <w:rPr>
                <w:b/>
              </w:rPr>
              <w:t>et</w:t>
            </w:r>
            <w:r w:rsidRPr="008205C6">
              <w:rPr>
                <w:b/>
              </w:rPr>
              <w:t xml:space="preserve"> </w:t>
            </w:r>
          </w:p>
          <w:p w:rsidR="008205C6" w:rsidRPr="008205C6" w:rsidRDefault="008205C6" w:rsidP="008205C6">
            <w:r w:rsidRPr="008205C6">
              <w:t>(se förfrågningsunderlaget i helhet)</w:t>
            </w:r>
          </w:p>
          <w:p w:rsidR="008205C6" w:rsidRPr="008205C6" w:rsidRDefault="008205C6" w:rsidP="008205C6"/>
          <w:p w:rsidR="008205C6" w:rsidRPr="008205C6" w:rsidRDefault="008205C6" w:rsidP="008205C6">
            <w:r w:rsidRPr="008205C6">
              <w:fldChar w:fldCharType="begin">
                <w:ffData>
                  <w:name w:val="Kryss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05C6">
              <w:instrText xml:space="preserve"> FORMCHECKBOX </w:instrText>
            </w:r>
            <w:r w:rsidR="00FA234C">
              <w:fldChar w:fldCharType="separate"/>
            </w:r>
            <w:r w:rsidRPr="008205C6">
              <w:fldChar w:fldCharType="end"/>
            </w:r>
            <w:r w:rsidRPr="008205C6">
              <w:t xml:space="preserve"> Ja</w:t>
            </w:r>
          </w:p>
          <w:p w:rsidR="008205C6" w:rsidRPr="008205C6" w:rsidRDefault="008205C6" w:rsidP="008205C6">
            <w:r w:rsidRPr="008205C6">
              <w:fldChar w:fldCharType="begin">
                <w:ffData>
                  <w:name w:val="Kryss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205C6">
              <w:instrText xml:space="preserve"> FORMCHECKBOX </w:instrText>
            </w:r>
            <w:r w:rsidR="00FA234C">
              <w:fldChar w:fldCharType="separate"/>
            </w:r>
            <w:r w:rsidRPr="008205C6">
              <w:fldChar w:fldCharType="end"/>
            </w:r>
            <w:r w:rsidRPr="008205C6">
              <w:t xml:space="preserve"> Nej, ange nedan vilket/a krav som inte uppfylls</w:t>
            </w:r>
          </w:p>
          <w:p w:rsidR="008205C6" w:rsidRPr="008205C6" w:rsidRDefault="008205C6" w:rsidP="008205C6"/>
          <w:bookmarkStart w:id="16" w:name="Text14"/>
          <w:p w:rsidR="008205C6" w:rsidRPr="008205C6" w:rsidRDefault="008205C6" w:rsidP="008205C6">
            <w:r w:rsidRPr="008205C6">
              <w:fldChar w:fldCharType="begin">
                <w:ffData>
                  <w:name w:val="Text14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8205C6">
              <w:instrText xml:space="preserve"> FORMTEXT </w:instrText>
            </w:r>
            <w:r w:rsidRPr="008205C6">
              <w:fldChar w:fldCharType="separate"/>
            </w:r>
            <w:r w:rsidRPr="008205C6">
              <w:t> </w:t>
            </w:r>
            <w:r w:rsidRPr="008205C6">
              <w:t> </w:t>
            </w:r>
            <w:r w:rsidRPr="008205C6">
              <w:t> </w:t>
            </w:r>
            <w:r w:rsidRPr="008205C6">
              <w:t> </w:t>
            </w:r>
            <w:r w:rsidRPr="008205C6">
              <w:t> </w:t>
            </w:r>
            <w:r w:rsidRPr="008205C6">
              <w:fldChar w:fldCharType="end"/>
            </w:r>
            <w:bookmarkEnd w:id="16"/>
          </w:p>
          <w:p w:rsidR="008205C6" w:rsidRPr="008205C6" w:rsidRDefault="008205C6" w:rsidP="008205C6">
            <w:pPr>
              <w:rPr>
                <w:u w:val="single"/>
              </w:rPr>
            </w:pPr>
          </w:p>
        </w:tc>
      </w:tr>
      <w:tr w:rsidR="008205C6" w:rsidRPr="008205C6" w:rsidTr="00C73B8F">
        <w:tc>
          <w:tcPr>
            <w:tcW w:w="8755" w:type="dxa"/>
          </w:tcPr>
          <w:p w:rsidR="008205C6" w:rsidRPr="008205C6" w:rsidRDefault="008205C6" w:rsidP="008205C6">
            <w:pPr>
              <w:rPr>
                <w:b/>
              </w:rPr>
            </w:pPr>
          </w:p>
          <w:p w:rsidR="008205C6" w:rsidRPr="008205C6" w:rsidRDefault="008205C6" w:rsidP="008205C6">
            <w:pPr>
              <w:rPr>
                <w:b/>
              </w:rPr>
            </w:pPr>
            <w:r w:rsidRPr="008205C6">
              <w:rPr>
                <w:b/>
              </w:rPr>
              <w:t>Bilagor/handlingar som ska bifogas ansökan. Handlingar kan bifogas elektroniskt via e-Avrop alternativt skickas med post till:</w:t>
            </w:r>
          </w:p>
          <w:p w:rsidR="00630AD3" w:rsidRDefault="00630AD3" w:rsidP="008205C6"/>
          <w:p w:rsidR="008205C6" w:rsidRPr="008205C6" w:rsidRDefault="008205C6" w:rsidP="008205C6">
            <w:r w:rsidRPr="008205C6">
              <w:t>Sundsvalls kommun</w:t>
            </w:r>
          </w:p>
          <w:p w:rsidR="008205C6" w:rsidRPr="008205C6" w:rsidRDefault="008205C6" w:rsidP="008205C6">
            <w:r w:rsidRPr="008205C6">
              <w:t>Socialtjänsten</w:t>
            </w:r>
          </w:p>
          <w:p w:rsidR="008205C6" w:rsidRPr="008205C6" w:rsidRDefault="008205C6" w:rsidP="008205C6">
            <w:r w:rsidRPr="008205C6">
              <w:t>LOV-handläggning</w:t>
            </w:r>
          </w:p>
          <w:p w:rsidR="008205C6" w:rsidRPr="008205C6" w:rsidRDefault="008205C6" w:rsidP="008205C6">
            <w:r w:rsidRPr="008205C6">
              <w:t>851 85 Sundsvall</w:t>
            </w:r>
          </w:p>
          <w:p w:rsidR="008205C6" w:rsidRPr="008205C6" w:rsidRDefault="008205C6" w:rsidP="008205C6">
            <w:pPr>
              <w:rPr>
                <w:b/>
              </w:rPr>
            </w:pPr>
          </w:p>
          <w:p w:rsidR="008205C6" w:rsidRPr="008205C6" w:rsidRDefault="008205C6" w:rsidP="008205C6">
            <w:pPr>
              <w:rPr>
                <w:b/>
              </w:rPr>
            </w:pPr>
            <w:r w:rsidRPr="008205C6">
              <w:rPr>
                <w:b/>
              </w:rPr>
              <w:t>Checklista</w:t>
            </w:r>
          </w:p>
          <w:p w:rsidR="008205C6" w:rsidRPr="008205C6" w:rsidRDefault="008205C6" w:rsidP="008205C6">
            <w:r w:rsidRPr="008205C6">
              <w:fldChar w:fldCharType="begin">
                <w:ffData>
                  <w:name w:val="Kryss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Kryss21"/>
            <w:r w:rsidRPr="008205C6">
              <w:instrText xml:space="preserve"> FORMCHECKBOX </w:instrText>
            </w:r>
            <w:r w:rsidR="00FA234C">
              <w:fldChar w:fldCharType="separate"/>
            </w:r>
            <w:r w:rsidRPr="008205C6">
              <w:fldChar w:fldCharType="end"/>
            </w:r>
            <w:bookmarkEnd w:id="17"/>
            <w:r w:rsidRPr="008205C6">
              <w:t xml:space="preserve"> Registreringsbevis</w:t>
            </w:r>
          </w:p>
          <w:p w:rsidR="008205C6" w:rsidRPr="008205C6" w:rsidRDefault="008205C6" w:rsidP="008205C6">
            <w:r w:rsidRPr="008205C6">
              <w:fldChar w:fldCharType="begin">
                <w:ffData>
                  <w:name w:val="Kryss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Kryss22"/>
            <w:r w:rsidRPr="008205C6">
              <w:instrText xml:space="preserve"> FORMCHECKBOX </w:instrText>
            </w:r>
            <w:r w:rsidR="00FA234C">
              <w:fldChar w:fldCharType="separate"/>
            </w:r>
            <w:r w:rsidRPr="008205C6">
              <w:fldChar w:fldCharType="end"/>
            </w:r>
            <w:bookmarkEnd w:id="18"/>
            <w:r w:rsidRPr="008205C6">
              <w:t xml:space="preserve"> Ansvarsförsäkring</w:t>
            </w:r>
          </w:p>
          <w:p w:rsidR="008205C6" w:rsidRPr="008205C6" w:rsidRDefault="008205C6" w:rsidP="008205C6">
            <w:r w:rsidRPr="008205C6">
              <w:fldChar w:fldCharType="begin">
                <w:ffData>
                  <w:name w:val="Kryss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Kryss23"/>
            <w:r w:rsidRPr="008205C6">
              <w:instrText xml:space="preserve"> FORMCHECKBOX </w:instrText>
            </w:r>
            <w:r w:rsidR="00FA234C">
              <w:fldChar w:fldCharType="separate"/>
            </w:r>
            <w:r w:rsidRPr="008205C6">
              <w:fldChar w:fldCharType="end"/>
            </w:r>
            <w:bookmarkEnd w:id="19"/>
            <w:r w:rsidRPr="008205C6">
              <w:t xml:space="preserve"> </w:t>
            </w:r>
            <w:r w:rsidR="00D17E23">
              <w:t>K</w:t>
            </w:r>
            <w:r w:rsidRPr="008205C6">
              <w:t>ollektivavtal</w:t>
            </w:r>
            <w:r w:rsidR="00D17E23">
              <w:t xml:space="preserve"> </w:t>
            </w:r>
            <w:r w:rsidRPr="008205C6">
              <w:t xml:space="preserve">eller motsvarande enligt förfrågningsunderlag punkt </w:t>
            </w:r>
            <w:r w:rsidR="00D17E23">
              <w:t>1.7 och 3.3</w:t>
            </w:r>
          </w:p>
          <w:p w:rsidR="008205C6" w:rsidRPr="008205C6" w:rsidRDefault="008205C6" w:rsidP="008205C6">
            <w:r w:rsidRPr="008205C6">
              <w:fldChar w:fldCharType="begin">
                <w:ffData>
                  <w:name w:val="Kryss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Kryss24"/>
            <w:r w:rsidRPr="008205C6">
              <w:instrText xml:space="preserve"> FORMCHECKBOX </w:instrText>
            </w:r>
            <w:r w:rsidR="00FA234C">
              <w:fldChar w:fldCharType="separate"/>
            </w:r>
            <w:r w:rsidRPr="008205C6">
              <w:fldChar w:fldCharType="end"/>
            </w:r>
            <w:bookmarkEnd w:id="20"/>
            <w:r w:rsidRPr="008205C6">
              <w:t xml:space="preserve"> Meritförteckning, vidimerad</w:t>
            </w:r>
            <w:r w:rsidR="00D17E23">
              <w:t xml:space="preserve"> </w:t>
            </w:r>
            <w:r w:rsidRPr="008205C6">
              <w:t xml:space="preserve">enligt </w:t>
            </w:r>
            <w:r w:rsidR="00D17E23">
              <w:t>punkt 3.4 i förfrågningsunderlag</w:t>
            </w:r>
          </w:p>
          <w:p w:rsidR="008205C6" w:rsidRDefault="008205C6" w:rsidP="008205C6">
            <w:r w:rsidRPr="008205C6">
              <w:fldChar w:fldCharType="begin">
                <w:ffData>
                  <w:name w:val="Kryss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Kryss26"/>
            <w:r w:rsidRPr="008205C6">
              <w:instrText xml:space="preserve"> FORMCHECKBOX </w:instrText>
            </w:r>
            <w:r w:rsidR="00FA234C">
              <w:fldChar w:fldCharType="separate"/>
            </w:r>
            <w:r w:rsidRPr="008205C6">
              <w:fldChar w:fldCharType="end"/>
            </w:r>
            <w:bookmarkEnd w:id="21"/>
            <w:r w:rsidRPr="008205C6">
              <w:t xml:space="preserve"> U</w:t>
            </w:r>
            <w:r w:rsidR="00D17E23">
              <w:t>tdrag ur belastningsregiste</w:t>
            </w:r>
            <w:r w:rsidR="00630AD3">
              <w:t>r</w:t>
            </w:r>
            <w:r w:rsidR="00D17E23">
              <w:t xml:space="preserve"> </w:t>
            </w:r>
            <w:r w:rsidRPr="008205C6">
              <w:t xml:space="preserve">enligt </w:t>
            </w:r>
            <w:r w:rsidR="00D17E23">
              <w:t>punkt 1.7 i förfrågningsunderlag</w:t>
            </w:r>
          </w:p>
          <w:p w:rsidR="00D17E23" w:rsidRPr="008205C6" w:rsidRDefault="00D17E23" w:rsidP="008205C6"/>
          <w:p w:rsidR="008205C6" w:rsidRPr="008205C6" w:rsidRDefault="008205C6" w:rsidP="008205C6">
            <w:pPr>
              <w:rPr>
                <w:b/>
              </w:rPr>
            </w:pPr>
          </w:p>
        </w:tc>
      </w:tr>
      <w:tr w:rsidR="008205C6" w:rsidRPr="008205C6" w:rsidTr="00C73B8F">
        <w:tc>
          <w:tcPr>
            <w:tcW w:w="8755" w:type="dxa"/>
          </w:tcPr>
          <w:p w:rsidR="008205C6" w:rsidRPr="008205C6" w:rsidRDefault="008205C6" w:rsidP="008205C6">
            <w:pPr>
              <w:rPr>
                <w:b/>
              </w:rPr>
            </w:pPr>
          </w:p>
          <w:p w:rsidR="008205C6" w:rsidRPr="008205C6" w:rsidRDefault="008205C6" w:rsidP="008205C6">
            <w:r w:rsidRPr="008205C6">
              <w:rPr>
                <w:b/>
              </w:rPr>
              <w:t xml:space="preserve">Beskriv ert </w:t>
            </w:r>
            <w:r w:rsidR="00D17E23">
              <w:rPr>
                <w:b/>
              </w:rPr>
              <w:t xml:space="preserve">ledningssystem </w:t>
            </w:r>
            <w:r w:rsidR="00D17E23" w:rsidRPr="00D17E23">
              <w:t>(se punkt 3.9 i förfrågningsunderlag)</w:t>
            </w:r>
          </w:p>
          <w:p w:rsidR="008205C6" w:rsidRPr="008205C6" w:rsidRDefault="008205C6" w:rsidP="008205C6">
            <w:r w:rsidRPr="008205C6"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2" w:name="Text15"/>
            <w:r w:rsidRPr="008205C6">
              <w:instrText xml:space="preserve"> FORMTEXT </w:instrText>
            </w:r>
            <w:r w:rsidRPr="008205C6">
              <w:fldChar w:fldCharType="separate"/>
            </w:r>
            <w:r w:rsidRPr="008205C6">
              <w:t> </w:t>
            </w:r>
            <w:r w:rsidRPr="008205C6">
              <w:t> </w:t>
            </w:r>
            <w:r w:rsidRPr="008205C6">
              <w:t> </w:t>
            </w:r>
            <w:r w:rsidRPr="008205C6">
              <w:t> </w:t>
            </w:r>
            <w:r w:rsidRPr="008205C6">
              <w:t> </w:t>
            </w:r>
            <w:r w:rsidRPr="008205C6">
              <w:fldChar w:fldCharType="end"/>
            </w:r>
            <w:bookmarkEnd w:id="22"/>
          </w:p>
          <w:p w:rsidR="008205C6" w:rsidRPr="008205C6" w:rsidRDefault="008205C6" w:rsidP="008205C6">
            <w:pPr>
              <w:rPr>
                <w:b/>
                <w:u w:val="single"/>
              </w:rPr>
            </w:pPr>
          </w:p>
        </w:tc>
      </w:tr>
    </w:tbl>
    <w:p w:rsidR="008205C6" w:rsidRPr="008205C6" w:rsidRDefault="008205C6" w:rsidP="008205C6"/>
    <w:p w:rsidR="008205C6" w:rsidRPr="008205C6" w:rsidRDefault="008205C6" w:rsidP="008205C6"/>
    <w:tbl>
      <w:tblPr>
        <w:tblStyle w:val="Tabellrutnt"/>
        <w:tblW w:w="8720" w:type="dxa"/>
        <w:tblInd w:w="108" w:type="dxa"/>
        <w:tblLook w:val="01E0" w:firstRow="1" w:lastRow="1" w:firstColumn="1" w:lastColumn="1" w:noHBand="0" w:noVBand="0"/>
      </w:tblPr>
      <w:tblGrid>
        <w:gridCol w:w="8720"/>
      </w:tblGrid>
      <w:tr w:rsidR="008205C6" w:rsidRPr="008205C6" w:rsidTr="00C73B8F">
        <w:tc>
          <w:tcPr>
            <w:tcW w:w="8720" w:type="dxa"/>
            <w:shd w:val="clear" w:color="auto" w:fill="E0E0E0"/>
          </w:tcPr>
          <w:p w:rsidR="008205C6" w:rsidRPr="008205C6" w:rsidRDefault="008205C6" w:rsidP="008205C6">
            <w:pPr>
              <w:rPr>
                <w:b/>
              </w:rPr>
            </w:pPr>
            <w:r w:rsidRPr="008205C6">
              <w:rPr>
                <w:b/>
              </w:rPr>
              <w:t xml:space="preserve">5. Presentation av utförare </w:t>
            </w:r>
          </w:p>
          <w:p w:rsidR="008205C6" w:rsidRPr="008205C6" w:rsidRDefault="008205C6" w:rsidP="008205C6">
            <w:r w:rsidRPr="008205C6">
              <w:tab/>
            </w:r>
          </w:p>
        </w:tc>
      </w:tr>
      <w:tr w:rsidR="008205C6" w:rsidRPr="008205C6" w:rsidTr="00C73B8F">
        <w:tc>
          <w:tcPr>
            <w:tcW w:w="8720" w:type="dxa"/>
            <w:tcBorders>
              <w:bottom w:val="single" w:sz="4" w:space="0" w:color="auto"/>
            </w:tcBorders>
          </w:tcPr>
          <w:p w:rsidR="008205C6" w:rsidRPr="008205C6" w:rsidRDefault="008205C6" w:rsidP="008205C6">
            <w:pPr>
              <w:rPr>
                <w:b/>
              </w:rPr>
            </w:pPr>
          </w:p>
          <w:p w:rsidR="008205C6" w:rsidRPr="008205C6" w:rsidRDefault="00D17E23" w:rsidP="008205C6">
            <w:pPr>
              <w:rPr>
                <w:b/>
              </w:rPr>
            </w:pPr>
            <w:r>
              <w:rPr>
                <w:b/>
              </w:rPr>
              <w:t>För att underlätta brukarens</w:t>
            </w:r>
            <w:r w:rsidR="008205C6" w:rsidRPr="008205C6">
              <w:rPr>
                <w:b/>
              </w:rPr>
              <w:t xml:space="preserve"> val av utförare sammanställer kommunen ett informationsmaterial över alla godkända utförare. Ett underlag ska bifogas ansökan alternativt lämnas in i samband med kontraktsskrivning. Underlaget ska sammanställas i bilaga i e-Avrop.</w:t>
            </w:r>
          </w:p>
          <w:p w:rsidR="008205C6" w:rsidRPr="008205C6" w:rsidRDefault="008205C6" w:rsidP="008205C6">
            <w:pPr>
              <w:rPr>
                <w:b/>
              </w:rPr>
            </w:pPr>
          </w:p>
          <w:p w:rsidR="008205C6" w:rsidRPr="008205C6" w:rsidRDefault="008205C6" w:rsidP="008205C6">
            <w:pPr>
              <w:rPr>
                <w:b/>
              </w:rPr>
            </w:pPr>
            <w:r w:rsidRPr="008205C6">
              <w:rPr>
                <w:b/>
              </w:rPr>
              <w:fldChar w:fldCharType="begin">
                <w:ffData>
                  <w:name w:val="Kryss1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3" w:name="Kryss16"/>
            <w:r w:rsidRPr="008205C6">
              <w:rPr>
                <w:b/>
              </w:rPr>
              <w:instrText xml:space="preserve"> FORMCHECKBOX </w:instrText>
            </w:r>
            <w:r w:rsidR="00FA234C">
              <w:rPr>
                <w:b/>
              </w:rPr>
            </w:r>
            <w:r w:rsidR="00FA234C">
              <w:rPr>
                <w:b/>
              </w:rPr>
              <w:fldChar w:fldCharType="separate"/>
            </w:r>
            <w:r w:rsidRPr="008205C6">
              <w:fldChar w:fldCharType="end"/>
            </w:r>
            <w:bookmarkEnd w:id="23"/>
            <w:r w:rsidRPr="008205C6">
              <w:rPr>
                <w:b/>
              </w:rPr>
              <w:t xml:space="preserve"> </w:t>
            </w:r>
            <w:r w:rsidRPr="008205C6">
              <w:t>Underlag bifogas ansökan</w:t>
            </w:r>
          </w:p>
          <w:p w:rsidR="008205C6" w:rsidRPr="008205C6" w:rsidRDefault="008205C6" w:rsidP="008205C6">
            <w:pPr>
              <w:rPr>
                <w:b/>
              </w:rPr>
            </w:pPr>
          </w:p>
          <w:p w:rsidR="008205C6" w:rsidRPr="008205C6" w:rsidRDefault="008205C6" w:rsidP="008205C6">
            <w:pPr>
              <w:rPr>
                <w:b/>
              </w:rPr>
            </w:pPr>
            <w:r w:rsidRPr="008205C6">
              <w:rPr>
                <w:b/>
              </w:rPr>
              <w:fldChar w:fldCharType="begin">
                <w:ffData>
                  <w:name w:val="Kryss1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4" w:name="Kryss17"/>
            <w:r w:rsidRPr="008205C6">
              <w:rPr>
                <w:b/>
              </w:rPr>
              <w:instrText xml:space="preserve"> FORMCHECKBOX </w:instrText>
            </w:r>
            <w:r w:rsidR="00FA234C">
              <w:rPr>
                <w:b/>
              </w:rPr>
            </w:r>
            <w:r w:rsidR="00FA234C">
              <w:rPr>
                <w:b/>
              </w:rPr>
              <w:fldChar w:fldCharType="separate"/>
            </w:r>
            <w:r w:rsidRPr="008205C6">
              <w:fldChar w:fldCharType="end"/>
            </w:r>
            <w:bookmarkEnd w:id="24"/>
            <w:r w:rsidRPr="008205C6">
              <w:rPr>
                <w:b/>
              </w:rPr>
              <w:t xml:space="preserve"> </w:t>
            </w:r>
            <w:r w:rsidRPr="008205C6">
              <w:t>Underlag lämnas senast i samband med kontraktsskrivning</w:t>
            </w:r>
          </w:p>
          <w:p w:rsidR="008205C6" w:rsidRPr="008205C6" w:rsidRDefault="008205C6" w:rsidP="008205C6"/>
        </w:tc>
      </w:tr>
    </w:tbl>
    <w:p w:rsidR="008205C6" w:rsidRPr="008205C6" w:rsidRDefault="008205C6" w:rsidP="008205C6"/>
    <w:p w:rsidR="008205C6" w:rsidRPr="008205C6" w:rsidRDefault="008205C6" w:rsidP="008205C6"/>
    <w:tbl>
      <w:tblPr>
        <w:tblStyle w:val="Tabellrutnt"/>
        <w:tblW w:w="8720" w:type="dxa"/>
        <w:tblInd w:w="108" w:type="dxa"/>
        <w:tblLook w:val="01E0" w:firstRow="1" w:lastRow="1" w:firstColumn="1" w:lastColumn="1" w:noHBand="0" w:noVBand="0"/>
      </w:tblPr>
      <w:tblGrid>
        <w:gridCol w:w="8720"/>
      </w:tblGrid>
      <w:tr w:rsidR="008205C6" w:rsidRPr="008205C6" w:rsidTr="00C73B8F">
        <w:tc>
          <w:tcPr>
            <w:tcW w:w="8720" w:type="dxa"/>
            <w:shd w:val="clear" w:color="auto" w:fill="E0E0E0"/>
          </w:tcPr>
          <w:p w:rsidR="008205C6" w:rsidRPr="008205C6" w:rsidRDefault="008205C6" w:rsidP="008205C6">
            <w:r w:rsidRPr="008205C6">
              <w:rPr>
                <w:b/>
              </w:rPr>
              <w:t xml:space="preserve">6. Sanningsförsäkran </w:t>
            </w:r>
          </w:p>
          <w:p w:rsidR="008205C6" w:rsidRPr="008205C6" w:rsidRDefault="008205C6" w:rsidP="008205C6">
            <w:pPr>
              <w:rPr>
                <w:b/>
              </w:rPr>
            </w:pPr>
          </w:p>
        </w:tc>
      </w:tr>
      <w:tr w:rsidR="008205C6" w:rsidRPr="008205C6" w:rsidTr="00C73B8F">
        <w:tc>
          <w:tcPr>
            <w:tcW w:w="8720" w:type="dxa"/>
          </w:tcPr>
          <w:p w:rsidR="008205C6" w:rsidRPr="008205C6" w:rsidRDefault="008205C6" w:rsidP="008205C6">
            <w:pPr>
              <w:rPr>
                <w:b/>
              </w:rPr>
            </w:pPr>
          </w:p>
          <w:p w:rsidR="008205C6" w:rsidRPr="008205C6" w:rsidRDefault="008205C6" w:rsidP="008205C6">
            <w:pPr>
              <w:rPr>
                <w:b/>
              </w:rPr>
            </w:pPr>
            <w:r w:rsidRPr="008205C6">
              <w:rPr>
                <w:b/>
              </w:rPr>
              <w:t>Jag lovar på heder och samvete att jag inte omfattas av de omständigheter som kan ligga till grund för uteslutning enligt LOV 7 kap 1 och 2 §§</w:t>
            </w:r>
          </w:p>
          <w:p w:rsidR="008205C6" w:rsidRPr="008205C6" w:rsidRDefault="008205C6" w:rsidP="008205C6">
            <w:pPr>
              <w:rPr>
                <w:b/>
              </w:rPr>
            </w:pPr>
          </w:p>
          <w:p w:rsidR="008205C6" w:rsidRPr="008205C6" w:rsidRDefault="008205C6" w:rsidP="008205C6">
            <w:r w:rsidRPr="008205C6">
              <w:fldChar w:fldCharType="begin">
                <w:ffData>
                  <w:name w:val="Kryss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Kryss18"/>
            <w:r w:rsidRPr="008205C6">
              <w:instrText xml:space="preserve"> FORMCHECKBOX </w:instrText>
            </w:r>
            <w:r w:rsidR="00FA234C">
              <w:fldChar w:fldCharType="separate"/>
            </w:r>
            <w:r w:rsidRPr="008205C6">
              <w:fldChar w:fldCharType="end"/>
            </w:r>
            <w:bookmarkEnd w:id="25"/>
            <w:r w:rsidRPr="008205C6">
              <w:t xml:space="preserve"> Intygas härmed</w:t>
            </w:r>
          </w:p>
          <w:p w:rsidR="008205C6" w:rsidRPr="008205C6" w:rsidRDefault="008205C6" w:rsidP="008205C6"/>
          <w:p w:rsidR="008205C6" w:rsidRPr="008205C6" w:rsidRDefault="008205C6" w:rsidP="008205C6">
            <w:r w:rsidRPr="008205C6">
              <w:t>Sundsvalls kommun samarbetar med Skatteverket i samband med upphandlingar. Kommunen hämtar uppgifter om arbetsgivar- och momsregistrering, arbetsgivaravgifter samt uppgifter om skulder för socialförsäkringsavgifter.</w:t>
            </w:r>
          </w:p>
          <w:p w:rsidR="008205C6" w:rsidRPr="008205C6" w:rsidRDefault="008205C6" w:rsidP="008205C6"/>
        </w:tc>
      </w:tr>
    </w:tbl>
    <w:p w:rsidR="008205C6" w:rsidRPr="008205C6" w:rsidRDefault="008205C6" w:rsidP="008205C6"/>
    <w:p w:rsidR="008205C6" w:rsidRPr="008205C6" w:rsidRDefault="008205C6" w:rsidP="008205C6"/>
    <w:tbl>
      <w:tblPr>
        <w:tblStyle w:val="Tabellrutnt"/>
        <w:tblW w:w="8720" w:type="dxa"/>
        <w:tblInd w:w="108" w:type="dxa"/>
        <w:tblLook w:val="01E0" w:firstRow="1" w:lastRow="1" w:firstColumn="1" w:lastColumn="1" w:noHBand="0" w:noVBand="0"/>
      </w:tblPr>
      <w:tblGrid>
        <w:gridCol w:w="8720"/>
      </w:tblGrid>
      <w:tr w:rsidR="008205C6" w:rsidRPr="008205C6" w:rsidTr="00C73B8F">
        <w:tc>
          <w:tcPr>
            <w:tcW w:w="8720" w:type="dxa"/>
            <w:shd w:val="clear" w:color="auto" w:fill="E0E0E0"/>
          </w:tcPr>
          <w:p w:rsidR="008205C6" w:rsidRPr="008205C6" w:rsidRDefault="008205C6" w:rsidP="008205C6">
            <w:r w:rsidRPr="008205C6">
              <w:rPr>
                <w:b/>
              </w:rPr>
              <w:t xml:space="preserve">7. Godkännande av villkor </w:t>
            </w:r>
          </w:p>
          <w:p w:rsidR="008205C6" w:rsidRPr="008205C6" w:rsidRDefault="008205C6" w:rsidP="008205C6">
            <w:pPr>
              <w:rPr>
                <w:b/>
              </w:rPr>
            </w:pPr>
          </w:p>
        </w:tc>
      </w:tr>
      <w:tr w:rsidR="008205C6" w:rsidRPr="008205C6" w:rsidTr="00C73B8F">
        <w:tc>
          <w:tcPr>
            <w:tcW w:w="8720" w:type="dxa"/>
          </w:tcPr>
          <w:p w:rsidR="008205C6" w:rsidRPr="008205C6" w:rsidRDefault="008205C6" w:rsidP="008205C6">
            <w:pPr>
              <w:rPr>
                <w:b/>
              </w:rPr>
            </w:pPr>
          </w:p>
          <w:p w:rsidR="008205C6" w:rsidRPr="008205C6" w:rsidRDefault="008205C6" w:rsidP="008205C6">
            <w:pPr>
              <w:rPr>
                <w:b/>
              </w:rPr>
            </w:pPr>
            <w:r w:rsidRPr="008205C6">
              <w:rPr>
                <w:b/>
              </w:rPr>
              <w:t>Jag har läst och accepterar angivna villkor i förfrågningsunderlaget</w:t>
            </w:r>
          </w:p>
          <w:p w:rsidR="008205C6" w:rsidRPr="008205C6" w:rsidRDefault="008205C6" w:rsidP="008205C6">
            <w:pPr>
              <w:rPr>
                <w:b/>
              </w:rPr>
            </w:pPr>
          </w:p>
          <w:p w:rsidR="008205C6" w:rsidRPr="008205C6" w:rsidRDefault="008205C6" w:rsidP="008205C6">
            <w:r w:rsidRPr="008205C6">
              <w:fldChar w:fldCharType="begin">
                <w:ffData>
                  <w:name w:val="Kryss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05C6">
              <w:instrText xml:space="preserve"> FORMCHECKBOX </w:instrText>
            </w:r>
            <w:r w:rsidR="00FA234C">
              <w:fldChar w:fldCharType="separate"/>
            </w:r>
            <w:r w:rsidRPr="008205C6">
              <w:fldChar w:fldCharType="end"/>
            </w:r>
            <w:r w:rsidRPr="008205C6">
              <w:t xml:space="preserve"> Ja</w:t>
            </w:r>
          </w:p>
          <w:p w:rsidR="008205C6" w:rsidRPr="008205C6" w:rsidRDefault="008205C6" w:rsidP="008205C6"/>
          <w:p w:rsidR="008205C6" w:rsidRPr="008205C6" w:rsidRDefault="008205C6" w:rsidP="008205C6">
            <w:r w:rsidRPr="008205C6">
              <w:fldChar w:fldCharType="begin">
                <w:ffData>
                  <w:name w:val="Kryss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05C6">
              <w:instrText xml:space="preserve"> FORMCHECKBOX </w:instrText>
            </w:r>
            <w:r w:rsidR="00FA234C">
              <w:fldChar w:fldCharType="separate"/>
            </w:r>
            <w:r w:rsidRPr="008205C6">
              <w:fldChar w:fldCharType="end"/>
            </w:r>
            <w:r w:rsidRPr="008205C6">
              <w:t xml:space="preserve"> Nej</w:t>
            </w:r>
          </w:p>
          <w:p w:rsidR="008205C6" w:rsidRPr="008205C6" w:rsidRDefault="008205C6" w:rsidP="008205C6"/>
        </w:tc>
      </w:tr>
    </w:tbl>
    <w:p w:rsidR="005950A3" w:rsidRDefault="005950A3" w:rsidP="00933D8C">
      <w:pPr>
        <w:pStyle w:val="Skrivtext"/>
        <w:ind w:left="993"/>
        <w:rPr>
          <w:i/>
          <w:vanish/>
          <w:color w:val="FF0000"/>
        </w:rPr>
      </w:pPr>
      <w:r w:rsidRPr="005950A3">
        <w:rPr>
          <w:i/>
          <w:vanish/>
          <w:color w:val="FF0000"/>
        </w:rPr>
        <w:t xml:space="preserve">Under rubriken referenser anges dokument och lagrum som hänvisas till i Inledning, Syfte eller rutin beskrivning. </w:t>
      </w:r>
    </w:p>
    <w:p w:rsidR="00FE5B11" w:rsidRPr="005950A3" w:rsidRDefault="00FE5B11" w:rsidP="00933D8C">
      <w:pPr>
        <w:ind w:left="993"/>
        <w:rPr>
          <w:i/>
          <w:vanish/>
          <w:color w:val="FF0000"/>
        </w:rPr>
      </w:pPr>
    </w:p>
    <w:sectPr w:rsidR="00FE5B11" w:rsidRPr="005950A3" w:rsidSect="00966A9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701" w:bottom="1134" w:left="1701" w:header="425" w:footer="43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696" w:rsidRDefault="00450696">
      <w:r>
        <w:separator/>
      </w:r>
    </w:p>
  </w:endnote>
  <w:endnote w:type="continuationSeparator" w:id="0">
    <w:p w:rsidR="00450696" w:rsidRDefault="00450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34C" w:rsidRDefault="00FA234C">
    <w:pPr>
      <w:pStyle w:val="Sidfo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34C" w:rsidRDefault="00FA234C">
    <w:pPr>
      <w:pStyle w:val="Sidfo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F0C" w:rsidRDefault="00664804">
    <w:r>
      <w:rPr>
        <w:noProof/>
      </w:rPr>
      <w:drawing>
        <wp:anchor distT="0" distB="0" distL="114300" distR="114300" simplePos="0" relativeHeight="251657216" behindDoc="1" locked="0" layoutInCell="1" allowOverlap="1" wp14:anchorId="1F17D3B2" wp14:editId="702123D6">
          <wp:simplePos x="0" y="0"/>
          <wp:positionH relativeFrom="column">
            <wp:posOffset>-1022350</wp:posOffset>
          </wp:positionH>
          <wp:positionV relativeFrom="paragraph">
            <wp:posOffset>-823595</wp:posOffset>
          </wp:positionV>
          <wp:extent cx="2400300" cy="1440180"/>
          <wp:effectExtent l="0" t="0" r="0" b="7620"/>
          <wp:wrapNone/>
          <wp:docPr id="1" name="Bild 1" descr="Letterhead_undress C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etterhead_undress C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0300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ellrutnt"/>
      <w:tblW w:w="8335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Look w:val="01E0" w:firstRow="1" w:lastRow="1" w:firstColumn="1" w:lastColumn="1" w:noHBand="0" w:noVBand="0"/>
    </w:tblPr>
    <w:tblGrid>
      <w:gridCol w:w="2093"/>
      <w:gridCol w:w="288"/>
      <w:gridCol w:w="3256"/>
      <w:gridCol w:w="283"/>
      <w:gridCol w:w="1418"/>
      <w:gridCol w:w="283"/>
      <w:gridCol w:w="714"/>
    </w:tblGrid>
    <w:tr w:rsidR="001C5F0C" w:rsidRPr="00627CD8">
      <w:trPr>
        <w:trHeight w:val="306"/>
      </w:trPr>
      <w:tc>
        <w:tcPr>
          <w:tcW w:w="2093" w:type="dxa"/>
          <w:tc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cBorders>
          <w:vAlign w:val="center"/>
        </w:tcPr>
        <w:p w:rsidR="001C5F0C" w:rsidRPr="00933D8C" w:rsidRDefault="001C5F0C" w:rsidP="00DC5DEA">
          <w:pPr>
            <w:pStyle w:val="Sidfot"/>
            <w:rPr>
              <w:sz w:val="12"/>
              <w:szCs w:val="12"/>
              <w:lang w:val="en-US"/>
            </w:rPr>
          </w:pPr>
          <w:r w:rsidRPr="00933D8C">
            <w:rPr>
              <w:sz w:val="12"/>
              <w:szCs w:val="12"/>
              <w:lang w:val="en-US"/>
            </w:rPr>
            <w:t>Copyright Mobeon AB</w:t>
          </w:r>
        </w:p>
        <w:p w:rsidR="001C5F0C" w:rsidRPr="00933D8C" w:rsidRDefault="001C5F0C" w:rsidP="00DC5DEA">
          <w:pPr>
            <w:pStyle w:val="Sidfot"/>
            <w:rPr>
              <w:sz w:val="12"/>
              <w:szCs w:val="12"/>
              <w:lang w:val="en-US"/>
            </w:rPr>
          </w:pPr>
          <w:r w:rsidRPr="00933D8C">
            <w:rPr>
              <w:sz w:val="12"/>
              <w:szCs w:val="12"/>
              <w:lang w:val="en-US"/>
            </w:rPr>
            <w:t>All rights reserved</w:t>
          </w:r>
        </w:p>
      </w:tc>
      <w:tc>
        <w:tcPr>
          <w:tcW w:w="288" w:type="dxa"/>
          <w:tcBorders>
            <w:top w:val="nil"/>
            <w:left w:val="single" w:sz="2" w:space="0" w:color="000000"/>
            <w:bottom w:val="nil"/>
            <w:right w:val="single" w:sz="2" w:space="0" w:color="000000"/>
          </w:tcBorders>
          <w:vAlign w:val="center"/>
        </w:tcPr>
        <w:p w:rsidR="001C5F0C" w:rsidRPr="00933D8C" w:rsidRDefault="001C5F0C" w:rsidP="00DC5DEA">
          <w:pPr>
            <w:pStyle w:val="Sidfot"/>
            <w:rPr>
              <w:sz w:val="12"/>
              <w:szCs w:val="12"/>
              <w:lang w:val="en-US"/>
            </w:rPr>
          </w:pPr>
        </w:p>
      </w:tc>
      <w:tc>
        <w:tcPr>
          <w:tcW w:w="3256" w:type="dxa"/>
          <w:tc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cBorders>
          <w:vAlign w:val="center"/>
        </w:tcPr>
        <w:p w:rsidR="001C5F0C" w:rsidRPr="00627CD8" w:rsidRDefault="001C5F0C" w:rsidP="00DC5DEA">
          <w:pPr>
            <w:pStyle w:val="Sidfot"/>
            <w:rPr>
              <w:sz w:val="12"/>
              <w:szCs w:val="12"/>
            </w:rPr>
          </w:pPr>
          <w:r w:rsidRPr="00627CD8">
            <w:rPr>
              <w:sz w:val="12"/>
              <w:szCs w:val="12"/>
            </w:rPr>
            <w:t>Robert Vangstad</w:t>
          </w:r>
        </w:p>
        <w:p w:rsidR="001C5F0C" w:rsidRPr="00627CD8" w:rsidRDefault="001C5F0C" w:rsidP="00DC5DEA">
          <w:pPr>
            <w:pStyle w:val="Sidfot"/>
            <w:rPr>
              <w:sz w:val="12"/>
              <w:szCs w:val="12"/>
            </w:rPr>
          </w:pPr>
          <w:r w:rsidRPr="00627CD8">
            <w:rPr>
              <w:sz w:val="12"/>
              <w:szCs w:val="12"/>
            </w:rPr>
            <w:t>Mobeon Labs</w:t>
          </w:r>
        </w:p>
      </w:tc>
      <w:tc>
        <w:tcPr>
          <w:tcW w:w="283" w:type="dxa"/>
          <w:tcBorders>
            <w:top w:val="nil"/>
            <w:left w:val="single" w:sz="2" w:space="0" w:color="000000"/>
            <w:bottom w:val="nil"/>
            <w:right w:val="single" w:sz="2" w:space="0" w:color="000000"/>
          </w:tcBorders>
          <w:vAlign w:val="center"/>
        </w:tcPr>
        <w:p w:rsidR="001C5F0C" w:rsidRPr="00627CD8" w:rsidRDefault="001C5F0C" w:rsidP="00DC5DEA">
          <w:pPr>
            <w:pStyle w:val="Sidfot"/>
            <w:rPr>
              <w:sz w:val="12"/>
              <w:szCs w:val="12"/>
            </w:rPr>
          </w:pPr>
        </w:p>
      </w:tc>
      <w:tc>
        <w:tcPr>
          <w:tcW w:w="1418" w:type="dxa"/>
          <w:tc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cBorders>
          <w:vAlign w:val="center"/>
        </w:tcPr>
        <w:p w:rsidR="001C5F0C" w:rsidRPr="00627CD8" w:rsidRDefault="001C5F0C" w:rsidP="00DC5DEA">
          <w:pPr>
            <w:pStyle w:val="Sidfot"/>
            <w:rPr>
              <w:sz w:val="12"/>
              <w:szCs w:val="12"/>
            </w:rPr>
          </w:pPr>
          <w:r>
            <w:rPr>
              <w:sz w:val="12"/>
              <w:szCs w:val="12"/>
            </w:rPr>
            <w:t>Document Id:</w:t>
          </w:r>
        </w:p>
        <w:p w:rsidR="001C5F0C" w:rsidRPr="00627CD8" w:rsidRDefault="001C5F0C" w:rsidP="00DC5DEA">
          <w:pPr>
            <w:pStyle w:val="Sidfot"/>
            <w:rPr>
              <w:sz w:val="12"/>
              <w:szCs w:val="12"/>
            </w:rPr>
          </w:pPr>
          <w:r w:rsidRPr="00627CD8">
            <w:rPr>
              <w:sz w:val="12"/>
              <w:szCs w:val="12"/>
            </w:rPr>
            <w:t>12/1.2</w:t>
          </w:r>
        </w:p>
      </w:tc>
      <w:tc>
        <w:tcPr>
          <w:tcW w:w="283" w:type="dxa"/>
          <w:tcBorders>
            <w:top w:val="nil"/>
            <w:left w:val="single" w:sz="2" w:space="0" w:color="000000"/>
            <w:bottom w:val="nil"/>
            <w:right w:val="single" w:sz="2" w:space="0" w:color="000000"/>
          </w:tcBorders>
          <w:vAlign w:val="center"/>
        </w:tcPr>
        <w:p w:rsidR="001C5F0C" w:rsidRPr="00627CD8" w:rsidRDefault="001C5F0C" w:rsidP="00DC5DEA">
          <w:pPr>
            <w:pStyle w:val="Sidfot"/>
            <w:ind w:firstLine="1304"/>
            <w:rPr>
              <w:sz w:val="12"/>
              <w:szCs w:val="12"/>
            </w:rPr>
          </w:pPr>
        </w:p>
      </w:tc>
      <w:tc>
        <w:tcPr>
          <w:tcW w:w="714" w:type="dxa"/>
          <w:tc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cBorders>
          <w:vAlign w:val="center"/>
        </w:tcPr>
        <w:p w:rsidR="001C5F0C" w:rsidRPr="00627CD8" w:rsidRDefault="001C5F0C" w:rsidP="00DC5DEA">
          <w:pPr>
            <w:pStyle w:val="Sidfot"/>
            <w:rPr>
              <w:sz w:val="12"/>
              <w:szCs w:val="12"/>
            </w:rPr>
          </w:pPr>
          <w:r w:rsidRPr="00627CD8">
            <w:rPr>
              <w:sz w:val="12"/>
              <w:szCs w:val="12"/>
            </w:rPr>
            <w:t xml:space="preserve">1/2 </w:t>
          </w:r>
        </w:p>
      </w:tc>
    </w:tr>
  </w:tbl>
  <w:p w:rsidR="001C5F0C" w:rsidRPr="00627CD8" w:rsidRDefault="001C5F0C">
    <w:pPr>
      <w:pStyle w:val="Sidfot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696" w:rsidRDefault="00450696">
      <w:r>
        <w:separator/>
      </w:r>
    </w:p>
  </w:footnote>
  <w:footnote w:type="continuationSeparator" w:id="0">
    <w:p w:rsidR="00450696" w:rsidRDefault="004506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34C" w:rsidRDefault="00FA234C">
    <w:pPr>
      <w:pStyle w:val="Sidhuvu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F0C" w:rsidRDefault="00664804" w:rsidP="00C73B8F">
    <w:pPr>
      <w:ind w:left="-142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A9A80B0" wp14:editId="4447BF65">
          <wp:simplePos x="0" y="0"/>
          <wp:positionH relativeFrom="column">
            <wp:posOffset>-47625</wp:posOffset>
          </wp:positionH>
          <wp:positionV relativeFrom="paragraph">
            <wp:posOffset>100965</wp:posOffset>
          </wp:positionV>
          <wp:extent cx="1537335" cy="613410"/>
          <wp:effectExtent l="0" t="0" r="5715" b="0"/>
          <wp:wrapNone/>
          <wp:docPr id="3" name="Bild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7335" cy="613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Tabellrutnt"/>
      <w:tblW w:w="8789" w:type="dxa"/>
      <w:tblInd w:w="108" w:type="dxa"/>
      <w:tblLayout w:type="fixed"/>
      <w:tblLook w:val="01E0" w:firstRow="1" w:lastRow="1" w:firstColumn="1" w:lastColumn="1" w:noHBand="0" w:noVBand="0"/>
    </w:tblPr>
    <w:tblGrid>
      <w:gridCol w:w="3261"/>
      <w:gridCol w:w="1559"/>
      <w:gridCol w:w="709"/>
      <w:gridCol w:w="2551"/>
      <w:gridCol w:w="220"/>
      <w:gridCol w:w="489"/>
    </w:tblGrid>
    <w:tr w:rsidR="00450696" w:rsidRPr="00450696" w:rsidTr="005C2898">
      <w:trPr>
        <w:gridAfter w:val="1"/>
        <w:wAfter w:w="489" w:type="dxa"/>
        <w:trHeight w:val="184"/>
      </w:trPr>
      <w:tc>
        <w:tcPr>
          <w:tcW w:w="3261" w:type="dxa"/>
          <w:tcBorders>
            <w:top w:val="nil"/>
            <w:left w:val="nil"/>
            <w:bottom w:val="single" w:sz="4" w:space="0" w:color="auto"/>
            <w:right w:val="nil"/>
          </w:tcBorders>
        </w:tcPr>
        <w:p w:rsidR="00664804" w:rsidRPr="00450696" w:rsidRDefault="00664804" w:rsidP="00664804">
          <w:pPr>
            <w:pStyle w:val="Sidhuvud"/>
            <w:ind w:left="-108"/>
            <w:jc w:val="both"/>
            <w:rPr>
              <w:rFonts w:ascii="Arial" w:hAnsi="Arial" w:cs="Arial"/>
              <w:b/>
              <w:color w:val="BFBFBF" w:themeColor="background1" w:themeShade="BF"/>
              <w:sz w:val="22"/>
              <w:szCs w:val="12"/>
              <w:lang w:val="en-GB"/>
            </w:rPr>
          </w:pPr>
        </w:p>
        <w:p w:rsidR="00664804" w:rsidRPr="00450696" w:rsidRDefault="00664804" w:rsidP="00664804">
          <w:pPr>
            <w:pStyle w:val="Sidhuvud"/>
            <w:ind w:left="-108"/>
            <w:jc w:val="both"/>
            <w:rPr>
              <w:rFonts w:ascii="Arial" w:hAnsi="Arial" w:cs="Arial"/>
              <w:b/>
              <w:color w:val="BFBFBF" w:themeColor="background1" w:themeShade="BF"/>
              <w:sz w:val="22"/>
              <w:szCs w:val="12"/>
              <w:lang w:val="en-GB"/>
            </w:rPr>
          </w:pPr>
        </w:p>
        <w:p w:rsidR="00664804" w:rsidRPr="00450696" w:rsidRDefault="00664804" w:rsidP="00664804">
          <w:pPr>
            <w:pStyle w:val="Sidhuvud"/>
            <w:ind w:left="-108"/>
            <w:jc w:val="both"/>
            <w:rPr>
              <w:rFonts w:ascii="Arial" w:hAnsi="Arial" w:cs="Arial"/>
              <w:b/>
              <w:color w:val="BFBFBF" w:themeColor="background1" w:themeShade="BF"/>
              <w:sz w:val="22"/>
              <w:szCs w:val="12"/>
              <w:lang w:val="en-GB"/>
            </w:rPr>
          </w:pPr>
        </w:p>
        <w:p w:rsidR="00664804" w:rsidRPr="00450696" w:rsidRDefault="00664804" w:rsidP="00664804">
          <w:pPr>
            <w:pStyle w:val="Sidhuvud"/>
            <w:ind w:left="-108"/>
            <w:jc w:val="both"/>
            <w:rPr>
              <w:rFonts w:ascii="Arial" w:hAnsi="Arial" w:cs="Arial"/>
              <w:b/>
              <w:color w:val="BFBFBF" w:themeColor="background1" w:themeShade="BF"/>
              <w:sz w:val="22"/>
              <w:szCs w:val="12"/>
              <w:lang w:val="en-GB"/>
            </w:rPr>
          </w:pPr>
        </w:p>
        <w:p w:rsidR="001C5F0C" w:rsidRPr="00450696" w:rsidRDefault="00664804" w:rsidP="008C4FBF">
          <w:pPr>
            <w:pStyle w:val="Sidhuvud"/>
            <w:ind w:left="-108"/>
            <w:jc w:val="both"/>
            <w:rPr>
              <w:rFonts w:ascii="Arial" w:hAnsi="Arial" w:cs="Arial"/>
              <w:b/>
              <w:color w:val="BFBFBF" w:themeColor="background1" w:themeShade="BF"/>
              <w:sz w:val="18"/>
              <w:szCs w:val="12"/>
              <w:lang w:val="en-GB"/>
            </w:rPr>
          </w:pPr>
          <w:r w:rsidRPr="00450696">
            <w:rPr>
              <w:rFonts w:ascii="Arial" w:hAnsi="Arial" w:cs="Arial"/>
              <w:b/>
              <w:color w:val="BFBFBF" w:themeColor="background1" w:themeShade="BF"/>
              <w:szCs w:val="12"/>
              <w:lang w:val="en-GB"/>
            </w:rPr>
            <w:t>Socialförvaltningen</w:t>
          </w:r>
        </w:p>
      </w:tc>
      <w:tc>
        <w:tcPr>
          <w:tcW w:w="2268" w:type="dxa"/>
          <w:gridSpan w:val="2"/>
          <w:tcBorders>
            <w:top w:val="nil"/>
            <w:left w:val="nil"/>
            <w:bottom w:val="single" w:sz="4" w:space="0" w:color="auto"/>
            <w:right w:val="nil"/>
          </w:tcBorders>
        </w:tcPr>
        <w:p w:rsidR="001C5F0C" w:rsidRPr="00450696" w:rsidRDefault="001C5F0C" w:rsidP="00B7170E">
          <w:pPr>
            <w:pStyle w:val="Sidhuvud"/>
            <w:rPr>
              <w:rFonts w:ascii="Arial" w:hAnsi="Arial" w:cs="Arial"/>
              <w:color w:val="BFBFBF" w:themeColor="background1" w:themeShade="BF"/>
              <w:sz w:val="12"/>
              <w:szCs w:val="12"/>
            </w:rPr>
          </w:pPr>
        </w:p>
        <w:p w:rsidR="001C5F0C" w:rsidRPr="00450696" w:rsidRDefault="001C5F0C" w:rsidP="00B7170E">
          <w:pPr>
            <w:pStyle w:val="Sidhuvud"/>
            <w:rPr>
              <w:rFonts w:ascii="Arial" w:hAnsi="Arial" w:cs="Arial"/>
              <w:color w:val="BFBFBF" w:themeColor="background1" w:themeShade="BF"/>
              <w:sz w:val="12"/>
              <w:szCs w:val="12"/>
            </w:rPr>
          </w:pPr>
        </w:p>
        <w:p w:rsidR="0078211E" w:rsidRPr="00450696" w:rsidRDefault="0078211E" w:rsidP="0078211E">
          <w:pPr>
            <w:pStyle w:val="Sidhuvud"/>
            <w:rPr>
              <w:rStyle w:val="Sidnummer"/>
              <w:rFonts w:ascii="Arial" w:hAnsi="Arial" w:cs="Arial"/>
              <w:color w:val="BFBFBF" w:themeColor="background1" w:themeShade="BF"/>
              <w:sz w:val="12"/>
              <w:szCs w:val="12"/>
            </w:rPr>
          </w:pPr>
        </w:p>
        <w:p w:rsidR="0078211E" w:rsidRPr="00450696" w:rsidRDefault="0078211E" w:rsidP="0078211E">
          <w:pPr>
            <w:pStyle w:val="Sidhuvud"/>
            <w:rPr>
              <w:rStyle w:val="Sidnummer"/>
              <w:rFonts w:ascii="Arial" w:hAnsi="Arial" w:cs="Arial"/>
              <w:color w:val="BFBFBF" w:themeColor="background1" w:themeShade="BF"/>
              <w:sz w:val="12"/>
              <w:szCs w:val="12"/>
            </w:rPr>
          </w:pPr>
        </w:p>
        <w:p w:rsidR="0078211E" w:rsidRPr="00450696" w:rsidRDefault="0078211E" w:rsidP="0078211E">
          <w:pPr>
            <w:pStyle w:val="Sidhuvud"/>
            <w:rPr>
              <w:rStyle w:val="Sidnummer"/>
              <w:rFonts w:ascii="Arial" w:hAnsi="Arial" w:cs="Arial"/>
              <w:color w:val="BFBFBF" w:themeColor="background1" w:themeShade="BF"/>
              <w:sz w:val="12"/>
              <w:szCs w:val="12"/>
            </w:rPr>
          </w:pPr>
        </w:p>
        <w:p w:rsidR="001C5F0C" w:rsidRPr="00450696" w:rsidRDefault="001C5F0C" w:rsidP="0078211E">
          <w:pPr>
            <w:pStyle w:val="Sidhuvud"/>
            <w:rPr>
              <w:rFonts w:ascii="Arial" w:hAnsi="Arial" w:cs="Arial"/>
              <w:color w:val="BFBFBF" w:themeColor="background1" w:themeShade="BF"/>
            </w:rPr>
          </w:pPr>
        </w:p>
      </w:tc>
      <w:tc>
        <w:tcPr>
          <w:tcW w:w="2771" w:type="dxa"/>
          <w:gridSpan w:val="2"/>
          <w:tcBorders>
            <w:top w:val="nil"/>
            <w:left w:val="nil"/>
            <w:bottom w:val="single" w:sz="4" w:space="0" w:color="auto"/>
            <w:right w:val="nil"/>
          </w:tcBorders>
        </w:tcPr>
        <w:p w:rsidR="001C5F0C" w:rsidRPr="00450696" w:rsidRDefault="001C5F0C" w:rsidP="001236A3">
          <w:pPr>
            <w:pStyle w:val="Sidhuvud"/>
            <w:rPr>
              <w:rStyle w:val="Sidnummer"/>
              <w:rFonts w:ascii="Arial" w:hAnsi="Arial" w:cs="Arial"/>
              <w:color w:val="BFBFBF" w:themeColor="background1" w:themeShade="BF"/>
              <w:szCs w:val="24"/>
            </w:rPr>
          </w:pPr>
        </w:p>
      </w:tc>
    </w:tr>
    <w:tr w:rsidR="00450696" w:rsidRPr="00450696" w:rsidTr="00400A33">
      <w:tc>
        <w:tcPr>
          <w:tcW w:w="482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</w:tcPr>
        <w:p w:rsidR="00450696" w:rsidRPr="00450696" w:rsidRDefault="00450696" w:rsidP="0078211E">
          <w:pPr>
            <w:pStyle w:val="Sidhuvud"/>
            <w:rPr>
              <w:rFonts w:ascii="Arial" w:hAnsi="Arial" w:cs="Arial"/>
              <w:color w:val="BFBFBF" w:themeColor="background1" w:themeShade="BF"/>
              <w:sz w:val="12"/>
              <w:szCs w:val="12"/>
            </w:rPr>
          </w:pPr>
          <w:r w:rsidRPr="008205C6">
            <w:rPr>
              <w:rFonts w:ascii="Arial" w:hAnsi="Arial" w:cs="Arial"/>
              <w:color w:val="BFBFBF" w:themeColor="background1" w:themeShade="BF"/>
              <w:sz w:val="12"/>
              <w:szCs w:val="12"/>
            </w:rPr>
            <w:t>Godkänd:</w:t>
          </w:r>
          <w:r w:rsidRPr="00450696">
            <w:rPr>
              <w:rFonts w:ascii="Arial" w:hAnsi="Arial" w:cs="Arial"/>
              <w:color w:val="BFBFBF" w:themeColor="background1" w:themeShade="BF"/>
              <w:sz w:val="12"/>
              <w:szCs w:val="12"/>
            </w:rPr>
            <w:t xml:space="preserve"> </w:t>
          </w:r>
        </w:p>
        <w:p w:rsidR="00450696" w:rsidRPr="008205C6" w:rsidRDefault="006E2A97" w:rsidP="00FA234C">
          <w:pPr>
            <w:pStyle w:val="Sidhuvud"/>
            <w:rPr>
              <w:rFonts w:ascii="Arial" w:hAnsi="Arial" w:cs="Arial"/>
              <w:color w:val="BFBFBF" w:themeColor="background1" w:themeShade="BF"/>
              <w:sz w:val="12"/>
              <w:szCs w:val="12"/>
            </w:rPr>
          </w:pPr>
          <w:r>
            <w:rPr>
              <w:rFonts w:ascii="Arial" w:hAnsi="Arial" w:cs="Arial"/>
              <w:color w:val="BFBFBF" w:themeColor="background1" w:themeShade="BF"/>
              <w:sz w:val="20"/>
            </w:rPr>
            <w:t>Katarina Tjernblom</w:t>
          </w:r>
          <w:r w:rsidR="008205C6">
            <w:rPr>
              <w:rFonts w:ascii="Arial" w:hAnsi="Arial" w:cs="Arial"/>
              <w:color w:val="BFBFBF" w:themeColor="background1" w:themeShade="BF"/>
              <w:sz w:val="20"/>
            </w:rPr>
            <w:t xml:space="preserve">, </w:t>
          </w:r>
          <w:r w:rsidR="00400A33">
            <w:rPr>
              <w:rFonts w:ascii="Arial" w:hAnsi="Arial" w:cs="Arial"/>
              <w:color w:val="BFBFBF" w:themeColor="background1" w:themeShade="BF"/>
              <w:sz w:val="20"/>
            </w:rPr>
            <w:t>enhets</w:t>
          </w:r>
          <w:r w:rsidR="003D5AFD">
            <w:rPr>
              <w:rFonts w:ascii="Arial" w:hAnsi="Arial" w:cs="Arial"/>
              <w:color w:val="BFBFBF" w:themeColor="background1" w:themeShade="BF"/>
              <w:sz w:val="20"/>
            </w:rPr>
            <w:t xml:space="preserve">chef </w:t>
          </w:r>
          <w:r w:rsidR="00400A33">
            <w:rPr>
              <w:rFonts w:ascii="Arial" w:hAnsi="Arial" w:cs="Arial"/>
              <w:color w:val="BFBFBF" w:themeColor="background1" w:themeShade="BF"/>
              <w:sz w:val="20"/>
            </w:rPr>
            <w:t xml:space="preserve"> K</w:t>
          </w:r>
          <w:r w:rsidR="008205C6">
            <w:rPr>
              <w:rFonts w:ascii="Arial" w:hAnsi="Arial" w:cs="Arial"/>
              <w:color w:val="BFBFBF" w:themeColor="background1" w:themeShade="BF"/>
              <w:sz w:val="20"/>
            </w:rPr>
            <w:t>valitet- och utveckling</w:t>
          </w:r>
        </w:p>
      </w:tc>
      <w:tc>
        <w:tcPr>
          <w:tcW w:w="709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</w:tcPr>
        <w:p w:rsidR="00450696" w:rsidRPr="00450696" w:rsidRDefault="00450696" w:rsidP="0078211E">
          <w:pPr>
            <w:pStyle w:val="Sidhuvud"/>
            <w:rPr>
              <w:rFonts w:ascii="Arial" w:hAnsi="Arial" w:cs="Arial"/>
              <w:color w:val="BFBFBF" w:themeColor="background1" w:themeShade="BF"/>
              <w:sz w:val="12"/>
              <w:szCs w:val="12"/>
            </w:rPr>
          </w:pPr>
          <w:r w:rsidRPr="00450696">
            <w:rPr>
              <w:rFonts w:ascii="Arial" w:hAnsi="Arial" w:cs="Arial"/>
              <w:color w:val="BFBFBF" w:themeColor="background1" w:themeShade="BF"/>
              <w:sz w:val="12"/>
              <w:szCs w:val="12"/>
            </w:rPr>
            <w:t>Löpnr.:</w:t>
          </w:r>
        </w:p>
        <w:p w:rsidR="00450696" w:rsidRPr="00450696" w:rsidRDefault="00400A33" w:rsidP="00E0641D">
          <w:pPr>
            <w:pStyle w:val="Sidhuvud"/>
            <w:rPr>
              <w:rFonts w:ascii="Arial" w:hAnsi="Arial" w:cs="Arial"/>
              <w:color w:val="BFBFBF" w:themeColor="background1" w:themeShade="BF"/>
              <w:sz w:val="12"/>
              <w:szCs w:val="12"/>
            </w:rPr>
          </w:pPr>
          <w:r>
            <w:rPr>
              <w:rFonts w:ascii="Arial" w:hAnsi="Arial" w:cs="Arial"/>
              <w:color w:val="BFBFBF" w:themeColor="background1" w:themeShade="BF"/>
              <w:sz w:val="20"/>
            </w:rPr>
            <w:t>0</w:t>
          </w:r>
          <w:r w:rsidR="00E0641D">
            <w:rPr>
              <w:rFonts w:ascii="Arial" w:hAnsi="Arial" w:cs="Arial"/>
              <w:color w:val="BFBFBF" w:themeColor="background1" w:themeShade="BF"/>
              <w:sz w:val="20"/>
            </w:rPr>
            <w:t>26</w:t>
          </w:r>
        </w:p>
      </w:tc>
      <w:tc>
        <w:tcPr>
          <w:tcW w:w="2551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50696" w:rsidRPr="00450696" w:rsidRDefault="005C2898" w:rsidP="0078211E">
          <w:pPr>
            <w:pStyle w:val="Sidhuvud"/>
            <w:rPr>
              <w:rStyle w:val="Sidnummer"/>
              <w:rFonts w:ascii="Arial" w:hAnsi="Arial" w:cs="Arial"/>
              <w:color w:val="BFBFBF" w:themeColor="background1" w:themeShade="BF"/>
              <w:sz w:val="12"/>
              <w:szCs w:val="12"/>
            </w:rPr>
          </w:pPr>
          <w:r>
            <w:rPr>
              <w:rStyle w:val="Sidnummer"/>
              <w:rFonts w:ascii="Arial" w:hAnsi="Arial" w:cs="Arial"/>
              <w:color w:val="BFBFBF" w:themeColor="background1" w:themeShade="BF"/>
              <w:sz w:val="12"/>
              <w:szCs w:val="12"/>
            </w:rPr>
            <w:t>Dokument</w:t>
          </w:r>
        </w:p>
        <w:p w:rsidR="00450696" w:rsidRPr="00450696" w:rsidRDefault="008205C6" w:rsidP="00020A8F">
          <w:pPr>
            <w:rPr>
              <w:rFonts w:ascii="Arial" w:hAnsi="Arial" w:cs="Arial"/>
              <w:color w:val="BFBFBF" w:themeColor="background1" w:themeShade="BF"/>
              <w:szCs w:val="24"/>
              <w:lang w:val="en-GB"/>
            </w:rPr>
          </w:pPr>
          <w:r>
            <w:rPr>
              <w:rFonts w:ascii="Arial" w:hAnsi="Arial" w:cs="Arial"/>
              <w:color w:val="BFBFBF" w:themeColor="background1" w:themeShade="BF"/>
              <w:sz w:val="20"/>
            </w:rPr>
            <w:t>Ansökningsformulär LOV</w:t>
          </w:r>
        </w:p>
      </w:tc>
      <w:tc>
        <w:tcPr>
          <w:tcW w:w="709" w:type="dxa"/>
          <w:gridSpan w:val="2"/>
          <w:tcBorders>
            <w:top w:val="single" w:sz="4" w:space="0" w:color="auto"/>
          </w:tcBorders>
        </w:tcPr>
        <w:p w:rsidR="00450696" w:rsidRPr="00450696" w:rsidRDefault="00450696" w:rsidP="003117CD">
          <w:pPr>
            <w:rPr>
              <w:rStyle w:val="Sidnummer"/>
              <w:rFonts w:ascii="Arial" w:hAnsi="Arial" w:cs="Arial"/>
              <w:color w:val="BFBFBF" w:themeColor="background1" w:themeShade="BF"/>
              <w:sz w:val="12"/>
              <w:szCs w:val="12"/>
            </w:rPr>
          </w:pPr>
          <w:r w:rsidRPr="00450696">
            <w:rPr>
              <w:rStyle w:val="Sidnummer"/>
              <w:rFonts w:ascii="Arial" w:hAnsi="Arial" w:cs="Arial"/>
              <w:color w:val="BFBFBF" w:themeColor="background1" w:themeShade="BF"/>
              <w:sz w:val="12"/>
              <w:szCs w:val="12"/>
            </w:rPr>
            <w:t>Sida</w:t>
          </w:r>
        </w:p>
        <w:p w:rsidR="00450696" w:rsidRPr="00450696" w:rsidRDefault="00450696" w:rsidP="001654E1">
          <w:pPr>
            <w:jc w:val="right"/>
            <w:rPr>
              <w:rFonts w:ascii="Arial" w:hAnsi="Arial" w:cs="Arial"/>
              <w:color w:val="BFBFBF" w:themeColor="background1" w:themeShade="BF"/>
            </w:rPr>
          </w:pPr>
          <w:r w:rsidRPr="00450696">
            <w:rPr>
              <w:rStyle w:val="Sidnummer"/>
              <w:rFonts w:ascii="Arial" w:hAnsi="Arial" w:cs="Arial"/>
              <w:color w:val="BFBFBF" w:themeColor="background1" w:themeShade="BF"/>
              <w:sz w:val="20"/>
            </w:rPr>
            <w:fldChar w:fldCharType="begin"/>
          </w:r>
          <w:r w:rsidRPr="00450696">
            <w:rPr>
              <w:rStyle w:val="Sidnummer"/>
              <w:rFonts w:ascii="Arial" w:hAnsi="Arial" w:cs="Arial"/>
              <w:color w:val="BFBFBF" w:themeColor="background1" w:themeShade="BF"/>
              <w:sz w:val="20"/>
            </w:rPr>
            <w:instrText xml:space="preserve"> PAGE </w:instrText>
          </w:r>
          <w:r w:rsidRPr="00450696">
            <w:rPr>
              <w:rStyle w:val="Sidnummer"/>
              <w:rFonts w:ascii="Arial" w:hAnsi="Arial" w:cs="Arial"/>
              <w:color w:val="BFBFBF" w:themeColor="background1" w:themeShade="BF"/>
              <w:sz w:val="20"/>
            </w:rPr>
            <w:fldChar w:fldCharType="separate"/>
          </w:r>
          <w:r w:rsidR="00FA234C">
            <w:rPr>
              <w:rStyle w:val="Sidnummer"/>
              <w:rFonts w:ascii="Arial" w:hAnsi="Arial" w:cs="Arial"/>
              <w:noProof/>
              <w:color w:val="BFBFBF" w:themeColor="background1" w:themeShade="BF"/>
              <w:sz w:val="20"/>
            </w:rPr>
            <w:t>1</w:t>
          </w:r>
          <w:r w:rsidRPr="00450696">
            <w:rPr>
              <w:rStyle w:val="Sidnummer"/>
              <w:rFonts w:ascii="Arial" w:hAnsi="Arial" w:cs="Arial"/>
              <w:color w:val="BFBFBF" w:themeColor="background1" w:themeShade="BF"/>
              <w:sz w:val="20"/>
            </w:rPr>
            <w:fldChar w:fldCharType="end"/>
          </w:r>
          <w:r w:rsidRPr="00450696">
            <w:rPr>
              <w:rStyle w:val="Sidnummer"/>
              <w:rFonts w:ascii="Arial" w:hAnsi="Arial" w:cs="Arial"/>
              <w:color w:val="BFBFBF" w:themeColor="background1" w:themeShade="BF"/>
              <w:sz w:val="20"/>
            </w:rPr>
            <w:t>(</w:t>
          </w:r>
          <w:r w:rsidRPr="00450696">
            <w:rPr>
              <w:rStyle w:val="Sidnummer"/>
              <w:rFonts w:ascii="Arial" w:hAnsi="Arial" w:cs="Arial"/>
              <w:color w:val="BFBFBF" w:themeColor="background1" w:themeShade="BF"/>
              <w:sz w:val="20"/>
            </w:rPr>
            <w:fldChar w:fldCharType="begin"/>
          </w:r>
          <w:r w:rsidRPr="00450696">
            <w:rPr>
              <w:rStyle w:val="Sidnummer"/>
              <w:rFonts w:ascii="Arial" w:hAnsi="Arial" w:cs="Arial"/>
              <w:color w:val="BFBFBF" w:themeColor="background1" w:themeShade="BF"/>
              <w:sz w:val="20"/>
            </w:rPr>
            <w:instrText xml:space="preserve"> NUMPAGES </w:instrText>
          </w:r>
          <w:r w:rsidRPr="00450696">
            <w:rPr>
              <w:rStyle w:val="Sidnummer"/>
              <w:rFonts w:ascii="Arial" w:hAnsi="Arial" w:cs="Arial"/>
              <w:color w:val="BFBFBF" w:themeColor="background1" w:themeShade="BF"/>
              <w:sz w:val="20"/>
            </w:rPr>
            <w:fldChar w:fldCharType="separate"/>
          </w:r>
          <w:r w:rsidR="00FA234C">
            <w:rPr>
              <w:rStyle w:val="Sidnummer"/>
              <w:rFonts w:ascii="Arial" w:hAnsi="Arial" w:cs="Arial"/>
              <w:noProof/>
              <w:color w:val="BFBFBF" w:themeColor="background1" w:themeShade="BF"/>
              <w:sz w:val="20"/>
            </w:rPr>
            <w:t>3</w:t>
          </w:r>
          <w:r w:rsidRPr="00450696">
            <w:rPr>
              <w:rStyle w:val="Sidnummer"/>
              <w:rFonts w:ascii="Arial" w:hAnsi="Arial" w:cs="Arial"/>
              <w:color w:val="BFBFBF" w:themeColor="background1" w:themeShade="BF"/>
              <w:sz w:val="20"/>
            </w:rPr>
            <w:fldChar w:fldCharType="end"/>
          </w:r>
          <w:r w:rsidRPr="00450696">
            <w:rPr>
              <w:rStyle w:val="Sidnummer"/>
              <w:rFonts w:ascii="Arial" w:hAnsi="Arial" w:cs="Arial"/>
              <w:color w:val="BFBFBF" w:themeColor="background1" w:themeShade="BF"/>
              <w:sz w:val="20"/>
            </w:rPr>
            <w:t>)</w:t>
          </w:r>
        </w:p>
      </w:tc>
    </w:tr>
    <w:tr w:rsidR="008205C6" w:rsidRPr="00450696" w:rsidTr="005C2898">
      <w:tc>
        <w:tcPr>
          <w:tcW w:w="5529" w:type="dxa"/>
          <w:gridSpan w:val="3"/>
          <w:tcBorders>
            <w:top w:val="single" w:sz="4" w:space="0" w:color="auto"/>
          </w:tcBorders>
        </w:tcPr>
        <w:p w:rsidR="008205C6" w:rsidRPr="00450696" w:rsidRDefault="008205C6" w:rsidP="00E738F8">
          <w:pPr>
            <w:rPr>
              <w:rFonts w:ascii="Arial" w:hAnsi="Arial" w:cs="Arial"/>
              <w:color w:val="BFBFBF" w:themeColor="background1" w:themeShade="BF"/>
              <w:sz w:val="12"/>
              <w:szCs w:val="12"/>
            </w:rPr>
          </w:pPr>
          <w:r w:rsidRPr="00450696">
            <w:rPr>
              <w:rFonts w:ascii="Arial" w:hAnsi="Arial" w:cs="Arial"/>
              <w:color w:val="BFBFBF" w:themeColor="background1" w:themeShade="BF"/>
              <w:sz w:val="12"/>
              <w:szCs w:val="12"/>
            </w:rPr>
            <w:t>Författare:</w:t>
          </w:r>
        </w:p>
        <w:p w:rsidR="008205C6" w:rsidRPr="00450696" w:rsidRDefault="00E0641D" w:rsidP="006E2A97">
          <w:pPr>
            <w:rPr>
              <w:rFonts w:ascii="Arial" w:hAnsi="Arial" w:cs="Arial"/>
              <w:color w:val="BFBFBF" w:themeColor="background1" w:themeShade="BF"/>
            </w:rPr>
          </w:pPr>
          <w:r>
            <w:rPr>
              <w:rFonts w:ascii="Arial" w:hAnsi="Arial" w:cs="Arial"/>
              <w:color w:val="BFBFBF" w:themeColor="background1" w:themeShade="BF"/>
              <w:sz w:val="20"/>
            </w:rPr>
            <w:t>Görel Crona</w:t>
          </w:r>
          <w:r w:rsidR="008205C6">
            <w:rPr>
              <w:rFonts w:ascii="Arial" w:hAnsi="Arial" w:cs="Arial"/>
              <w:color w:val="BFBFBF" w:themeColor="background1" w:themeShade="BF"/>
              <w:sz w:val="20"/>
            </w:rPr>
            <w:t xml:space="preserve">, </w:t>
          </w:r>
          <w:r w:rsidR="006E2A97">
            <w:rPr>
              <w:rFonts w:ascii="Arial" w:hAnsi="Arial" w:cs="Arial"/>
              <w:color w:val="BFBFBF" w:themeColor="background1" w:themeShade="BF"/>
              <w:sz w:val="20"/>
            </w:rPr>
            <w:t>verksamhets</w:t>
          </w:r>
          <w:r w:rsidR="008205C6">
            <w:rPr>
              <w:rFonts w:ascii="Arial" w:hAnsi="Arial" w:cs="Arial"/>
              <w:color w:val="BFBFBF" w:themeColor="background1" w:themeShade="BF"/>
              <w:sz w:val="20"/>
            </w:rPr>
            <w:t>utvecklare</w:t>
          </w:r>
        </w:p>
      </w:tc>
      <w:tc>
        <w:tcPr>
          <w:tcW w:w="3260" w:type="dxa"/>
          <w:gridSpan w:val="3"/>
        </w:tcPr>
        <w:p w:rsidR="008205C6" w:rsidRPr="00450696" w:rsidRDefault="008205C6" w:rsidP="006E2A97">
          <w:pPr>
            <w:pStyle w:val="Sidhuvud"/>
            <w:rPr>
              <w:rFonts w:ascii="Arial" w:hAnsi="Arial" w:cs="Arial"/>
              <w:color w:val="BFBFBF" w:themeColor="background1" w:themeShade="BF"/>
              <w:lang w:val="en-US"/>
            </w:rPr>
          </w:pPr>
          <w:r w:rsidRPr="00450696">
            <w:rPr>
              <w:rFonts w:ascii="Arial" w:hAnsi="Arial" w:cs="Arial"/>
              <w:color w:val="BFBFBF" w:themeColor="background1" w:themeShade="BF"/>
              <w:sz w:val="12"/>
              <w:szCs w:val="12"/>
              <w:lang w:val="en-GB"/>
            </w:rPr>
            <w:t xml:space="preserve">Datum: </w:t>
          </w:r>
          <w:r w:rsidRPr="00450696">
            <w:rPr>
              <w:rFonts w:ascii="Arial" w:hAnsi="Arial" w:cs="Arial"/>
              <w:color w:val="BFBFBF" w:themeColor="background1" w:themeShade="BF"/>
              <w:sz w:val="12"/>
              <w:szCs w:val="12"/>
              <w:lang w:val="en-GB"/>
            </w:rPr>
            <w:br/>
          </w:r>
          <w:r w:rsidR="00E6792F">
            <w:rPr>
              <w:rFonts w:ascii="Arial" w:hAnsi="Arial" w:cs="Arial"/>
              <w:color w:val="BFBFBF" w:themeColor="background1" w:themeShade="BF"/>
              <w:sz w:val="20"/>
              <w:szCs w:val="24"/>
              <w:lang w:val="en-GB"/>
            </w:rPr>
            <w:t>201</w:t>
          </w:r>
          <w:r w:rsidR="006E2A97">
            <w:rPr>
              <w:rFonts w:ascii="Arial" w:hAnsi="Arial" w:cs="Arial"/>
              <w:color w:val="BFBFBF" w:themeColor="background1" w:themeShade="BF"/>
              <w:sz w:val="20"/>
              <w:szCs w:val="24"/>
              <w:lang w:val="en-GB"/>
            </w:rPr>
            <w:t>7</w:t>
          </w:r>
          <w:r w:rsidR="00E6792F">
            <w:rPr>
              <w:rFonts w:ascii="Arial" w:hAnsi="Arial" w:cs="Arial"/>
              <w:color w:val="BFBFBF" w:themeColor="background1" w:themeShade="BF"/>
              <w:sz w:val="20"/>
              <w:szCs w:val="24"/>
              <w:lang w:val="en-GB"/>
            </w:rPr>
            <w:t>-0</w:t>
          </w:r>
          <w:r w:rsidR="006E2A97">
            <w:rPr>
              <w:rFonts w:ascii="Arial" w:hAnsi="Arial" w:cs="Arial"/>
              <w:color w:val="BFBFBF" w:themeColor="background1" w:themeShade="BF"/>
              <w:sz w:val="20"/>
              <w:szCs w:val="24"/>
              <w:lang w:val="en-GB"/>
            </w:rPr>
            <w:t>1</w:t>
          </w:r>
          <w:r w:rsidR="00E0641D">
            <w:rPr>
              <w:rFonts w:ascii="Arial" w:hAnsi="Arial" w:cs="Arial"/>
              <w:color w:val="BFBFBF" w:themeColor="background1" w:themeShade="BF"/>
              <w:sz w:val="20"/>
              <w:szCs w:val="24"/>
              <w:lang w:val="en-GB"/>
            </w:rPr>
            <w:t>-01</w:t>
          </w:r>
        </w:p>
      </w:tc>
    </w:tr>
  </w:tbl>
  <w:p w:rsidR="001C5F0C" w:rsidRPr="00450696" w:rsidRDefault="001C5F0C" w:rsidP="00E738F8">
    <w:pPr>
      <w:pStyle w:val="Sidhuvud"/>
      <w:rPr>
        <w:color w:val="BFBFBF" w:themeColor="background1" w:themeShade="BF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F0C" w:rsidRDefault="00664804">
    <w:pPr>
      <w:pStyle w:val="Sidhuvud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F866F45" wp14:editId="33675AEC">
          <wp:simplePos x="0" y="0"/>
          <wp:positionH relativeFrom="page">
            <wp:posOffset>280035</wp:posOffset>
          </wp:positionH>
          <wp:positionV relativeFrom="page">
            <wp:posOffset>459740</wp:posOffset>
          </wp:positionV>
          <wp:extent cx="2476500" cy="466725"/>
          <wp:effectExtent l="0" t="0" r="0" b="9525"/>
          <wp:wrapNone/>
          <wp:docPr id="2" name="Bild 2" descr="Logga Fär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ga Fär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3902"/>
                  <a:stretch>
                    <a:fillRect/>
                  </a:stretch>
                </pic:blipFill>
                <pic:spPr bwMode="auto">
                  <a:xfrm>
                    <a:off x="0" y="0"/>
                    <a:ext cx="247650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7217C"/>
    <w:multiLevelType w:val="hybridMultilevel"/>
    <w:tmpl w:val="4FF0440E"/>
    <w:lvl w:ilvl="0" w:tplc="520E5C94">
      <w:start w:val="1"/>
      <w:numFmt w:val="decimal"/>
      <w:pStyle w:val="Referenser"/>
      <w:lvlText w:val="[%1] "/>
      <w:lvlJc w:val="left"/>
      <w:pPr>
        <w:tabs>
          <w:tab w:val="num" w:pos="4139"/>
        </w:tabs>
        <w:ind w:left="4139" w:hanging="624"/>
      </w:pPr>
      <w:rPr>
        <w:rFonts w:ascii="Verdana" w:hAnsi="Verdana" w:hint="default"/>
        <w:b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">
    <w:nsid w:val="0DC90D89"/>
    <w:multiLevelType w:val="hybridMultilevel"/>
    <w:tmpl w:val="75281040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79546B"/>
    <w:multiLevelType w:val="hybridMultilevel"/>
    <w:tmpl w:val="4566D224"/>
    <w:lvl w:ilvl="0" w:tplc="412E1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4"/>
        <w:szCs w:val="24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2FA21DA"/>
    <w:multiLevelType w:val="hybridMultilevel"/>
    <w:tmpl w:val="B8CC045E"/>
    <w:lvl w:ilvl="0" w:tplc="041D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141C22"/>
    <w:multiLevelType w:val="multilevel"/>
    <w:tmpl w:val="66CC0AFA"/>
    <w:lvl w:ilvl="0">
      <w:start w:val="1"/>
      <w:numFmt w:val="decimal"/>
      <w:pStyle w:val="Rubrik1"/>
      <w:lvlText w:val="%1"/>
      <w:lvlJc w:val="left"/>
      <w:pPr>
        <w:tabs>
          <w:tab w:val="num" w:pos="262"/>
        </w:tabs>
        <w:ind w:left="262" w:hanging="432"/>
      </w:pPr>
    </w:lvl>
    <w:lvl w:ilvl="1">
      <w:start w:val="1"/>
      <w:numFmt w:val="decimal"/>
      <w:pStyle w:val="Rubrik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Rubrik3"/>
      <w:lvlText w:val="%1.%2.%3"/>
      <w:lvlJc w:val="left"/>
      <w:pPr>
        <w:tabs>
          <w:tab w:val="num" w:pos="550"/>
        </w:tabs>
        <w:ind w:left="550" w:hanging="720"/>
      </w:pPr>
    </w:lvl>
    <w:lvl w:ilvl="3">
      <w:start w:val="1"/>
      <w:numFmt w:val="decimal"/>
      <w:pStyle w:val="Rubrik4"/>
      <w:lvlText w:val="%1.%2.%3.%4"/>
      <w:lvlJc w:val="left"/>
      <w:pPr>
        <w:tabs>
          <w:tab w:val="num" w:pos="694"/>
        </w:tabs>
        <w:ind w:left="694" w:hanging="864"/>
      </w:pPr>
    </w:lvl>
    <w:lvl w:ilvl="4">
      <w:start w:val="1"/>
      <w:numFmt w:val="decimal"/>
      <w:pStyle w:val="Rubrik5"/>
      <w:lvlText w:val="%1.%2.%3.%4.%5"/>
      <w:lvlJc w:val="left"/>
      <w:pPr>
        <w:tabs>
          <w:tab w:val="num" w:pos="838"/>
        </w:tabs>
        <w:ind w:left="838" w:hanging="1008"/>
      </w:pPr>
    </w:lvl>
    <w:lvl w:ilvl="5">
      <w:start w:val="1"/>
      <w:numFmt w:val="decimal"/>
      <w:lvlText w:val="%1.%2.%3.%4.%5.%6"/>
      <w:lvlJc w:val="left"/>
      <w:pPr>
        <w:tabs>
          <w:tab w:val="num" w:pos="982"/>
        </w:tabs>
        <w:ind w:left="98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126"/>
        </w:tabs>
        <w:ind w:left="112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270"/>
        </w:tabs>
        <w:ind w:left="127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14"/>
        </w:tabs>
        <w:ind w:left="1414" w:hanging="1584"/>
      </w:pPr>
    </w:lvl>
  </w:abstractNum>
  <w:abstractNum w:abstractNumId="5">
    <w:nsid w:val="494D556E"/>
    <w:multiLevelType w:val="multilevel"/>
    <w:tmpl w:val="D62AC042"/>
    <w:lvl w:ilvl="0">
      <w:start w:val="1"/>
      <w:numFmt w:val="decimal"/>
      <w:pStyle w:val="Numbered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/>
        <w:i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2421"/>
        </w:tabs>
        <w:ind w:left="2421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781"/>
        </w:tabs>
        <w:ind w:left="27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141"/>
        </w:tabs>
        <w:ind w:left="31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501"/>
        </w:tabs>
        <w:ind w:left="35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861"/>
        </w:tabs>
        <w:ind w:left="38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21"/>
        </w:tabs>
        <w:ind w:left="42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581"/>
        </w:tabs>
        <w:ind w:left="45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941"/>
        </w:tabs>
        <w:ind w:left="4941" w:hanging="360"/>
      </w:pPr>
      <w:rPr>
        <w:rFonts w:hint="default"/>
      </w:rPr>
    </w:lvl>
  </w:abstractNum>
  <w:abstractNum w:abstractNumId="6">
    <w:nsid w:val="59FB2D1B"/>
    <w:multiLevelType w:val="multilevel"/>
    <w:tmpl w:val="15C21E5E"/>
    <w:lvl w:ilvl="0">
      <w:start w:val="1"/>
      <w:numFmt w:val="bullet"/>
      <w:pStyle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>
      <w:start w:val="1"/>
      <w:numFmt w:val="bullet"/>
      <w:lvlText w:val=""/>
      <w:lvlJc w:val="left"/>
      <w:pPr>
        <w:tabs>
          <w:tab w:val="num" w:pos="2421"/>
        </w:tabs>
        <w:ind w:left="2421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781"/>
        </w:tabs>
        <w:ind w:left="278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41"/>
        </w:tabs>
        <w:ind w:left="3141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3501"/>
        </w:tabs>
        <w:ind w:left="3501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4221"/>
        </w:tabs>
        <w:ind w:left="4221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941"/>
        </w:tabs>
        <w:ind w:left="4941" w:hanging="360"/>
      </w:pPr>
      <w:rPr>
        <w:rFonts w:ascii="Symbol" w:hAnsi="Symbol" w:hint="default"/>
      </w:rPr>
    </w:lvl>
  </w:abstractNum>
  <w:abstractNum w:abstractNumId="7">
    <w:nsid w:val="771A01F2"/>
    <w:multiLevelType w:val="hybridMultilevel"/>
    <w:tmpl w:val="7F0C8F22"/>
    <w:lvl w:ilvl="0" w:tplc="041D0015">
      <w:start w:val="1"/>
      <w:numFmt w:val="upperLetter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C577EC"/>
    <w:multiLevelType w:val="multilevel"/>
    <w:tmpl w:val="15C21E5E"/>
    <w:lvl w:ilvl="0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>
      <w:start w:val="1"/>
      <w:numFmt w:val="bullet"/>
      <w:lvlText w:val=""/>
      <w:lvlJc w:val="left"/>
      <w:pPr>
        <w:tabs>
          <w:tab w:val="num" w:pos="2421"/>
        </w:tabs>
        <w:ind w:left="2421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781"/>
        </w:tabs>
        <w:ind w:left="278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41"/>
        </w:tabs>
        <w:ind w:left="3141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3501"/>
        </w:tabs>
        <w:ind w:left="3501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4221"/>
        </w:tabs>
        <w:ind w:left="4221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941"/>
        </w:tabs>
        <w:ind w:left="4941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3"/>
  </w:num>
  <w:num w:numId="7">
    <w:abstractNumId w:val="8"/>
  </w:num>
  <w:num w:numId="8">
    <w:abstractNumId w:val="1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L4w6z4LKvGIc+dF3MVWHN+eKg2Y=" w:salt="OQzMuDmTXtQoOTjEmlAlNw=="/>
  <w:defaultTabStop w:val="311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696"/>
    <w:rsid w:val="0000290D"/>
    <w:rsid w:val="00005A8B"/>
    <w:rsid w:val="00020A8F"/>
    <w:rsid w:val="00030B6B"/>
    <w:rsid w:val="00033739"/>
    <w:rsid w:val="00046545"/>
    <w:rsid w:val="00056E91"/>
    <w:rsid w:val="000602F1"/>
    <w:rsid w:val="00072FC7"/>
    <w:rsid w:val="00075439"/>
    <w:rsid w:val="000764D3"/>
    <w:rsid w:val="000960C8"/>
    <w:rsid w:val="000A4495"/>
    <w:rsid w:val="000B1CD1"/>
    <w:rsid w:val="000B58FF"/>
    <w:rsid w:val="000D2A5E"/>
    <w:rsid w:val="000F64AD"/>
    <w:rsid w:val="000F7382"/>
    <w:rsid w:val="001027C7"/>
    <w:rsid w:val="00107432"/>
    <w:rsid w:val="00114EE3"/>
    <w:rsid w:val="00115ECA"/>
    <w:rsid w:val="001231C4"/>
    <w:rsid w:val="001236A3"/>
    <w:rsid w:val="001254E0"/>
    <w:rsid w:val="0014143B"/>
    <w:rsid w:val="00144597"/>
    <w:rsid w:val="001654E1"/>
    <w:rsid w:val="0016589F"/>
    <w:rsid w:val="00170312"/>
    <w:rsid w:val="001724D6"/>
    <w:rsid w:val="00176F77"/>
    <w:rsid w:val="001828B2"/>
    <w:rsid w:val="00195D73"/>
    <w:rsid w:val="00196753"/>
    <w:rsid w:val="001A1C74"/>
    <w:rsid w:val="001B51E9"/>
    <w:rsid w:val="001B5745"/>
    <w:rsid w:val="001B613C"/>
    <w:rsid w:val="001B7558"/>
    <w:rsid w:val="001B7970"/>
    <w:rsid w:val="001B7D14"/>
    <w:rsid w:val="001C5F0C"/>
    <w:rsid w:val="001D05F8"/>
    <w:rsid w:val="001F6913"/>
    <w:rsid w:val="001F784D"/>
    <w:rsid w:val="002015C4"/>
    <w:rsid w:val="002114E3"/>
    <w:rsid w:val="00212E9A"/>
    <w:rsid w:val="0021461F"/>
    <w:rsid w:val="002214EF"/>
    <w:rsid w:val="002346D8"/>
    <w:rsid w:val="00247349"/>
    <w:rsid w:val="0025248D"/>
    <w:rsid w:val="002570C5"/>
    <w:rsid w:val="0027647C"/>
    <w:rsid w:val="00276A71"/>
    <w:rsid w:val="00283AE1"/>
    <w:rsid w:val="002A383C"/>
    <w:rsid w:val="002A64DE"/>
    <w:rsid w:val="002B7BC4"/>
    <w:rsid w:val="002D7268"/>
    <w:rsid w:val="002F0722"/>
    <w:rsid w:val="003117CD"/>
    <w:rsid w:val="0032261F"/>
    <w:rsid w:val="003270F2"/>
    <w:rsid w:val="003460A5"/>
    <w:rsid w:val="003467BA"/>
    <w:rsid w:val="003538A0"/>
    <w:rsid w:val="00354FF5"/>
    <w:rsid w:val="00365C69"/>
    <w:rsid w:val="00372EF9"/>
    <w:rsid w:val="00381EC5"/>
    <w:rsid w:val="00391D99"/>
    <w:rsid w:val="003B2AC0"/>
    <w:rsid w:val="003C006B"/>
    <w:rsid w:val="003D0E1F"/>
    <w:rsid w:val="003D5AFD"/>
    <w:rsid w:val="003E117A"/>
    <w:rsid w:val="00400A33"/>
    <w:rsid w:val="00412AAE"/>
    <w:rsid w:val="00420742"/>
    <w:rsid w:val="00421216"/>
    <w:rsid w:val="00425DF0"/>
    <w:rsid w:val="00433138"/>
    <w:rsid w:val="00434306"/>
    <w:rsid w:val="00437A3D"/>
    <w:rsid w:val="00442711"/>
    <w:rsid w:val="00450696"/>
    <w:rsid w:val="00450F9E"/>
    <w:rsid w:val="00461A5D"/>
    <w:rsid w:val="0046550A"/>
    <w:rsid w:val="00467B54"/>
    <w:rsid w:val="00486DC4"/>
    <w:rsid w:val="00490D3D"/>
    <w:rsid w:val="00497317"/>
    <w:rsid w:val="004A7A57"/>
    <w:rsid w:val="004C249F"/>
    <w:rsid w:val="004C6E06"/>
    <w:rsid w:val="004F0A5E"/>
    <w:rsid w:val="00502BE4"/>
    <w:rsid w:val="00562C0D"/>
    <w:rsid w:val="00563128"/>
    <w:rsid w:val="00565A7E"/>
    <w:rsid w:val="005724E7"/>
    <w:rsid w:val="005950A3"/>
    <w:rsid w:val="005B0C16"/>
    <w:rsid w:val="005B51B5"/>
    <w:rsid w:val="005C2898"/>
    <w:rsid w:val="005C4C54"/>
    <w:rsid w:val="005D559F"/>
    <w:rsid w:val="005E13FB"/>
    <w:rsid w:val="005E4FE5"/>
    <w:rsid w:val="00615A77"/>
    <w:rsid w:val="00627CD8"/>
    <w:rsid w:val="00630AD3"/>
    <w:rsid w:val="00646639"/>
    <w:rsid w:val="00663FD5"/>
    <w:rsid w:val="00664804"/>
    <w:rsid w:val="00670A2A"/>
    <w:rsid w:val="00683C53"/>
    <w:rsid w:val="0068705D"/>
    <w:rsid w:val="006B5DFB"/>
    <w:rsid w:val="006D1448"/>
    <w:rsid w:val="006D3C74"/>
    <w:rsid w:val="006D738B"/>
    <w:rsid w:val="006E2A97"/>
    <w:rsid w:val="006F5D09"/>
    <w:rsid w:val="00703451"/>
    <w:rsid w:val="007072F8"/>
    <w:rsid w:val="00710FED"/>
    <w:rsid w:val="007122F6"/>
    <w:rsid w:val="0071409F"/>
    <w:rsid w:val="00714272"/>
    <w:rsid w:val="007323E5"/>
    <w:rsid w:val="00732820"/>
    <w:rsid w:val="0074614E"/>
    <w:rsid w:val="00746699"/>
    <w:rsid w:val="00765931"/>
    <w:rsid w:val="007755A5"/>
    <w:rsid w:val="0078211E"/>
    <w:rsid w:val="00784CF3"/>
    <w:rsid w:val="00790923"/>
    <w:rsid w:val="007A444E"/>
    <w:rsid w:val="007E5337"/>
    <w:rsid w:val="008205C6"/>
    <w:rsid w:val="008218C4"/>
    <w:rsid w:val="00830CF6"/>
    <w:rsid w:val="00832C71"/>
    <w:rsid w:val="008370D4"/>
    <w:rsid w:val="00846588"/>
    <w:rsid w:val="00855782"/>
    <w:rsid w:val="00880CDD"/>
    <w:rsid w:val="00887F87"/>
    <w:rsid w:val="008905B3"/>
    <w:rsid w:val="008B635E"/>
    <w:rsid w:val="008C4FBF"/>
    <w:rsid w:val="008C717C"/>
    <w:rsid w:val="008D67DE"/>
    <w:rsid w:val="008E5F89"/>
    <w:rsid w:val="008E7DA6"/>
    <w:rsid w:val="008F1A8D"/>
    <w:rsid w:val="00904F36"/>
    <w:rsid w:val="00911E59"/>
    <w:rsid w:val="00933D8C"/>
    <w:rsid w:val="00953AE0"/>
    <w:rsid w:val="00953D2A"/>
    <w:rsid w:val="00962D1A"/>
    <w:rsid w:val="00966A94"/>
    <w:rsid w:val="009C1291"/>
    <w:rsid w:val="009C68E3"/>
    <w:rsid w:val="009E5464"/>
    <w:rsid w:val="00A02142"/>
    <w:rsid w:val="00A1516F"/>
    <w:rsid w:val="00A225B7"/>
    <w:rsid w:val="00A307C5"/>
    <w:rsid w:val="00A36AF7"/>
    <w:rsid w:val="00A45259"/>
    <w:rsid w:val="00A55D5C"/>
    <w:rsid w:val="00A61185"/>
    <w:rsid w:val="00A63BEA"/>
    <w:rsid w:val="00A92EAF"/>
    <w:rsid w:val="00A93CA7"/>
    <w:rsid w:val="00A972A0"/>
    <w:rsid w:val="00AA463B"/>
    <w:rsid w:val="00AB2289"/>
    <w:rsid w:val="00AB4E2B"/>
    <w:rsid w:val="00AB50A8"/>
    <w:rsid w:val="00AC393A"/>
    <w:rsid w:val="00AF4FB6"/>
    <w:rsid w:val="00B049FB"/>
    <w:rsid w:val="00B314E6"/>
    <w:rsid w:val="00B7170E"/>
    <w:rsid w:val="00B72126"/>
    <w:rsid w:val="00B81091"/>
    <w:rsid w:val="00B9404C"/>
    <w:rsid w:val="00B9667F"/>
    <w:rsid w:val="00BB79C8"/>
    <w:rsid w:val="00BC35A2"/>
    <w:rsid w:val="00BC465C"/>
    <w:rsid w:val="00BC5607"/>
    <w:rsid w:val="00BD25FD"/>
    <w:rsid w:val="00C00645"/>
    <w:rsid w:val="00C03C3A"/>
    <w:rsid w:val="00C120CC"/>
    <w:rsid w:val="00C123D1"/>
    <w:rsid w:val="00C13DB7"/>
    <w:rsid w:val="00C43498"/>
    <w:rsid w:val="00C46C3E"/>
    <w:rsid w:val="00C545E9"/>
    <w:rsid w:val="00C73B8F"/>
    <w:rsid w:val="00C96CB6"/>
    <w:rsid w:val="00CA45F5"/>
    <w:rsid w:val="00CC11A7"/>
    <w:rsid w:val="00CC37D3"/>
    <w:rsid w:val="00CD0606"/>
    <w:rsid w:val="00CD20E1"/>
    <w:rsid w:val="00CF09DD"/>
    <w:rsid w:val="00CF1D94"/>
    <w:rsid w:val="00D062D6"/>
    <w:rsid w:val="00D14D0D"/>
    <w:rsid w:val="00D17E23"/>
    <w:rsid w:val="00D2143F"/>
    <w:rsid w:val="00D33091"/>
    <w:rsid w:val="00D40EBF"/>
    <w:rsid w:val="00D90C7D"/>
    <w:rsid w:val="00DA13F3"/>
    <w:rsid w:val="00DA4F60"/>
    <w:rsid w:val="00DC5DEA"/>
    <w:rsid w:val="00DE0D67"/>
    <w:rsid w:val="00DE47CC"/>
    <w:rsid w:val="00DF093F"/>
    <w:rsid w:val="00E00205"/>
    <w:rsid w:val="00E00B8F"/>
    <w:rsid w:val="00E0641D"/>
    <w:rsid w:val="00E12D71"/>
    <w:rsid w:val="00E219D7"/>
    <w:rsid w:val="00E42926"/>
    <w:rsid w:val="00E60255"/>
    <w:rsid w:val="00E61F05"/>
    <w:rsid w:val="00E6792F"/>
    <w:rsid w:val="00E67FEF"/>
    <w:rsid w:val="00E72B77"/>
    <w:rsid w:val="00E738F8"/>
    <w:rsid w:val="00E8143C"/>
    <w:rsid w:val="00E82499"/>
    <w:rsid w:val="00EB1F1A"/>
    <w:rsid w:val="00EC104F"/>
    <w:rsid w:val="00ED0893"/>
    <w:rsid w:val="00ED3446"/>
    <w:rsid w:val="00EE5D41"/>
    <w:rsid w:val="00EF1A15"/>
    <w:rsid w:val="00F023E9"/>
    <w:rsid w:val="00F113BD"/>
    <w:rsid w:val="00F11500"/>
    <w:rsid w:val="00F11CA2"/>
    <w:rsid w:val="00F35FA0"/>
    <w:rsid w:val="00F52B5B"/>
    <w:rsid w:val="00F57745"/>
    <w:rsid w:val="00F72013"/>
    <w:rsid w:val="00F72CDA"/>
    <w:rsid w:val="00F7614E"/>
    <w:rsid w:val="00F842B6"/>
    <w:rsid w:val="00F847BD"/>
    <w:rsid w:val="00F90020"/>
    <w:rsid w:val="00FA234C"/>
    <w:rsid w:val="00FA7F17"/>
    <w:rsid w:val="00FC6878"/>
    <w:rsid w:val="00FD2D5F"/>
    <w:rsid w:val="00FD5A45"/>
    <w:rsid w:val="00FE5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B0C16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Rubrik1">
    <w:name w:val="heading 1"/>
    <w:basedOn w:val="Normal"/>
    <w:next w:val="Skrivtext"/>
    <w:qFormat/>
    <w:rsid w:val="00283AE1"/>
    <w:pPr>
      <w:keepNext/>
      <w:numPr>
        <w:numId w:val="3"/>
      </w:numPr>
      <w:tabs>
        <w:tab w:val="clear" w:pos="262"/>
        <w:tab w:val="num" w:pos="709"/>
      </w:tabs>
      <w:spacing w:before="240" w:after="60"/>
      <w:ind w:left="993" w:hanging="709"/>
      <w:outlineLvl w:val="0"/>
    </w:pPr>
    <w:rPr>
      <w:rFonts w:ascii="Arial" w:hAnsi="Arial" w:cs="Arial"/>
      <w:b/>
      <w:bCs/>
      <w:color w:val="000000"/>
      <w:kern w:val="32"/>
      <w:sz w:val="36"/>
      <w:szCs w:val="32"/>
    </w:rPr>
  </w:style>
  <w:style w:type="paragraph" w:styleId="Rubrik2">
    <w:name w:val="heading 2"/>
    <w:basedOn w:val="Normal"/>
    <w:next w:val="Skrivtext"/>
    <w:qFormat/>
    <w:rsid w:val="00283AE1"/>
    <w:pPr>
      <w:keepNext/>
      <w:numPr>
        <w:ilvl w:val="1"/>
        <w:numId w:val="3"/>
      </w:numPr>
      <w:tabs>
        <w:tab w:val="clear" w:pos="576"/>
        <w:tab w:val="num" w:pos="360"/>
        <w:tab w:val="left" w:pos="992"/>
      </w:tabs>
      <w:spacing w:before="360" w:after="60"/>
      <w:ind w:left="1276" w:hanging="992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Rubrik3">
    <w:name w:val="heading 3"/>
    <w:basedOn w:val="Normal"/>
    <w:next w:val="Skrivtext"/>
    <w:qFormat/>
    <w:rsid w:val="00283AE1"/>
    <w:pPr>
      <w:keepNext/>
      <w:numPr>
        <w:ilvl w:val="2"/>
        <w:numId w:val="3"/>
      </w:numPr>
      <w:tabs>
        <w:tab w:val="clear" w:pos="550"/>
        <w:tab w:val="num" w:pos="360"/>
        <w:tab w:val="left" w:pos="993"/>
      </w:tabs>
      <w:spacing w:before="240" w:after="60"/>
      <w:ind w:left="1276" w:hanging="992"/>
      <w:outlineLvl w:val="2"/>
    </w:pPr>
    <w:rPr>
      <w:rFonts w:ascii="Arial" w:hAnsi="Arial" w:cs="Arial"/>
      <w:b/>
      <w:bCs/>
      <w:sz w:val="22"/>
      <w:szCs w:val="26"/>
    </w:rPr>
  </w:style>
  <w:style w:type="paragraph" w:styleId="Rubrik4">
    <w:name w:val="heading 4"/>
    <w:basedOn w:val="Normal"/>
    <w:next w:val="Skrivtext"/>
    <w:qFormat/>
    <w:rsid w:val="00283AE1"/>
    <w:pPr>
      <w:keepNext/>
      <w:numPr>
        <w:ilvl w:val="3"/>
        <w:numId w:val="3"/>
      </w:numPr>
      <w:tabs>
        <w:tab w:val="clear" w:pos="694"/>
        <w:tab w:val="num" w:pos="360"/>
        <w:tab w:val="left" w:pos="993"/>
      </w:tabs>
      <w:spacing w:before="240" w:after="60"/>
      <w:ind w:left="1276" w:hanging="992"/>
      <w:outlineLvl w:val="3"/>
    </w:pPr>
    <w:rPr>
      <w:rFonts w:ascii="Arial" w:hAnsi="Arial"/>
      <w:b/>
      <w:bCs/>
      <w:i/>
      <w:szCs w:val="28"/>
    </w:rPr>
  </w:style>
  <w:style w:type="paragraph" w:styleId="Rubrik5">
    <w:name w:val="heading 5"/>
    <w:basedOn w:val="Normal"/>
    <w:next w:val="Skrivtext"/>
    <w:qFormat/>
    <w:rsid w:val="005C4C54"/>
    <w:pPr>
      <w:numPr>
        <w:ilvl w:val="4"/>
        <w:numId w:val="3"/>
      </w:numPr>
      <w:tabs>
        <w:tab w:val="clear" w:pos="838"/>
        <w:tab w:val="num" w:pos="1134"/>
      </w:tabs>
      <w:spacing w:before="240" w:after="60"/>
      <w:ind w:left="2665" w:hanging="1134"/>
      <w:outlineLvl w:val="4"/>
    </w:pPr>
    <w:rPr>
      <w:rFonts w:ascii="Arial" w:hAnsi="Arial"/>
      <w:bCs/>
      <w:i/>
      <w:iCs/>
    </w:rPr>
  </w:style>
  <w:style w:type="paragraph" w:styleId="Rubrik6">
    <w:name w:val="heading 6"/>
    <w:basedOn w:val="Normal"/>
    <w:next w:val="Normal"/>
    <w:qFormat/>
    <w:rsid w:val="001B5745"/>
    <w:pPr>
      <w:spacing w:before="240" w:after="60"/>
      <w:outlineLvl w:val="5"/>
    </w:pPr>
    <w:rPr>
      <w:b/>
      <w:bCs/>
      <w:sz w:val="22"/>
      <w:szCs w:val="22"/>
    </w:rPr>
  </w:style>
  <w:style w:type="paragraph" w:styleId="Rubrik7">
    <w:name w:val="heading 7"/>
    <w:basedOn w:val="Normal"/>
    <w:next w:val="Normal"/>
    <w:qFormat/>
    <w:rsid w:val="001B5745"/>
    <w:pPr>
      <w:spacing w:before="240" w:after="60"/>
      <w:outlineLvl w:val="6"/>
    </w:pPr>
    <w:rPr>
      <w:szCs w:val="24"/>
    </w:rPr>
  </w:style>
  <w:style w:type="paragraph" w:styleId="Rubrik8">
    <w:name w:val="heading 8"/>
    <w:basedOn w:val="Normal"/>
    <w:next w:val="Normal"/>
    <w:qFormat/>
    <w:rsid w:val="001B5745"/>
    <w:pPr>
      <w:spacing w:before="240" w:after="60"/>
      <w:outlineLvl w:val="7"/>
    </w:pPr>
    <w:rPr>
      <w:i/>
      <w:iCs/>
      <w:szCs w:val="24"/>
    </w:rPr>
  </w:style>
  <w:style w:type="paragraph" w:styleId="Rubrik9">
    <w:name w:val="heading 9"/>
    <w:basedOn w:val="Normal"/>
    <w:next w:val="Normal"/>
    <w:qFormat/>
    <w:rsid w:val="001B574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rsid w:val="002D7268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rsid w:val="002D7268"/>
    <w:pPr>
      <w:tabs>
        <w:tab w:val="center" w:pos="4536"/>
        <w:tab w:val="right" w:pos="9072"/>
      </w:tabs>
    </w:pPr>
  </w:style>
  <w:style w:type="paragraph" w:customStyle="1" w:styleId="Bullet">
    <w:name w:val="Bullet"/>
    <w:basedOn w:val="Normal"/>
    <w:rsid w:val="007072F8"/>
    <w:pPr>
      <w:numPr>
        <w:numId w:val="1"/>
      </w:numPr>
      <w:spacing w:before="240"/>
      <w:ind w:left="2058" w:hanging="357"/>
    </w:pPr>
  </w:style>
  <w:style w:type="paragraph" w:customStyle="1" w:styleId="Numbered">
    <w:name w:val="Numbered"/>
    <w:basedOn w:val="Normal"/>
    <w:rsid w:val="007072F8"/>
    <w:pPr>
      <w:numPr>
        <w:numId w:val="2"/>
      </w:numPr>
      <w:spacing w:before="240"/>
      <w:ind w:left="2058" w:hanging="357"/>
    </w:pPr>
  </w:style>
  <w:style w:type="table" w:styleId="Tabellrutnt">
    <w:name w:val="Table Grid"/>
    <w:basedOn w:val="Normaltabell"/>
    <w:rsid w:val="002D72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dnummer">
    <w:name w:val="page number"/>
    <w:basedOn w:val="Standardstycketeckensnitt"/>
    <w:rsid w:val="002D7268"/>
  </w:style>
  <w:style w:type="paragraph" w:customStyle="1" w:styleId="Referenser">
    <w:name w:val="Referenser"/>
    <w:basedOn w:val="Terminologi"/>
    <w:rsid w:val="00030B6B"/>
    <w:pPr>
      <w:numPr>
        <w:numId w:val="4"/>
      </w:numPr>
      <w:tabs>
        <w:tab w:val="clear" w:pos="4139"/>
        <w:tab w:val="num" w:pos="1843"/>
      </w:tabs>
      <w:ind w:left="3204" w:hanging="539"/>
    </w:pPr>
  </w:style>
  <w:style w:type="paragraph" w:customStyle="1" w:styleId="Terminologi">
    <w:name w:val="Terminologi"/>
    <w:basedOn w:val="Normal"/>
    <w:link w:val="TerminologiCharChar"/>
    <w:rsid w:val="00030B6B"/>
    <w:pPr>
      <w:spacing w:after="120"/>
      <w:ind w:left="4933" w:hanging="2268"/>
    </w:pPr>
  </w:style>
  <w:style w:type="paragraph" w:styleId="Innehll1">
    <w:name w:val="toc 1"/>
    <w:basedOn w:val="Normal"/>
    <w:next w:val="Normal"/>
    <w:semiHidden/>
    <w:rsid w:val="00030B6B"/>
    <w:pPr>
      <w:tabs>
        <w:tab w:val="left" w:pos="600"/>
        <w:tab w:val="left" w:pos="1920"/>
        <w:tab w:val="right" w:leader="underscore" w:pos="8324"/>
      </w:tabs>
      <w:spacing w:before="120" w:after="120"/>
      <w:ind w:left="1560"/>
    </w:pPr>
    <w:rPr>
      <w:b/>
      <w:bCs/>
      <w:caps/>
    </w:rPr>
  </w:style>
  <w:style w:type="paragraph" w:styleId="Innehll2">
    <w:name w:val="toc 2"/>
    <w:basedOn w:val="Normal"/>
    <w:next w:val="Normal"/>
    <w:semiHidden/>
    <w:rsid w:val="00030B6B"/>
    <w:pPr>
      <w:tabs>
        <w:tab w:val="left" w:pos="600"/>
        <w:tab w:val="right" w:leader="underscore" w:pos="8325"/>
      </w:tabs>
      <w:ind w:left="1644"/>
    </w:pPr>
    <w:rPr>
      <w:smallCaps/>
    </w:rPr>
  </w:style>
  <w:style w:type="paragraph" w:styleId="Innehll3">
    <w:name w:val="toc 3"/>
    <w:basedOn w:val="Normal"/>
    <w:next w:val="Normal"/>
    <w:semiHidden/>
    <w:rsid w:val="00030B6B"/>
    <w:pPr>
      <w:tabs>
        <w:tab w:val="left" w:pos="960"/>
        <w:tab w:val="right" w:leader="underscore" w:pos="8325"/>
      </w:tabs>
      <w:ind w:left="1758"/>
    </w:pPr>
    <w:rPr>
      <w:i/>
      <w:iCs/>
    </w:rPr>
  </w:style>
  <w:style w:type="paragraph" w:styleId="Innehll4">
    <w:name w:val="toc 4"/>
    <w:basedOn w:val="Normal"/>
    <w:next w:val="Normal"/>
    <w:semiHidden/>
    <w:rsid w:val="00030B6B"/>
    <w:pPr>
      <w:ind w:left="1871"/>
    </w:pPr>
    <w:rPr>
      <w:sz w:val="18"/>
      <w:szCs w:val="18"/>
    </w:rPr>
  </w:style>
  <w:style w:type="character" w:styleId="Hyperlnk">
    <w:name w:val="Hyperlink"/>
    <w:basedOn w:val="Standardstycketeckensnitt"/>
    <w:rsid w:val="00030B6B"/>
    <w:rPr>
      <w:color w:val="0000FF"/>
      <w:u w:val="single"/>
    </w:rPr>
  </w:style>
  <w:style w:type="paragraph" w:customStyle="1" w:styleId="Dokumenthuvudtitel">
    <w:name w:val="Dokument huvudtitel"/>
    <w:basedOn w:val="Normal"/>
    <w:rsid w:val="005C4C54"/>
    <w:pPr>
      <w:ind w:left="1531"/>
    </w:pPr>
    <w:rPr>
      <w:rFonts w:ascii="Arial" w:hAnsi="Arial"/>
      <w:b/>
      <w:i/>
      <w:color w:val="000000"/>
      <w:sz w:val="56"/>
      <w:szCs w:val="48"/>
    </w:rPr>
  </w:style>
  <w:style w:type="paragraph" w:customStyle="1" w:styleId="Dokumentundertitel">
    <w:name w:val="Dokument undertitel"/>
    <w:basedOn w:val="Normal"/>
    <w:rsid w:val="005C4C54"/>
    <w:pPr>
      <w:spacing w:before="240"/>
      <w:ind w:left="1531"/>
    </w:pPr>
    <w:rPr>
      <w:rFonts w:ascii="Arial" w:hAnsi="Arial"/>
      <w:b/>
      <w:sz w:val="28"/>
    </w:rPr>
  </w:style>
  <w:style w:type="paragraph" w:customStyle="1" w:styleId="Innehll">
    <w:name w:val="Innehåll"/>
    <w:basedOn w:val="Normal"/>
    <w:rsid w:val="00030B6B"/>
    <w:pPr>
      <w:ind w:left="1531"/>
    </w:pPr>
    <w:rPr>
      <w:b/>
      <w:i/>
      <w:color w:val="000000"/>
      <w:sz w:val="40"/>
      <w:szCs w:val="48"/>
    </w:rPr>
  </w:style>
  <w:style w:type="character" w:customStyle="1" w:styleId="TerminologiCharChar">
    <w:name w:val="Terminologi Char Char"/>
    <w:basedOn w:val="Standardstycketeckensnitt"/>
    <w:link w:val="Terminologi"/>
    <w:rsid w:val="00030B6B"/>
    <w:rPr>
      <w:rFonts w:ascii="Arial" w:hAnsi="Arial"/>
      <w:lang w:val="sv-SE" w:eastAsia="sv-SE" w:bidi="ar-SA"/>
    </w:rPr>
  </w:style>
  <w:style w:type="paragraph" w:customStyle="1" w:styleId="Skrivtext">
    <w:name w:val="Skrivtext"/>
    <w:basedOn w:val="Normal"/>
    <w:rsid w:val="00933D8C"/>
    <w:pPr>
      <w:spacing w:before="240"/>
      <w:ind w:left="737"/>
    </w:pPr>
  </w:style>
  <w:style w:type="paragraph" w:styleId="Ballongtext">
    <w:name w:val="Balloon Text"/>
    <w:basedOn w:val="Normal"/>
    <w:semiHidden/>
    <w:rsid w:val="001B7D14"/>
    <w:rPr>
      <w:rFonts w:ascii="Tahoma" w:hAnsi="Tahoma" w:cs="Tahoma"/>
      <w:sz w:val="16"/>
      <w:szCs w:val="16"/>
    </w:rPr>
  </w:style>
  <w:style w:type="paragraph" w:styleId="Innehll5">
    <w:name w:val="toc 5"/>
    <w:basedOn w:val="Normal"/>
    <w:next w:val="Normal"/>
    <w:semiHidden/>
    <w:rsid w:val="00030B6B"/>
    <w:pPr>
      <w:ind w:left="1985"/>
    </w:pPr>
  </w:style>
  <w:style w:type="paragraph" w:styleId="Liststycke">
    <w:name w:val="List Paragraph"/>
    <w:basedOn w:val="Normal"/>
    <w:uiPriority w:val="34"/>
    <w:qFormat/>
    <w:rsid w:val="00E679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B0C16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Rubrik1">
    <w:name w:val="heading 1"/>
    <w:basedOn w:val="Normal"/>
    <w:next w:val="Skrivtext"/>
    <w:qFormat/>
    <w:rsid w:val="00283AE1"/>
    <w:pPr>
      <w:keepNext/>
      <w:numPr>
        <w:numId w:val="3"/>
      </w:numPr>
      <w:tabs>
        <w:tab w:val="clear" w:pos="262"/>
        <w:tab w:val="num" w:pos="709"/>
      </w:tabs>
      <w:spacing w:before="240" w:after="60"/>
      <w:ind w:left="993" w:hanging="709"/>
      <w:outlineLvl w:val="0"/>
    </w:pPr>
    <w:rPr>
      <w:rFonts w:ascii="Arial" w:hAnsi="Arial" w:cs="Arial"/>
      <w:b/>
      <w:bCs/>
      <w:color w:val="000000"/>
      <w:kern w:val="32"/>
      <w:sz w:val="36"/>
      <w:szCs w:val="32"/>
    </w:rPr>
  </w:style>
  <w:style w:type="paragraph" w:styleId="Rubrik2">
    <w:name w:val="heading 2"/>
    <w:basedOn w:val="Normal"/>
    <w:next w:val="Skrivtext"/>
    <w:qFormat/>
    <w:rsid w:val="00283AE1"/>
    <w:pPr>
      <w:keepNext/>
      <w:numPr>
        <w:ilvl w:val="1"/>
        <w:numId w:val="3"/>
      </w:numPr>
      <w:tabs>
        <w:tab w:val="clear" w:pos="576"/>
        <w:tab w:val="num" w:pos="360"/>
        <w:tab w:val="left" w:pos="992"/>
      </w:tabs>
      <w:spacing w:before="360" w:after="60"/>
      <w:ind w:left="1276" w:hanging="992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Rubrik3">
    <w:name w:val="heading 3"/>
    <w:basedOn w:val="Normal"/>
    <w:next w:val="Skrivtext"/>
    <w:qFormat/>
    <w:rsid w:val="00283AE1"/>
    <w:pPr>
      <w:keepNext/>
      <w:numPr>
        <w:ilvl w:val="2"/>
        <w:numId w:val="3"/>
      </w:numPr>
      <w:tabs>
        <w:tab w:val="clear" w:pos="550"/>
        <w:tab w:val="num" w:pos="360"/>
        <w:tab w:val="left" w:pos="993"/>
      </w:tabs>
      <w:spacing w:before="240" w:after="60"/>
      <w:ind w:left="1276" w:hanging="992"/>
      <w:outlineLvl w:val="2"/>
    </w:pPr>
    <w:rPr>
      <w:rFonts w:ascii="Arial" w:hAnsi="Arial" w:cs="Arial"/>
      <w:b/>
      <w:bCs/>
      <w:sz w:val="22"/>
      <w:szCs w:val="26"/>
    </w:rPr>
  </w:style>
  <w:style w:type="paragraph" w:styleId="Rubrik4">
    <w:name w:val="heading 4"/>
    <w:basedOn w:val="Normal"/>
    <w:next w:val="Skrivtext"/>
    <w:qFormat/>
    <w:rsid w:val="00283AE1"/>
    <w:pPr>
      <w:keepNext/>
      <w:numPr>
        <w:ilvl w:val="3"/>
        <w:numId w:val="3"/>
      </w:numPr>
      <w:tabs>
        <w:tab w:val="clear" w:pos="694"/>
        <w:tab w:val="num" w:pos="360"/>
        <w:tab w:val="left" w:pos="993"/>
      </w:tabs>
      <w:spacing w:before="240" w:after="60"/>
      <w:ind w:left="1276" w:hanging="992"/>
      <w:outlineLvl w:val="3"/>
    </w:pPr>
    <w:rPr>
      <w:rFonts w:ascii="Arial" w:hAnsi="Arial"/>
      <w:b/>
      <w:bCs/>
      <w:i/>
      <w:szCs w:val="28"/>
    </w:rPr>
  </w:style>
  <w:style w:type="paragraph" w:styleId="Rubrik5">
    <w:name w:val="heading 5"/>
    <w:basedOn w:val="Normal"/>
    <w:next w:val="Skrivtext"/>
    <w:qFormat/>
    <w:rsid w:val="005C4C54"/>
    <w:pPr>
      <w:numPr>
        <w:ilvl w:val="4"/>
        <w:numId w:val="3"/>
      </w:numPr>
      <w:tabs>
        <w:tab w:val="clear" w:pos="838"/>
        <w:tab w:val="num" w:pos="1134"/>
      </w:tabs>
      <w:spacing w:before="240" w:after="60"/>
      <w:ind w:left="2665" w:hanging="1134"/>
      <w:outlineLvl w:val="4"/>
    </w:pPr>
    <w:rPr>
      <w:rFonts w:ascii="Arial" w:hAnsi="Arial"/>
      <w:bCs/>
      <w:i/>
      <w:iCs/>
    </w:rPr>
  </w:style>
  <w:style w:type="paragraph" w:styleId="Rubrik6">
    <w:name w:val="heading 6"/>
    <w:basedOn w:val="Normal"/>
    <w:next w:val="Normal"/>
    <w:qFormat/>
    <w:rsid w:val="001B5745"/>
    <w:pPr>
      <w:spacing w:before="240" w:after="60"/>
      <w:outlineLvl w:val="5"/>
    </w:pPr>
    <w:rPr>
      <w:b/>
      <w:bCs/>
      <w:sz w:val="22"/>
      <w:szCs w:val="22"/>
    </w:rPr>
  </w:style>
  <w:style w:type="paragraph" w:styleId="Rubrik7">
    <w:name w:val="heading 7"/>
    <w:basedOn w:val="Normal"/>
    <w:next w:val="Normal"/>
    <w:qFormat/>
    <w:rsid w:val="001B5745"/>
    <w:pPr>
      <w:spacing w:before="240" w:after="60"/>
      <w:outlineLvl w:val="6"/>
    </w:pPr>
    <w:rPr>
      <w:szCs w:val="24"/>
    </w:rPr>
  </w:style>
  <w:style w:type="paragraph" w:styleId="Rubrik8">
    <w:name w:val="heading 8"/>
    <w:basedOn w:val="Normal"/>
    <w:next w:val="Normal"/>
    <w:qFormat/>
    <w:rsid w:val="001B5745"/>
    <w:pPr>
      <w:spacing w:before="240" w:after="60"/>
      <w:outlineLvl w:val="7"/>
    </w:pPr>
    <w:rPr>
      <w:i/>
      <w:iCs/>
      <w:szCs w:val="24"/>
    </w:rPr>
  </w:style>
  <w:style w:type="paragraph" w:styleId="Rubrik9">
    <w:name w:val="heading 9"/>
    <w:basedOn w:val="Normal"/>
    <w:next w:val="Normal"/>
    <w:qFormat/>
    <w:rsid w:val="001B574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rsid w:val="002D7268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rsid w:val="002D7268"/>
    <w:pPr>
      <w:tabs>
        <w:tab w:val="center" w:pos="4536"/>
        <w:tab w:val="right" w:pos="9072"/>
      </w:tabs>
    </w:pPr>
  </w:style>
  <w:style w:type="paragraph" w:customStyle="1" w:styleId="Bullet">
    <w:name w:val="Bullet"/>
    <w:basedOn w:val="Normal"/>
    <w:rsid w:val="007072F8"/>
    <w:pPr>
      <w:numPr>
        <w:numId w:val="1"/>
      </w:numPr>
      <w:spacing w:before="240"/>
      <w:ind w:left="2058" w:hanging="357"/>
    </w:pPr>
  </w:style>
  <w:style w:type="paragraph" w:customStyle="1" w:styleId="Numbered">
    <w:name w:val="Numbered"/>
    <w:basedOn w:val="Normal"/>
    <w:rsid w:val="007072F8"/>
    <w:pPr>
      <w:numPr>
        <w:numId w:val="2"/>
      </w:numPr>
      <w:spacing w:before="240"/>
      <w:ind w:left="2058" w:hanging="357"/>
    </w:pPr>
  </w:style>
  <w:style w:type="table" w:styleId="Tabellrutnt">
    <w:name w:val="Table Grid"/>
    <w:basedOn w:val="Normaltabell"/>
    <w:rsid w:val="002D72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dnummer">
    <w:name w:val="page number"/>
    <w:basedOn w:val="Standardstycketeckensnitt"/>
    <w:rsid w:val="002D7268"/>
  </w:style>
  <w:style w:type="paragraph" w:customStyle="1" w:styleId="Referenser">
    <w:name w:val="Referenser"/>
    <w:basedOn w:val="Terminologi"/>
    <w:rsid w:val="00030B6B"/>
    <w:pPr>
      <w:numPr>
        <w:numId w:val="4"/>
      </w:numPr>
      <w:tabs>
        <w:tab w:val="clear" w:pos="4139"/>
        <w:tab w:val="num" w:pos="1843"/>
      </w:tabs>
      <w:ind w:left="3204" w:hanging="539"/>
    </w:pPr>
  </w:style>
  <w:style w:type="paragraph" w:customStyle="1" w:styleId="Terminologi">
    <w:name w:val="Terminologi"/>
    <w:basedOn w:val="Normal"/>
    <w:link w:val="TerminologiCharChar"/>
    <w:rsid w:val="00030B6B"/>
    <w:pPr>
      <w:spacing w:after="120"/>
      <w:ind w:left="4933" w:hanging="2268"/>
    </w:pPr>
  </w:style>
  <w:style w:type="paragraph" w:styleId="Innehll1">
    <w:name w:val="toc 1"/>
    <w:basedOn w:val="Normal"/>
    <w:next w:val="Normal"/>
    <w:semiHidden/>
    <w:rsid w:val="00030B6B"/>
    <w:pPr>
      <w:tabs>
        <w:tab w:val="left" w:pos="600"/>
        <w:tab w:val="left" w:pos="1920"/>
        <w:tab w:val="right" w:leader="underscore" w:pos="8324"/>
      </w:tabs>
      <w:spacing w:before="120" w:after="120"/>
      <w:ind w:left="1560"/>
    </w:pPr>
    <w:rPr>
      <w:b/>
      <w:bCs/>
      <w:caps/>
    </w:rPr>
  </w:style>
  <w:style w:type="paragraph" w:styleId="Innehll2">
    <w:name w:val="toc 2"/>
    <w:basedOn w:val="Normal"/>
    <w:next w:val="Normal"/>
    <w:semiHidden/>
    <w:rsid w:val="00030B6B"/>
    <w:pPr>
      <w:tabs>
        <w:tab w:val="left" w:pos="600"/>
        <w:tab w:val="right" w:leader="underscore" w:pos="8325"/>
      </w:tabs>
      <w:ind w:left="1644"/>
    </w:pPr>
    <w:rPr>
      <w:smallCaps/>
    </w:rPr>
  </w:style>
  <w:style w:type="paragraph" w:styleId="Innehll3">
    <w:name w:val="toc 3"/>
    <w:basedOn w:val="Normal"/>
    <w:next w:val="Normal"/>
    <w:semiHidden/>
    <w:rsid w:val="00030B6B"/>
    <w:pPr>
      <w:tabs>
        <w:tab w:val="left" w:pos="960"/>
        <w:tab w:val="right" w:leader="underscore" w:pos="8325"/>
      </w:tabs>
      <w:ind w:left="1758"/>
    </w:pPr>
    <w:rPr>
      <w:i/>
      <w:iCs/>
    </w:rPr>
  </w:style>
  <w:style w:type="paragraph" w:styleId="Innehll4">
    <w:name w:val="toc 4"/>
    <w:basedOn w:val="Normal"/>
    <w:next w:val="Normal"/>
    <w:semiHidden/>
    <w:rsid w:val="00030B6B"/>
    <w:pPr>
      <w:ind w:left="1871"/>
    </w:pPr>
    <w:rPr>
      <w:sz w:val="18"/>
      <w:szCs w:val="18"/>
    </w:rPr>
  </w:style>
  <w:style w:type="character" w:styleId="Hyperlnk">
    <w:name w:val="Hyperlink"/>
    <w:basedOn w:val="Standardstycketeckensnitt"/>
    <w:rsid w:val="00030B6B"/>
    <w:rPr>
      <w:color w:val="0000FF"/>
      <w:u w:val="single"/>
    </w:rPr>
  </w:style>
  <w:style w:type="paragraph" w:customStyle="1" w:styleId="Dokumenthuvudtitel">
    <w:name w:val="Dokument huvudtitel"/>
    <w:basedOn w:val="Normal"/>
    <w:rsid w:val="005C4C54"/>
    <w:pPr>
      <w:ind w:left="1531"/>
    </w:pPr>
    <w:rPr>
      <w:rFonts w:ascii="Arial" w:hAnsi="Arial"/>
      <w:b/>
      <w:i/>
      <w:color w:val="000000"/>
      <w:sz w:val="56"/>
      <w:szCs w:val="48"/>
    </w:rPr>
  </w:style>
  <w:style w:type="paragraph" w:customStyle="1" w:styleId="Dokumentundertitel">
    <w:name w:val="Dokument undertitel"/>
    <w:basedOn w:val="Normal"/>
    <w:rsid w:val="005C4C54"/>
    <w:pPr>
      <w:spacing w:before="240"/>
      <w:ind w:left="1531"/>
    </w:pPr>
    <w:rPr>
      <w:rFonts w:ascii="Arial" w:hAnsi="Arial"/>
      <w:b/>
      <w:sz w:val="28"/>
    </w:rPr>
  </w:style>
  <w:style w:type="paragraph" w:customStyle="1" w:styleId="Innehll">
    <w:name w:val="Innehåll"/>
    <w:basedOn w:val="Normal"/>
    <w:rsid w:val="00030B6B"/>
    <w:pPr>
      <w:ind w:left="1531"/>
    </w:pPr>
    <w:rPr>
      <w:b/>
      <w:i/>
      <w:color w:val="000000"/>
      <w:sz w:val="40"/>
      <w:szCs w:val="48"/>
    </w:rPr>
  </w:style>
  <w:style w:type="character" w:customStyle="1" w:styleId="TerminologiCharChar">
    <w:name w:val="Terminologi Char Char"/>
    <w:basedOn w:val="Standardstycketeckensnitt"/>
    <w:link w:val="Terminologi"/>
    <w:rsid w:val="00030B6B"/>
    <w:rPr>
      <w:rFonts w:ascii="Arial" w:hAnsi="Arial"/>
      <w:lang w:val="sv-SE" w:eastAsia="sv-SE" w:bidi="ar-SA"/>
    </w:rPr>
  </w:style>
  <w:style w:type="paragraph" w:customStyle="1" w:styleId="Skrivtext">
    <w:name w:val="Skrivtext"/>
    <w:basedOn w:val="Normal"/>
    <w:rsid w:val="00933D8C"/>
    <w:pPr>
      <w:spacing w:before="240"/>
      <w:ind w:left="737"/>
    </w:pPr>
  </w:style>
  <w:style w:type="paragraph" w:styleId="Ballongtext">
    <w:name w:val="Balloon Text"/>
    <w:basedOn w:val="Normal"/>
    <w:semiHidden/>
    <w:rsid w:val="001B7D14"/>
    <w:rPr>
      <w:rFonts w:ascii="Tahoma" w:hAnsi="Tahoma" w:cs="Tahoma"/>
      <w:sz w:val="16"/>
      <w:szCs w:val="16"/>
    </w:rPr>
  </w:style>
  <w:style w:type="paragraph" w:styleId="Innehll5">
    <w:name w:val="toc 5"/>
    <w:basedOn w:val="Normal"/>
    <w:next w:val="Normal"/>
    <w:semiHidden/>
    <w:rsid w:val="00030B6B"/>
    <w:pPr>
      <w:ind w:left="1985"/>
    </w:pPr>
  </w:style>
  <w:style w:type="paragraph" w:styleId="Liststycke">
    <w:name w:val="List Paragraph"/>
    <w:basedOn w:val="Normal"/>
    <w:uiPriority w:val="34"/>
    <w:qFormat/>
    <w:rsid w:val="00E679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40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35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850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003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4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4726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SOC%20Socialtj&#228;nst\002%20Marknadsprocessen\Mallar%20dokumenthantering\Mall%20f&#246;r%20rutiner%20m.m%20140507.dotx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Mall för rutiner m.m 140507.dotx</Template>
  <TotalTime>1</TotalTime>
  <Pages>3</Pages>
  <Words>583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Word Template</vt:lpstr>
    </vt:vector>
  </TitlesOfParts>
  <Company>Mobeon AB</Company>
  <LinksUpToDate>false</LinksUpToDate>
  <CharactersWithSpaces>3667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Template</dc:title>
  <dc:creator>Hofling Anneli</dc:creator>
  <cp:lastModifiedBy>Zetterberg Åke</cp:lastModifiedBy>
  <cp:revision>4</cp:revision>
  <cp:lastPrinted>2015-05-21T11:47:00Z</cp:lastPrinted>
  <dcterms:created xsi:type="dcterms:W3CDTF">2017-03-08T09:45:00Z</dcterms:created>
  <dcterms:modified xsi:type="dcterms:W3CDTF">2017-03-08T09:49:00Z</dcterms:modified>
</cp:coreProperties>
</file>